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media/image7.jpg" ContentType="image/jpg"/>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E77B035" w14:textId="77777777" w:rsidR="00C365F4" w:rsidRDefault="00B70CDC" w:rsidP="00C365F4">
      <w:pPr>
        <w:pStyle w:val="NoSpacing"/>
        <w:sectPr w:rsidR="00C365F4" w:rsidSect="005E1AD8">
          <w:headerReference w:type="default" r:id="rId11"/>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87776" behindDoc="0" locked="0" layoutInCell="1" allowOverlap="1" wp14:anchorId="055C2D9F" wp14:editId="3C4ED96B">
                <wp:simplePos x="0" y="0"/>
                <wp:positionH relativeFrom="margin">
                  <wp:posOffset>-639445</wp:posOffset>
                </wp:positionH>
                <wp:positionV relativeFrom="paragraph">
                  <wp:posOffset>3009900</wp:posOffset>
                </wp:positionV>
                <wp:extent cx="6934200" cy="12287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6934200" cy="1228725"/>
                        </a:xfrm>
                        <a:prstGeom prst="rect">
                          <a:avLst/>
                        </a:prstGeom>
                        <a:solidFill>
                          <a:srgbClr val="EEE8E5">
                            <a:alpha val="75000"/>
                          </a:srgbClr>
                        </a:solidFill>
                        <a:ln w="6350">
                          <a:noFill/>
                        </a:ln>
                        <a:effectLst>
                          <a:softEdge rad="0"/>
                        </a:effectLst>
                      </wps:spPr>
                      <wps:txbx>
                        <w:txbxContent>
                          <w:p w14:paraId="6E75CB04" w14:textId="77777777" w:rsidR="00B325DD" w:rsidRDefault="00B325DD" w:rsidP="0020398E">
                            <w:pPr>
                              <w:pStyle w:val="CoverTitle"/>
                              <w:spacing w:before="240"/>
                              <w:ind w:left="426"/>
                              <w:rPr>
                                <w:color w:val="ED1A3B" w:themeColor="accent1"/>
                              </w:rPr>
                            </w:pPr>
                            <w:r w:rsidRPr="005E1AD8">
                              <w:rPr>
                                <w:color w:val="ED1A3B" w:themeColor="accent1"/>
                              </w:rPr>
                              <w:t xml:space="preserve">INTERNAL AUDIT ANNUAL REPORT AND ANNUAL STATEMENT OF ASSURANCE </w:t>
                            </w:r>
                            <w:r>
                              <w:rPr>
                                <w:color w:val="ED1A3B" w:themeColor="accent1"/>
                              </w:rPr>
                              <w:t>202</w:t>
                            </w:r>
                            <w:r w:rsidR="004F3CFA">
                              <w:rPr>
                                <w:color w:val="ED1A3B" w:themeColor="accent1"/>
                              </w:rPr>
                              <w:t>1</w:t>
                            </w:r>
                            <w:r>
                              <w:rPr>
                                <w:color w:val="ED1A3B" w:themeColor="accent1"/>
                              </w:rPr>
                              <w:t>-2</w:t>
                            </w:r>
                            <w:r w:rsidR="004F3CFA">
                              <w:rPr>
                                <w:color w:val="ED1A3B" w:themeColor="accent1"/>
                              </w:rPr>
                              <w:t>2</w:t>
                            </w:r>
                          </w:p>
                          <w:p w14:paraId="37FA3AAF" w14:textId="77777777" w:rsidR="00B325DD" w:rsidRDefault="008421CC" w:rsidP="0020398E">
                            <w:pPr>
                              <w:pStyle w:val="CoverSubheading"/>
                              <w:spacing w:before="120" w:after="120"/>
                              <w:ind w:left="426"/>
                            </w:pPr>
                            <w:r>
                              <w:t>Oxford City Council</w:t>
                            </w:r>
                          </w:p>
                          <w:p w14:paraId="15AA2A83" w14:textId="77777777" w:rsidR="00B325DD" w:rsidRDefault="008421CC" w:rsidP="0020398E">
                            <w:pPr>
                              <w:pStyle w:val="Coverdate"/>
                              <w:spacing w:before="240" w:after="120"/>
                              <w:ind w:left="426"/>
                              <w:rPr>
                                <w:color w:val="000000" w:themeColor="text1"/>
                              </w:rPr>
                            </w:pPr>
                            <w:r>
                              <w:rPr>
                                <w:color w:val="000000" w:themeColor="text1"/>
                              </w:rPr>
                              <w:t>July</w:t>
                            </w:r>
                            <w:r w:rsidR="00B325DD">
                              <w:rPr>
                                <w:color w:val="000000" w:themeColor="text1"/>
                              </w:rPr>
                              <w:t xml:space="preserve"> 202</w:t>
                            </w:r>
                            <w:r w:rsidR="004F3CFA">
                              <w:rPr>
                                <w:color w:val="000000" w:themeColor="text1"/>
                              </w:rPr>
                              <w:t>2</w:t>
                            </w:r>
                          </w:p>
                          <w:p w14:paraId="3C2D9C63" w14:textId="77777777" w:rsidR="00B325DD" w:rsidRDefault="00B325DD" w:rsidP="0020398E">
                            <w:pPr>
                              <w:spacing w:before="120" w:after="120"/>
                              <w:ind w:left="426"/>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31DAAC" id="_x0000_t202" coordsize="21600,21600" o:spt="202" path="m,l,21600r21600,l21600,xe">
                <v:stroke joinstyle="miter"/>
                <v:path gradientshapeok="t" o:connecttype="rect"/>
              </v:shapetype>
              <v:shape id="Text Box 55" o:spid="_x0000_s1026" type="#_x0000_t202" style="position:absolute;margin-left:-50.35pt;margin-top:237pt;width:546pt;height:96.7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" fillcolor="#eee8e5" stroked="f" strokeweight=".5pt">
                <v:fill opacity="49087f"/>
                <v:textbox>
                  <w:txbxContent>
                    <w:p w:rsidR="00B325DD" w:rsidRDefault="00B325DD" w:rsidP="0020398E">
                      <w:pPr>
                        <w:pStyle w:val="CoverTitle"/>
                        <w:spacing w:before="240"/>
                        <w:ind w:left="426"/>
                        <w:rPr>
                          <w:color w:val="ED1A3B" w:themeColor="accent1"/>
                        </w:rPr>
                      </w:pPr>
                      <w:r w:rsidRPr="005E1AD8">
                        <w:rPr>
                          <w:color w:val="ED1A3B" w:themeColor="accent1"/>
                        </w:rPr>
                        <w:t xml:space="preserve">INTERNAL AUDIT ANNUAL REPORT AND ANNUAL STATEMENT OF ASSURANCE </w:t>
                      </w:r>
                      <w:r>
                        <w:rPr>
                          <w:color w:val="ED1A3B" w:themeColor="accent1"/>
                        </w:rPr>
                        <w:t>202</w:t>
                      </w:r>
                      <w:r w:rsidR="004F3CFA">
                        <w:rPr>
                          <w:color w:val="ED1A3B" w:themeColor="accent1"/>
                        </w:rPr>
                        <w:t>1</w:t>
                      </w:r>
                      <w:r>
                        <w:rPr>
                          <w:color w:val="ED1A3B" w:themeColor="accent1"/>
                        </w:rPr>
                        <w:t>-2</w:t>
                      </w:r>
                      <w:r w:rsidR="004F3CFA">
                        <w:rPr>
                          <w:color w:val="ED1A3B" w:themeColor="accent1"/>
                        </w:rPr>
                        <w:t>2</w:t>
                      </w:r>
                    </w:p>
                    <w:p w:rsidR="00B325DD" w:rsidRDefault="008421CC" w:rsidP="0020398E">
                      <w:pPr>
                        <w:pStyle w:val="CoverSubheading"/>
                        <w:spacing w:before="120" w:after="120"/>
                        <w:ind w:left="426"/>
                      </w:pPr>
                      <w:r>
                        <w:t>Oxford City Council</w:t>
                      </w:r>
                    </w:p>
                    <w:p w:rsidR="00B325DD" w:rsidRDefault="008421CC" w:rsidP="0020398E">
                      <w:pPr>
                        <w:pStyle w:val="Coverdate"/>
                        <w:spacing w:before="240" w:after="120"/>
                        <w:ind w:left="426"/>
                        <w:rPr>
                          <w:color w:val="000000" w:themeColor="text1"/>
                        </w:rPr>
                      </w:pPr>
                      <w:r>
                        <w:rPr>
                          <w:color w:val="000000" w:themeColor="text1"/>
                        </w:rPr>
                        <w:t>July</w:t>
                      </w:r>
                      <w:r w:rsidR="00B325DD">
                        <w:rPr>
                          <w:color w:val="000000" w:themeColor="text1"/>
                        </w:rPr>
                        <w:t xml:space="preserve"> 202</w:t>
                      </w:r>
                      <w:r w:rsidR="004F3CFA">
                        <w:rPr>
                          <w:color w:val="000000" w:themeColor="text1"/>
                        </w:rPr>
                        <w:t>2</w:t>
                      </w:r>
                    </w:p>
                    <w:p w:rsidR="00B325DD" w:rsidRDefault="00B325DD" w:rsidP="0020398E">
                      <w:pPr>
                        <w:spacing w:before="120" w:after="120"/>
                        <w:ind w:left="426"/>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865600" behindDoc="0" locked="0" layoutInCell="1" allowOverlap="1" wp14:anchorId="37F7C19A" wp14:editId="36CB01B8">
                <wp:simplePos x="0" y="0"/>
                <wp:positionH relativeFrom="column">
                  <wp:posOffset>1828800</wp:posOffset>
                </wp:positionH>
                <wp:positionV relativeFrom="paragraph">
                  <wp:posOffset>3019425</wp:posOffset>
                </wp:positionV>
                <wp:extent cx="161915" cy="1826382"/>
                <wp:effectExtent l="0" t="0" r="0" b="0"/>
                <wp:wrapNone/>
                <wp:docPr id="47"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61915" cy="182638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5E1475" w14:textId="77777777" w:rsidR="00B70CDC" w:rsidRDefault="00B70CDC" w:rsidP="00B70CDC">
                            <w:pPr>
                              <w:rPr>
                                <w:rFonts w:eastAsia="Times New Roman"/>
                              </w:rPr>
                            </w:pPr>
                          </w:p>
                        </w:txbxContent>
                      </wps:txbx>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45EC5" id="Freeform 22" o:spid="_x0000_s1027" style="position:absolute;margin-left:2in;margin-top:237.75pt;width:12.75pt;height:143.8pt;z-index:251865600;visibility:visible;mso-wrap-style:square;mso-wrap-distance-left:9pt;mso-wrap-distance-top:0;mso-wrap-distance-right:9pt;mso-wrap-distance-bottom:0;mso-position-horizontal:absolute;mso-position-horizontal-relative:text;mso-position-vertical:absolute;mso-position-vertical-relative:text;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" adj="-11796480,,5400" path="m120,r,1354l,1354,,85,120,xe" filled="f" stroked="f">
                <v:stroke joinstyle="round"/>
                <v:formulas/>
                <v:path arrowok="t" o:connecttype="custom" o:connectlocs="120,0;120,1354;0,1354;0,85;120,0" o:connectangles="0,0,0,0,0" textboxrect="0,0,120,1354"/>
                <o:lock v:ext="edit" aspectratio="t"/>
                <v:textbox>
                  <w:txbxContent>
                    <w:p w:rsidR="00B70CDC" w:rsidRDefault="00B70CDC" w:rsidP="00B70CDC">
                      <w:pPr>
                        <w:rPr>
                          <w:rFonts w:eastAsia="Times New Roman"/>
                        </w:rPr>
                      </w:pPr>
                    </w:p>
                  </w:txbxContent>
                </v:textbox>
              </v:shape>
            </w:pict>
          </mc:Fallback>
        </mc:AlternateContent>
      </w:r>
    </w:p>
    <w:p w14:paraId="10AFC9B5" w14:textId="77777777"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250DC257" wp14:editId="1BE55CEC">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729035C6" w14:textId="77777777"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216BDA1A" w14:textId="77777777" w:rsidR="00B325DD" w:rsidRPr="007C3BC4" w:rsidRDefault="00B325DD"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9CE36" id="Title 44" o:spid="_x0000_s1028"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" filled="f" stroked="f">
                <v:path arrowok="t"/>
                <v:textbox inset="0">
                  <w:txbxContent>
                    <w:p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B325DD" w:rsidRPr="007C3BC4" w:rsidRDefault="00B325DD"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14:paraId="42D9E02C" w14:textId="77777777" w:rsidR="00CE2D6B" w:rsidRDefault="00CE2D6B">
      <w:pPr>
        <w:rPr>
          <w:rFonts w:cs="Trebuchet MS"/>
          <w:b/>
          <w:bCs/>
          <w:color w:val="ED1A3B"/>
          <w:sz w:val="44"/>
          <w:szCs w:val="44"/>
        </w:rPr>
      </w:pPr>
    </w:p>
    <w:p w14:paraId="3B79D366" w14:textId="77777777" w:rsidR="00CE2D6B" w:rsidRDefault="00CE2D6B">
      <w:pPr>
        <w:rPr>
          <w:rFonts w:cs="Trebuchet MS"/>
          <w:b/>
          <w:bCs/>
          <w:color w:val="ED1A3B"/>
          <w:sz w:val="44"/>
          <w:szCs w:val="44"/>
        </w:rPr>
      </w:pPr>
    </w:p>
    <w:tbl>
      <w:tblPr>
        <w:tblStyle w:val="ListTable3-Accent3"/>
        <w:tblW w:w="5807" w:type="dxa"/>
        <w:tblLook w:val="04A0" w:firstRow="1" w:lastRow="0" w:firstColumn="1" w:lastColumn="0" w:noHBand="0" w:noVBand="1"/>
      </w:tblPr>
      <w:tblGrid>
        <w:gridCol w:w="4815"/>
        <w:gridCol w:w="992"/>
      </w:tblGrid>
      <w:tr w:rsidR="00CE2D6B" w:rsidRPr="00FA7A1A" w14:paraId="45A6C0FB" w14:textId="77777777" w:rsidTr="00EA33C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4815" w:type="dxa"/>
            <w:vAlign w:val="center"/>
          </w:tcPr>
          <w:p w14:paraId="4BAFBA9C" w14:textId="77777777" w:rsidR="00CE2D6B" w:rsidRPr="00EA33C3" w:rsidRDefault="00CE2D6B" w:rsidP="001012B9">
            <w:pPr>
              <w:spacing w:before="39"/>
              <w:ind w:right="-80" w:firstLine="144"/>
              <w:jc w:val="center"/>
              <w:rPr>
                <w:rFonts w:ascii="Times New Roman" w:hAnsi="Times New Roman" w:cs="Times New Roman"/>
                <w:color w:val="010302"/>
                <w:szCs w:val="20"/>
              </w:rPr>
            </w:pPr>
          </w:p>
        </w:tc>
        <w:tc>
          <w:tcPr>
            <w:tcW w:w="992" w:type="dxa"/>
            <w:vAlign w:val="center"/>
          </w:tcPr>
          <w:p w14:paraId="2F96C23F" w14:textId="77777777" w:rsidR="00CE2D6B" w:rsidRPr="00EA33C3" w:rsidRDefault="00CE2D6B" w:rsidP="001012B9">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0"/>
              </w:rPr>
            </w:pPr>
            <w:r w:rsidRPr="00EA33C3">
              <w:rPr>
                <w:rFonts w:asciiTheme="minorHAnsi" w:hAnsiTheme="minorHAnsi" w:cs="Times New Roman"/>
                <w:szCs w:val="20"/>
              </w:rPr>
              <w:t>Page</w:t>
            </w:r>
          </w:p>
        </w:tc>
      </w:tr>
      <w:tr w:rsidR="00CE2D6B" w14:paraId="3486B918"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29462BB6" w14:textId="77777777" w:rsidR="00CE2D6B" w:rsidRPr="00EA33C3" w:rsidRDefault="007A688C" w:rsidP="001012B9">
            <w:pPr>
              <w:rPr>
                <w:bCs w:val="0"/>
                <w:szCs w:val="20"/>
                <w:lang w:val="en-NZ"/>
              </w:rPr>
            </w:pPr>
            <w:r>
              <w:rPr>
                <w:bCs w:val="0"/>
                <w:szCs w:val="20"/>
                <w:lang w:val="en-NZ"/>
              </w:rPr>
              <w:t>Executive Summary</w:t>
            </w:r>
          </w:p>
        </w:tc>
        <w:tc>
          <w:tcPr>
            <w:tcW w:w="992" w:type="dxa"/>
            <w:shd w:val="clear" w:color="auto" w:fill="EEE8E5" w:themeFill="background2"/>
            <w:vAlign w:val="center"/>
          </w:tcPr>
          <w:p w14:paraId="0407A662" w14:textId="77777777" w:rsidR="00CE2D6B" w:rsidRPr="00EA33C3" w:rsidRDefault="00935521"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3</w:t>
            </w:r>
          </w:p>
        </w:tc>
      </w:tr>
      <w:tr w:rsidR="00CE2D6B" w14:paraId="5B87D6AF"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2F77B01A" w14:textId="77777777" w:rsidR="00CE2D6B" w:rsidRPr="00EA33C3" w:rsidRDefault="00691FF1" w:rsidP="001012B9">
            <w:pPr>
              <w:rPr>
                <w:bCs w:val="0"/>
                <w:szCs w:val="20"/>
                <w:lang w:val="en-NZ"/>
              </w:rPr>
            </w:pPr>
            <w:r>
              <w:rPr>
                <w:bCs w:val="0"/>
                <w:szCs w:val="20"/>
                <w:lang w:val="en-NZ"/>
              </w:rPr>
              <w:t>Review of 202</w:t>
            </w:r>
            <w:r w:rsidR="0054603F">
              <w:rPr>
                <w:bCs w:val="0"/>
                <w:szCs w:val="20"/>
                <w:lang w:val="en-NZ"/>
              </w:rPr>
              <w:t>1</w:t>
            </w:r>
            <w:r>
              <w:rPr>
                <w:bCs w:val="0"/>
                <w:szCs w:val="20"/>
                <w:lang w:val="en-NZ"/>
              </w:rPr>
              <w:t>/2</w:t>
            </w:r>
            <w:r w:rsidR="004F3CFA">
              <w:rPr>
                <w:bCs w:val="0"/>
                <w:szCs w:val="20"/>
                <w:lang w:val="en-NZ"/>
              </w:rPr>
              <w:t>2</w:t>
            </w:r>
            <w:r w:rsidR="00D55F10" w:rsidRPr="00EA33C3">
              <w:rPr>
                <w:bCs w:val="0"/>
                <w:szCs w:val="20"/>
                <w:lang w:val="en-NZ"/>
              </w:rPr>
              <w:t xml:space="preserve"> Work</w:t>
            </w:r>
          </w:p>
        </w:tc>
        <w:tc>
          <w:tcPr>
            <w:tcW w:w="992" w:type="dxa"/>
            <w:shd w:val="clear" w:color="auto" w:fill="EEE8E5" w:themeFill="background2"/>
            <w:vAlign w:val="center"/>
          </w:tcPr>
          <w:p w14:paraId="1DAB9BE1" w14:textId="77777777" w:rsidR="00CE2D6B" w:rsidRPr="00EA33C3" w:rsidRDefault="00935521"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p>
        </w:tc>
      </w:tr>
      <w:tr w:rsidR="0062242E" w14:paraId="1DEAE3BA"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0543F083" w14:textId="77777777" w:rsidR="0062242E" w:rsidRPr="00EA33C3" w:rsidRDefault="007A688C" w:rsidP="001012B9">
            <w:pPr>
              <w:rPr>
                <w:szCs w:val="20"/>
                <w:lang w:val="en-NZ"/>
              </w:rPr>
            </w:pPr>
            <w:r>
              <w:rPr>
                <w:szCs w:val="20"/>
                <w:lang w:val="en-NZ"/>
              </w:rPr>
              <w:t>Summary of Findings</w:t>
            </w:r>
          </w:p>
        </w:tc>
        <w:tc>
          <w:tcPr>
            <w:tcW w:w="992" w:type="dxa"/>
            <w:shd w:val="clear" w:color="auto" w:fill="EEE8E5" w:themeFill="background2"/>
            <w:vAlign w:val="center"/>
          </w:tcPr>
          <w:p w14:paraId="1A6E8B83" w14:textId="77777777" w:rsidR="0062242E" w:rsidRPr="00EA33C3" w:rsidRDefault="00935521"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14</w:t>
            </w:r>
          </w:p>
        </w:tc>
      </w:tr>
      <w:tr w:rsidR="00C37D73" w14:paraId="28C12250"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572F26D1" w14:textId="77777777" w:rsidR="00C37D73" w:rsidRPr="00EA33C3" w:rsidRDefault="007A688C" w:rsidP="001012B9">
            <w:pPr>
              <w:rPr>
                <w:szCs w:val="20"/>
                <w:lang w:val="en-NZ"/>
              </w:rPr>
            </w:pPr>
            <w:r>
              <w:rPr>
                <w:szCs w:val="20"/>
                <w:lang w:val="en-NZ"/>
              </w:rPr>
              <w:t>Added value</w:t>
            </w:r>
          </w:p>
        </w:tc>
        <w:tc>
          <w:tcPr>
            <w:tcW w:w="992" w:type="dxa"/>
            <w:shd w:val="clear" w:color="auto" w:fill="EEE8E5" w:themeFill="background2"/>
            <w:vAlign w:val="center"/>
          </w:tcPr>
          <w:p w14:paraId="46F10E5F" w14:textId="77777777" w:rsidR="00C37D73" w:rsidRPr="00EA33C3" w:rsidRDefault="00935521"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16</w:t>
            </w:r>
          </w:p>
        </w:tc>
      </w:tr>
      <w:tr w:rsidR="00CE2D6B" w14:paraId="18D56E31"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144E1BB3" w14:textId="77777777" w:rsidR="00CE2D6B" w:rsidRPr="00EA33C3" w:rsidRDefault="007A688C" w:rsidP="001012B9">
            <w:pPr>
              <w:rPr>
                <w:bCs w:val="0"/>
                <w:szCs w:val="20"/>
                <w:lang w:val="en-NZ"/>
              </w:rPr>
            </w:pPr>
            <w:r>
              <w:rPr>
                <w:bCs w:val="0"/>
                <w:szCs w:val="20"/>
                <w:lang w:val="en-NZ"/>
              </w:rPr>
              <w:t>Background to annual opinion</w:t>
            </w:r>
          </w:p>
        </w:tc>
        <w:tc>
          <w:tcPr>
            <w:tcW w:w="992" w:type="dxa"/>
            <w:shd w:val="clear" w:color="auto" w:fill="EEE8E5" w:themeFill="background2"/>
            <w:vAlign w:val="center"/>
          </w:tcPr>
          <w:p w14:paraId="13896431" w14:textId="77777777" w:rsidR="00CE2D6B" w:rsidRPr="00EA33C3" w:rsidRDefault="00935521"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18</w:t>
            </w:r>
          </w:p>
        </w:tc>
      </w:tr>
      <w:tr w:rsidR="00CE2D6B" w14:paraId="709EE856"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4EF0FEBA" w14:textId="77777777" w:rsidR="00CE2D6B" w:rsidRPr="00EA33C3" w:rsidRDefault="00D55F10" w:rsidP="001012B9">
            <w:pPr>
              <w:rPr>
                <w:bCs w:val="0"/>
                <w:szCs w:val="20"/>
                <w:lang w:val="en-NZ"/>
              </w:rPr>
            </w:pPr>
            <w:r w:rsidRPr="00EA33C3">
              <w:rPr>
                <w:bCs w:val="0"/>
                <w:szCs w:val="20"/>
                <w:lang w:val="en-NZ"/>
              </w:rPr>
              <w:t xml:space="preserve">Key Performance Indicators </w:t>
            </w:r>
          </w:p>
        </w:tc>
        <w:tc>
          <w:tcPr>
            <w:tcW w:w="992" w:type="dxa"/>
            <w:shd w:val="clear" w:color="auto" w:fill="EEE8E5" w:themeFill="background2"/>
            <w:vAlign w:val="center"/>
          </w:tcPr>
          <w:p w14:paraId="0E6916DE" w14:textId="77777777" w:rsidR="00CE2D6B" w:rsidRPr="00EA33C3" w:rsidRDefault="00935521"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21</w:t>
            </w:r>
          </w:p>
        </w:tc>
      </w:tr>
      <w:tr w:rsidR="00D55F10" w14:paraId="371D24A9"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1B441318" w14:textId="77777777" w:rsidR="00D55F10" w:rsidRPr="00EA33C3" w:rsidRDefault="00D55F10" w:rsidP="001012B9">
            <w:pPr>
              <w:rPr>
                <w:bCs w:val="0"/>
                <w:szCs w:val="20"/>
                <w:lang w:val="en-NZ"/>
              </w:rPr>
            </w:pPr>
            <w:r w:rsidRPr="00EA33C3">
              <w:rPr>
                <w:bCs w:val="0"/>
                <w:szCs w:val="20"/>
                <w:lang w:val="en-NZ"/>
              </w:rPr>
              <w:t xml:space="preserve">Appendix 1: Opinion </w:t>
            </w:r>
            <w:r w:rsidR="007A688C">
              <w:rPr>
                <w:bCs w:val="0"/>
                <w:szCs w:val="20"/>
                <w:lang w:val="en-NZ"/>
              </w:rPr>
              <w:t>and recommendation significance</w:t>
            </w:r>
          </w:p>
        </w:tc>
        <w:tc>
          <w:tcPr>
            <w:tcW w:w="992" w:type="dxa"/>
            <w:shd w:val="clear" w:color="auto" w:fill="EEE8E5" w:themeFill="background2"/>
            <w:vAlign w:val="center"/>
          </w:tcPr>
          <w:p w14:paraId="1D9D5045" w14:textId="77777777" w:rsidR="00D55F10" w:rsidRPr="00EA33C3" w:rsidRDefault="00935521"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22</w:t>
            </w:r>
          </w:p>
        </w:tc>
      </w:tr>
    </w:tbl>
    <w:p w14:paraId="741426B5" w14:textId="77777777" w:rsidR="00CE2D6B" w:rsidRDefault="00CE2D6B">
      <w:pPr>
        <w:rPr>
          <w:rFonts w:cs="Trebuchet MS"/>
          <w:b/>
          <w:bCs/>
          <w:color w:val="ED1A3B"/>
          <w:sz w:val="44"/>
          <w:szCs w:val="44"/>
        </w:rPr>
      </w:pPr>
      <w:r>
        <w:rPr>
          <w:rFonts w:cs="Trebuchet MS"/>
          <w:b/>
          <w:bCs/>
          <w:color w:val="ED1A3B"/>
          <w:sz w:val="44"/>
          <w:szCs w:val="44"/>
        </w:rPr>
        <w:br w:type="page"/>
      </w:r>
    </w:p>
    <w:p w14:paraId="441DDA40" w14:textId="77777777" w:rsidR="00CE2D6B" w:rsidRDefault="00CE2D6B">
      <w:pPr>
        <w:rPr>
          <w:rFonts w:cs="Trebuchet MS"/>
          <w:b/>
          <w:bCs/>
          <w:color w:val="ED1A3B"/>
          <w:sz w:val="44"/>
          <w:szCs w:val="44"/>
        </w:rPr>
        <w:sectPr w:rsidR="00CE2D6B" w:rsidSect="007C3BC4">
          <w:headerReference w:type="default" r:id="rId12"/>
          <w:footerReference w:type="default" r:id="rId13"/>
          <w:pgSz w:w="11906" w:h="16838"/>
          <w:pgMar w:top="1440" w:right="1440" w:bottom="1440" w:left="1440" w:header="708" w:footer="708" w:gutter="0"/>
          <w:pgBorders>
            <w:top w:val="single" w:sz="4" w:space="1" w:color="auto"/>
            <w:bottom w:val="single" w:sz="4" w:space="1" w:color="auto"/>
          </w:pgBorders>
          <w:cols w:space="708"/>
          <w:docGrid w:linePitch="360"/>
        </w:sectPr>
      </w:pPr>
    </w:p>
    <w:p w14:paraId="484AA3B0" w14:textId="77777777"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6816" behindDoc="0" locked="0" layoutInCell="1" allowOverlap="1" wp14:anchorId="492A90FE" wp14:editId="01093027">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14:paraId="6E27A635" w14:textId="77777777"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F3CFA">
                              <w:rPr>
                                <w:rFonts w:ascii="Trebuchet MS" w:hAnsi="Trebuchet MS" w:cstheme="minorBidi"/>
                                <w:color w:val="ED1A3B"/>
                                <w:sz w:val="48"/>
                                <w:szCs w:val="48"/>
                              </w:rPr>
                              <w:t>1</w:t>
                            </w:r>
                            <w:r>
                              <w:rPr>
                                <w:rFonts w:ascii="Trebuchet MS" w:hAnsi="Trebuchet MS" w:cstheme="minorBidi"/>
                                <w:color w:val="ED1A3B"/>
                                <w:sz w:val="48"/>
                                <w:szCs w:val="48"/>
                              </w:rPr>
                              <w:t>/2</w:t>
                            </w:r>
                            <w:r w:rsidR="004F3CFA">
                              <w:rPr>
                                <w:rFonts w:ascii="Trebuchet MS" w:hAnsi="Trebuchet MS" w:cstheme="minorBidi"/>
                                <w:color w:val="ED1A3B"/>
                                <w:sz w:val="48"/>
                                <w:szCs w:val="48"/>
                              </w:rPr>
                              <w:t>2</w:t>
                            </w:r>
                            <w:r>
                              <w:rPr>
                                <w:rFonts w:ascii="Trebuchet MS" w:hAnsi="Trebuchet MS" w:cstheme="minorBidi"/>
                                <w:color w:val="ED1A3B"/>
                                <w:sz w:val="48"/>
                                <w:szCs w:val="48"/>
                              </w:rPr>
                              <w:t xml:space="preserve"> WORK</w:t>
                            </w:r>
                          </w:p>
                          <w:p w14:paraId="022043A8" w14:textId="77777777" w:rsidR="00B325DD" w:rsidRPr="007C3BC4" w:rsidRDefault="00B325DD"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7CD86" id="_x0000_s1029"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" filled="f" stroked="f">
                <v:path arrowok="t"/>
                <v:textbox inset="0">
                  <w:txbxContent>
                    <w:p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F3CFA">
                        <w:rPr>
                          <w:rFonts w:ascii="Trebuchet MS" w:hAnsi="Trebuchet MS" w:cstheme="minorBidi"/>
                          <w:color w:val="ED1A3B"/>
                          <w:sz w:val="48"/>
                          <w:szCs w:val="48"/>
                        </w:rPr>
                        <w:t>1</w:t>
                      </w:r>
                      <w:r>
                        <w:rPr>
                          <w:rFonts w:ascii="Trebuchet MS" w:hAnsi="Trebuchet MS" w:cstheme="minorBidi"/>
                          <w:color w:val="ED1A3B"/>
                          <w:sz w:val="48"/>
                          <w:szCs w:val="48"/>
                        </w:rPr>
                        <w:t>/2</w:t>
                      </w:r>
                      <w:r w:rsidR="004F3CFA">
                        <w:rPr>
                          <w:rFonts w:ascii="Trebuchet MS" w:hAnsi="Trebuchet MS" w:cstheme="minorBidi"/>
                          <w:color w:val="ED1A3B"/>
                          <w:sz w:val="48"/>
                          <w:szCs w:val="48"/>
                        </w:rPr>
                        <w:t>2</w:t>
                      </w:r>
                      <w:r>
                        <w:rPr>
                          <w:rFonts w:ascii="Trebuchet MS" w:hAnsi="Trebuchet MS" w:cstheme="minorBidi"/>
                          <w:color w:val="ED1A3B"/>
                          <w:sz w:val="48"/>
                          <w:szCs w:val="48"/>
                        </w:rPr>
                        <w:t xml:space="preserve"> WORK</w:t>
                      </w:r>
                    </w:p>
                    <w:p w:rsidR="00B325DD" w:rsidRPr="007C3BC4" w:rsidRDefault="00B325DD"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727679FD" w14:textId="77777777" w:rsidR="00EA33C3" w:rsidRPr="00EA33C3" w:rsidRDefault="00EA33C3" w:rsidP="0028614B">
      <w:pPr>
        <w:pStyle w:val="NormalWeb"/>
        <w:kinsoku w:val="0"/>
        <w:overflowPunct w:val="0"/>
        <w:spacing w:before="240" w:beforeAutospacing="0" w:after="24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r w:rsidR="00691FF1">
        <w:rPr>
          <w:rFonts w:ascii="Trebuchet MS" w:eastAsia="Times" w:hAnsi="Trebuchet MS"/>
          <w:b/>
          <w:bCs/>
          <w:color w:val="ED1A3B" w:themeColor="accent1"/>
          <w:kern w:val="24"/>
          <w:sz w:val="20"/>
          <w:szCs w:val="20"/>
        </w:rPr>
        <w:t>202</w:t>
      </w:r>
      <w:r w:rsidR="008421CC">
        <w:rPr>
          <w:rFonts w:ascii="Trebuchet MS" w:eastAsia="Times" w:hAnsi="Trebuchet MS"/>
          <w:b/>
          <w:bCs/>
          <w:color w:val="ED1A3B" w:themeColor="accent1"/>
          <w:kern w:val="24"/>
          <w:sz w:val="20"/>
          <w:szCs w:val="20"/>
        </w:rPr>
        <w:t>1</w:t>
      </w:r>
      <w:r w:rsidR="00691FF1">
        <w:rPr>
          <w:rFonts w:ascii="Trebuchet MS" w:eastAsia="Times" w:hAnsi="Trebuchet MS"/>
          <w:b/>
          <w:bCs/>
          <w:color w:val="ED1A3B" w:themeColor="accent1"/>
          <w:kern w:val="24"/>
          <w:sz w:val="20"/>
          <w:szCs w:val="20"/>
        </w:rPr>
        <w:t>/2</w:t>
      </w:r>
      <w:r w:rsidR="004F3CFA">
        <w:rPr>
          <w:rFonts w:ascii="Trebuchet MS" w:eastAsia="Times" w:hAnsi="Trebuchet MS"/>
          <w:b/>
          <w:bCs/>
          <w:color w:val="ED1A3B" w:themeColor="accent1"/>
          <w:kern w:val="24"/>
          <w:sz w:val="20"/>
          <w:szCs w:val="20"/>
        </w:rPr>
        <w:t>2</w:t>
      </w:r>
    </w:p>
    <w:p w14:paraId="4632E40F" w14:textId="77777777" w:rsidR="007A688C" w:rsidRDefault="007A688C" w:rsidP="0028614B">
      <w:pPr>
        <w:pStyle w:val="NormalWeb"/>
        <w:spacing w:before="240" w:beforeAutospacing="0" w:after="240" w:afterAutospacing="0"/>
        <w:rPr>
          <w:rFonts w:ascii="Trebuchet MS" w:eastAsia="Trebuchet MS" w:hAnsi="Trebuchet MS"/>
          <w:sz w:val="20"/>
          <w:szCs w:val="20"/>
        </w:rPr>
      </w:pPr>
      <w:r w:rsidRPr="00240A11">
        <w:rPr>
          <w:rFonts w:ascii="Trebuchet MS" w:eastAsia="Trebuchet MS" w:hAnsi="Trebuchet MS"/>
          <w:sz w:val="20"/>
          <w:szCs w:val="20"/>
        </w:rPr>
        <w:t xml:space="preserve">This report details the work undertaken by internal audit for </w:t>
      </w:r>
      <w:r w:rsidR="00A32EC2">
        <w:rPr>
          <w:rFonts w:ascii="Trebuchet MS" w:hAnsi="Trebuchet MS"/>
          <w:bCs/>
          <w:kern w:val="24"/>
          <w:sz w:val="20"/>
          <w:szCs w:val="20"/>
        </w:rPr>
        <w:t>Oxford City Council (the Council)</w:t>
      </w:r>
      <w:r w:rsidRPr="00240A11">
        <w:rPr>
          <w:rFonts w:ascii="Trebuchet MS" w:eastAsia="Trebuchet MS" w:hAnsi="Trebuchet MS"/>
          <w:sz w:val="20"/>
          <w:szCs w:val="20"/>
        </w:rPr>
        <w:t xml:space="preserve"> provides an overview of the effectiveness of the controls in place for the full year. The following reports have been issued for this financial year:</w:t>
      </w:r>
    </w:p>
    <w:p w14:paraId="2963E4C0" w14:textId="77777777" w:rsidR="007A688C" w:rsidRPr="00B43372"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Audit 1. </w:t>
      </w:r>
      <w:r w:rsidR="000D562E">
        <w:rPr>
          <w:rFonts w:ascii="Trebuchet MS" w:eastAsia="Times" w:hAnsi="Trebuchet MS"/>
          <w:kern w:val="24"/>
          <w:sz w:val="20"/>
          <w:szCs w:val="20"/>
        </w:rPr>
        <w:t>Private Rented Sector</w:t>
      </w:r>
    </w:p>
    <w:p w14:paraId="784B504B" w14:textId="77777777" w:rsidR="007A688C" w:rsidRPr="00EA33C3"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Audit 2. </w:t>
      </w:r>
      <w:r w:rsidR="004C0FEA">
        <w:rPr>
          <w:rFonts w:ascii="Trebuchet MS" w:eastAsia="Times" w:hAnsi="Trebuchet MS"/>
          <w:kern w:val="24"/>
          <w:sz w:val="20"/>
          <w:szCs w:val="20"/>
        </w:rPr>
        <w:t xml:space="preserve"> </w:t>
      </w:r>
      <w:r w:rsidR="000D562E">
        <w:rPr>
          <w:rFonts w:ascii="Trebuchet MS" w:eastAsia="Times" w:hAnsi="Trebuchet MS"/>
          <w:kern w:val="24"/>
          <w:sz w:val="20"/>
          <w:szCs w:val="20"/>
        </w:rPr>
        <w:t>Environment</w:t>
      </w:r>
    </w:p>
    <w:p w14:paraId="7C545670" w14:textId="77777777" w:rsidR="007A688C"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Audit 3.</w:t>
      </w:r>
      <w:r w:rsidR="004C0FEA">
        <w:rPr>
          <w:rFonts w:ascii="Trebuchet MS" w:eastAsia="Times" w:hAnsi="Trebuchet MS"/>
          <w:kern w:val="24"/>
          <w:sz w:val="20"/>
          <w:szCs w:val="20"/>
        </w:rPr>
        <w:t xml:space="preserve"> </w:t>
      </w:r>
      <w:r>
        <w:rPr>
          <w:rFonts w:ascii="Trebuchet MS" w:eastAsia="Times" w:hAnsi="Trebuchet MS"/>
          <w:kern w:val="24"/>
          <w:sz w:val="20"/>
          <w:szCs w:val="20"/>
        </w:rPr>
        <w:t xml:space="preserve"> </w:t>
      </w:r>
      <w:r w:rsidR="000D562E">
        <w:rPr>
          <w:rFonts w:ascii="Trebuchet MS" w:eastAsia="Times" w:hAnsi="Trebuchet MS"/>
          <w:kern w:val="24"/>
          <w:sz w:val="20"/>
          <w:szCs w:val="20"/>
        </w:rPr>
        <w:t>Data Analytics</w:t>
      </w:r>
    </w:p>
    <w:p w14:paraId="4A84F701" w14:textId="77777777" w:rsidR="00B43372" w:rsidRPr="00327931"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sidRPr="00327931">
        <w:rPr>
          <w:rFonts w:ascii="Trebuchet MS" w:eastAsia="Times" w:hAnsi="Trebuchet MS"/>
          <w:kern w:val="24"/>
          <w:sz w:val="20"/>
          <w:szCs w:val="20"/>
        </w:rPr>
        <w:t>Audit 4.</w:t>
      </w:r>
      <w:r w:rsidR="004C0FEA">
        <w:rPr>
          <w:rFonts w:ascii="Trebuchet MS" w:eastAsia="Times" w:hAnsi="Trebuchet MS"/>
          <w:kern w:val="24"/>
          <w:sz w:val="20"/>
          <w:szCs w:val="20"/>
        </w:rPr>
        <w:t xml:space="preserve"> </w:t>
      </w:r>
      <w:r w:rsidRPr="00327931">
        <w:rPr>
          <w:rFonts w:ascii="Trebuchet MS" w:eastAsia="Times" w:hAnsi="Trebuchet MS"/>
          <w:kern w:val="24"/>
          <w:sz w:val="20"/>
          <w:szCs w:val="20"/>
        </w:rPr>
        <w:t xml:space="preserve"> </w:t>
      </w:r>
      <w:r w:rsidR="000D562E">
        <w:rPr>
          <w:rFonts w:ascii="Trebuchet MS" w:eastAsia="Times" w:hAnsi="Trebuchet MS"/>
          <w:kern w:val="24"/>
          <w:sz w:val="20"/>
          <w:szCs w:val="20"/>
        </w:rPr>
        <w:t>Project Management</w:t>
      </w:r>
    </w:p>
    <w:p w14:paraId="6A04C5FD" w14:textId="77777777" w:rsidR="00B43372" w:rsidRPr="00327931"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sidRPr="00327931">
        <w:rPr>
          <w:rFonts w:ascii="Trebuchet MS" w:eastAsia="Times" w:hAnsi="Trebuchet MS"/>
          <w:kern w:val="24"/>
          <w:sz w:val="20"/>
          <w:szCs w:val="20"/>
        </w:rPr>
        <w:t xml:space="preserve">Audit 5. </w:t>
      </w:r>
      <w:r w:rsidR="004C0FEA">
        <w:rPr>
          <w:rFonts w:ascii="Trebuchet MS" w:eastAsia="Times" w:hAnsi="Trebuchet MS"/>
          <w:kern w:val="24"/>
          <w:sz w:val="20"/>
          <w:szCs w:val="20"/>
        </w:rPr>
        <w:t xml:space="preserve"> </w:t>
      </w:r>
      <w:r w:rsidR="00297B93">
        <w:rPr>
          <w:rFonts w:ascii="Trebuchet MS" w:eastAsia="Times" w:hAnsi="Trebuchet MS"/>
          <w:kern w:val="24"/>
          <w:sz w:val="20"/>
          <w:szCs w:val="20"/>
        </w:rPr>
        <w:t>Accounts Payable</w:t>
      </w:r>
    </w:p>
    <w:p w14:paraId="542C78F0" w14:textId="77777777" w:rsidR="00B43372" w:rsidRDefault="00B43372"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Audit </w:t>
      </w:r>
      <w:r w:rsidR="008D6E5D">
        <w:rPr>
          <w:rFonts w:ascii="Trebuchet MS" w:eastAsia="Times" w:hAnsi="Trebuchet MS"/>
          <w:kern w:val="24"/>
          <w:sz w:val="20"/>
          <w:szCs w:val="20"/>
        </w:rPr>
        <w:t>6</w:t>
      </w:r>
      <w:r>
        <w:rPr>
          <w:rFonts w:ascii="Trebuchet MS" w:eastAsia="Times" w:hAnsi="Trebuchet MS"/>
          <w:kern w:val="24"/>
          <w:sz w:val="20"/>
          <w:szCs w:val="20"/>
        </w:rPr>
        <w:t>.</w:t>
      </w:r>
      <w:r w:rsidR="004C0FEA">
        <w:rPr>
          <w:rFonts w:ascii="Trebuchet MS" w:eastAsia="Times" w:hAnsi="Trebuchet MS"/>
          <w:kern w:val="24"/>
          <w:sz w:val="20"/>
          <w:szCs w:val="20"/>
        </w:rPr>
        <w:t xml:space="preserve"> </w:t>
      </w:r>
      <w:r>
        <w:rPr>
          <w:rFonts w:ascii="Trebuchet MS" w:eastAsia="Times" w:hAnsi="Trebuchet MS"/>
          <w:kern w:val="24"/>
          <w:sz w:val="20"/>
          <w:szCs w:val="20"/>
        </w:rPr>
        <w:t xml:space="preserve"> </w:t>
      </w:r>
      <w:r w:rsidR="00297B93">
        <w:rPr>
          <w:rFonts w:ascii="Trebuchet MS" w:eastAsia="Times" w:hAnsi="Trebuchet MS"/>
          <w:kern w:val="24"/>
          <w:sz w:val="20"/>
          <w:szCs w:val="20"/>
        </w:rPr>
        <w:t>Business Continuity and Disaster Recovery</w:t>
      </w:r>
    </w:p>
    <w:p w14:paraId="49287CF5" w14:textId="77777777" w:rsidR="004C0FEA" w:rsidRDefault="004C0FEA"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Audit </w:t>
      </w:r>
      <w:r w:rsidR="008D6E5D">
        <w:rPr>
          <w:rFonts w:ascii="Trebuchet MS" w:eastAsia="Times" w:hAnsi="Trebuchet MS"/>
          <w:kern w:val="24"/>
          <w:sz w:val="20"/>
          <w:szCs w:val="20"/>
        </w:rPr>
        <w:t>7</w:t>
      </w:r>
      <w:r>
        <w:rPr>
          <w:rFonts w:ascii="Trebuchet MS" w:eastAsia="Times" w:hAnsi="Trebuchet MS"/>
          <w:kern w:val="24"/>
          <w:sz w:val="20"/>
          <w:szCs w:val="20"/>
        </w:rPr>
        <w:t xml:space="preserve">. </w:t>
      </w:r>
      <w:r w:rsidR="00976BEC">
        <w:rPr>
          <w:rFonts w:ascii="Trebuchet MS" w:eastAsia="Times" w:hAnsi="Trebuchet MS"/>
          <w:kern w:val="24"/>
          <w:sz w:val="20"/>
          <w:szCs w:val="20"/>
        </w:rPr>
        <w:t xml:space="preserve"> </w:t>
      </w:r>
      <w:r w:rsidR="00297B93">
        <w:rPr>
          <w:rFonts w:ascii="Trebuchet MS" w:eastAsia="Times" w:hAnsi="Trebuchet MS"/>
          <w:kern w:val="24"/>
          <w:sz w:val="20"/>
          <w:szCs w:val="20"/>
        </w:rPr>
        <w:t>General Ledger</w:t>
      </w:r>
    </w:p>
    <w:p w14:paraId="314EA0D1" w14:textId="77777777" w:rsidR="004C0FEA" w:rsidRDefault="004C0FEA" w:rsidP="00BB521E">
      <w:pPr>
        <w:pStyle w:val="NormalWeb"/>
        <w:numPr>
          <w:ilvl w:val="0"/>
          <w:numId w:val="1"/>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Audit </w:t>
      </w:r>
      <w:r w:rsidR="008D6E5D">
        <w:rPr>
          <w:rFonts w:ascii="Trebuchet MS" w:eastAsia="Times" w:hAnsi="Trebuchet MS"/>
          <w:kern w:val="24"/>
          <w:sz w:val="20"/>
          <w:szCs w:val="20"/>
        </w:rPr>
        <w:t>8</w:t>
      </w:r>
      <w:r>
        <w:rPr>
          <w:rFonts w:ascii="Trebuchet MS" w:eastAsia="Times" w:hAnsi="Trebuchet MS"/>
          <w:kern w:val="24"/>
          <w:sz w:val="20"/>
          <w:szCs w:val="20"/>
        </w:rPr>
        <w:t xml:space="preserve">.  </w:t>
      </w:r>
      <w:r w:rsidR="00297B93">
        <w:rPr>
          <w:rFonts w:ascii="Trebuchet MS" w:eastAsia="Times" w:hAnsi="Trebuchet MS"/>
          <w:kern w:val="24"/>
          <w:sz w:val="20"/>
          <w:szCs w:val="20"/>
        </w:rPr>
        <w:t>Insurance</w:t>
      </w:r>
    </w:p>
    <w:p w14:paraId="307C354A" w14:textId="77777777" w:rsidR="007A688C" w:rsidRPr="007A688C" w:rsidRDefault="007A688C" w:rsidP="0028614B">
      <w:pPr>
        <w:spacing w:before="240" w:after="240" w:line="272" w:lineRule="auto"/>
        <w:jc w:val="both"/>
        <w:rPr>
          <w:rFonts w:eastAsia="Trebuchet MS"/>
        </w:rPr>
      </w:pPr>
      <w:r w:rsidRPr="007A688C">
        <w:rPr>
          <w:rFonts w:eastAsia="Trebuchet MS"/>
        </w:rPr>
        <w:t xml:space="preserve">We have detailed the opinions of each report and key findings on pages </w:t>
      </w:r>
      <w:r w:rsidR="00E9603D">
        <w:rPr>
          <w:rFonts w:eastAsia="Trebuchet MS"/>
        </w:rPr>
        <w:t>5-1</w:t>
      </w:r>
      <w:r w:rsidR="005D1BA9">
        <w:rPr>
          <w:rFonts w:eastAsia="Trebuchet MS"/>
        </w:rPr>
        <w:t>3</w:t>
      </w:r>
      <w:r w:rsidRPr="007A688C">
        <w:rPr>
          <w:rFonts w:eastAsia="Trebuchet MS"/>
        </w:rPr>
        <w:t xml:space="preserve">. Our internal audit work for the </w:t>
      </w:r>
      <w:r w:rsidR="006B264A" w:rsidRPr="007A688C">
        <w:rPr>
          <w:rFonts w:eastAsia="Trebuchet MS"/>
        </w:rPr>
        <w:t>1</w:t>
      </w:r>
      <w:r w:rsidR="006B264A">
        <w:rPr>
          <w:rFonts w:eastAsia="Trebuchet MS"/>
        </w:rPr>
        <w:t>2-month</w:t>
      </w:r>
      <w:r w:rsidR="00B43372">
        <w:rPr>
          <w:rFonts w:eastAsia="Trebuchet MS"/>
        </w:rPr>
        <w:t xml:space="preserve"> period fr</w:t>
      </w:r>
      <w:r w:rsidR="00691FF1">
        <w:rPr>
          <w:rFonts w:eastAsia="Trebuchet MS"/>
        </w:rPr>
        <w:t>om 1 April 202</w:t>
      </w:r>
      <w:r w:rsidR="00976BEC">
        <w:rPr>
          <w:rFonts w:eastAsia="Trebuchet MS"/>
        </w:rPr>
        <w:t>1</w:t>
      </w:r>
      <w:r w:rsidR="00691FF1">
        <w:rPr>
          <w:rFonts w:eastAsia="Trebuchet MS"/>
        </w:rPr>
        <w:t xml:space="preserve"> to 31 March 202</w:t>
      </w:r>
      <w:r w:rsidR="00976BEC">
        <w:rPr>
          <w:rFonts w:eastAsia="Trebuchet MS"/>
        </w:rPr>
        <w:t>2</w:t>
      </w:r>
      <w:r w:rsidRPr="007A688C">
        <w:rPr>
          <w:rFonts w:eastAsia="Trebuchet MS"/>
        </w:rPr>
        <w:t xml:space="preserve"> was carried out in accordance with the internal audit plan approved by management and the Audit Committee.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14:paraId="281516AD" w14:textId="77777777" w:rsidR="007A688C" w:rsidRPr="003432B2" w:rsidRDefault="007A688C" w:rsidP="0028614B">
      <w:pPr>
        <w:spacing w:before="240" w:after="240" w:line="0" w:lineRule="atLeast"/>
        <w:rPr>
          <w:rFonts w:eastAsia="Trebuchet MS"/>
          <w:b/>
          <w:color w:val="ED1A3B" w:themeColor="accent1"/>
        </w:rPr>
      </w:pPr>
      <w:r w:rsidRPr="003432B2">
        <w:rPr>
          <w:rFonts w:eastAsia="Trebuchet MS"/>
          <w:b/>
          <w:color w:val="ED1A3B" w:themeColor="accent1"/>
        </w:rPr>
        <w:lastRenderedPageBreak/>
        <w:t>Head of Internal Audit Opinion</w:t>
      </w:r>
    </w:p>
    <w:p w14:paraId="4C13A691" w14:textId="683BCA50" w:rsidR="007A688C" w:rsidRPr="007A688C" w:rsidRDefault="007A688C" w:rsidP="0028614B">
      <w:pPr>
        <w:spacing w:before="240" w:after="240" w:line="271" w:lineRule="auto"/>
        <w:ind w:left="20" w:hanging="1"/>
        <w:jc w:val="both"/>
        <w:rPr>
          <w:rFonts w:eastAsia="Times New Roman"/>
        </w:rPr>
      </w:pPr>
      <w:r w:rsidRPr="00240A11">
        <w:rPr>
          <w:rFonts w:eastAsia="Trebuchet MS"/>
        </w:rPr>
        <w:t xml:space="preserve">The role of internal audit is to provide an opinion to the </w:t>
      </w:r>
      <w:r w:rsidR="00CD46DF">
        <w:rPr>
          <w:rFonts w:eastAsia="Trebuchet MS"/>
        </w:rPr>
        <w:t>Council</w:t>
      </w:r>
      <w:r w:rsidRPr="00240A11">
        <w:rPr>
          <w:rFonts w:eastAsia="Trebuchet MS"/>
        </w:rPr>
        <w:t xml:space="preserve"> through the Audit </w:t>
      </w:r>
      <w:r w:rsidR="00CD46DF">
        <w:rPr>
          <w:rFonts w:eastAsia="Trebuchet MS"/>
        </w:rPr>
        <w:t xml:space="preserve">and Governance </w:t>
      </w:r>
      <w:r w:rsidRPr="00240A11">
        <w:rPr>
          <w:rFonts w:eastAsia="Trebuchet MS"/>
        </w:rPr>
        <w:t>Committee (A</w:t>
      </w:r>
      <w:r w:rsidR="00CD46DF">
        <w:rPr>
          <w:rFonts w:eastAsia="Trebuchet MS"/>
        </w:rPr>
        <w:t>&amp;G</w:t>
      </w:r>
      <w:r w:rsidRPr="00240A11">
        <w:rPr>
          <w:rFonts w:eastAsia="Trebuchet MS"/>
        </w:rPr>
        <w:t>), on the adequacy and effectiveness of the internal control system to ensure the achievement of the organisation’s objectives in the areas reviewed</w:t>
      </w:r>
      <w:r>
        <w:rPr>
          <w:rFonts w:eastAsia="Trebuchet MS"/>
        </w:rPr>
        <w:t>.</w:t>
      </w:r>
      <w:r>
        <w:rPr>
          <w:rFonts w:eastAsia="Times New Roman"/>
        </w:rPr>
        <w:t xml:space="preserve"> </w:t>
      </w:r>
      <w:r w:rsidRPr="00240A11">
        <w:rPr>
          <w:rFonts w:eastAsia="Trebuchet MS"/>
        </w:rPr>
        <w:t>The annual report from internal audit provides an overall opinion on the adequacy and effectiveness of the organisation’s risk management, control and governance processes, within the scope of work undertaken by our firm as outsourced providers of the internal audit service. It also summarises the activities of internal audit for the period.</w:t>
      </w:r>
      <w:r w:rsidR="00F13EC9">
        <w:rPr>
          <w:rFonts w:eastAsia="Trebuchet MS"/>
        </w:rPr>
        <w:t xml:space="preserve"> The basis for forming my opinion is as follows:</w:t>
      </w:r>
    </w:p>
    <w:p w14:paraId="28E9D99A" w14:textId="77777777" w:rsidR="00EA5749" w:rsidRPr="00D90681" w:rsidRDefault="00EA5749" w:rsidP="00EA5749">
      <w:pPr>
        <w:spacing w:before="240" w:after="240" w:line="271" w:lineRule="auto"/>
        <w:ind w:left="20" w:hanging="1"/>
        <w:jc w:val="both"/>
        <w:rPr>
          <w:rFonts w:eastAsia="Times New Roman"/>
        </w:rPr>
      </w:pPr>
      <w:r>
        <w:rPr>
          <w:rFonts w:eastAsia="Trebuchet MS"/>
        </w:rPr>
        <w:t xml:space="preserve">Overall, we are able to provide </w:t>
      </w:r>
      <w:r w:rsidRPr="00D90681">
        <w:rPr>
          <w:rFonts w:eastAsia="Trebuchet MS"/>
          <w:b/>
        </w:rPr>
        <w:t>Moderate Assurance</w:t>
      </w:r>
      <w:r>
        <w:rPr>
          <w:rFonts w:eastAsia="Trebuchet MS"/>
          <w:b/>
        </w:rPr>
        <w:t xml:space="preserve"> </w:t>
      </w:r>
      <w:r w:rsidRPr="00D90681">
        <w:rPr>
          <w:rFonts w:eastAsia="Trebuchet MS"/>
        </w:rPr>
        <w:t xml:space="preserve">that </w:t>
      </w:r>
      <w:r>
        <w:rPr>
          <w:rFonts w:eastAsia="Trebuchet MS"/>
        </w:rPr>
        <w:t xml:space="preserve">there is </w:t>
      </w:r>
      <w:r w:rsidR="008B2DB5">
        <w:rPr>
          <w:rFonts w:eastAsia="Trebuchet MS"/>
        </w:rPr>
        <w:t xml:space="preserve">a </w:t>
      </w:r>
      <w:r w:rsidRPr="00232A83">
        <w:rPr>
          <w:rFonts w:eastAsia="Times New Roman"/>
        </w:rPr>
        <w:t>sound system of internal control</w:t>
      </w:r>
      <w:r>
        <w:rPr>
          <w:rFonts w:eastAsia="Times New Roman"/>
        </w:rPr>
        <w:t xml:space="preserve">, designed to meet the </w:t>
      </w:r>
      <w:r w:rsidR="00A32EC2">
        <w:rPr>
          <w:rFonts w:eastAsia="Times New Roman"/>
        </w:rPr>
        <w:t>Council</w:t>
      </w:r>
      <w:r>
        <w:rPr>
          <w:rFonts w:eastAsia="Times New Roman"/>
        </w:rPr>
        <w:t xml:space="preserve">’s </w:t>
      </w:r>
      <w:r w:rsidRPr="00232A83">
        <w:rPr>
          <w:rFonts w:eastAsia="Times New Roman"/>
        </w:rPr>
        <w:t>objectives and that controls are being applied consistently. In forming our view we have taken into account that:</w:t>
      </w:r>
    </w:p>
    <w:p w14:paraId="2E4DA304" w14:textId="77777777" w:rsidR="00771888" w:rsidRPr="008A6EA3" w:rsidRDefault="00B30A19" w:rsidP="00AC0BA7">
      <w:pPr>
        <w:pStyle w:val="ListParagraph"/>
        <w:numPr>
          <w:ilvl w:val="0"/>
          <w:numId w:val="41"/>
        </w:numPr>
        <w:rPr>
          <w:rFonts w:ascii="Trebuchet MS" w:hAnsi="Trebuchet MS"/>
          <w:sz w:val="20"/>
          <w:szCs w:val="18"/>
        </w:rPr>
      </w:pPr>
      <w:r w:rsidRPr="00AC0BA7">
        <w:rPr>
          <w:rFonts w:eastAsia="Times New Roman"/>
          <w:sz w:val="20"/>
          <w:szCs w:val="18"/>
        </w:rPr>
        <w:t xml:space="preserve">The Pandemic </w:t>
      </w:r>
      <w:r w:rsidR="00F718B0">
        <w:rPr>
          <w:rFonts w:eastAsia="Times New Roman"/>
          <w:sz w:val="20"/>
          <w:szCs w:val="18"/>
        </w:rPr>
        <w:t>has</w:t>
      </w:r>
      <w:r w:rsidR="00771888" w:rsidRPr="00AC0BA7">
        <w:rPr>
          <w:rFonts w:eastAsia="Times New Roman"/>
          <w:sz w:val="20"/>
          <w:szCs w:val="18"/>
        </w:rPr>
        <w:t xml:space="preserve"> caused a £23m hit to </w:t>
      </w:r>
      <w:r w:rsidR="00511A09">
        <w:rPr>
          <w:rFonts w:eastAsia="Times New Roman"/>
          <w:sz w:val="20"/>
          <w:szCs w:val="18"/>
        </w:rPr>
        <w:t>the Council’s</w:t>
      </w:r>
      <w:r w:rsidR="00771888" w:rsidRPr="00AC0BA7">
        <w:rPr>
          <w:rFonts w:eastAsia="Times New Roman"/>
          <w:sz w:val="20"/>
          <w:szCs w:val="18"/>
        </w:rPr>
        <w:t xml:space="preserve"> finances between 2020 and 2026, which the authority plans to address by using half of its reserves (£11m), alongside making savings and finding additional income.</w:t>
      </w:r>
      <w:r w:rsidR="00AC0BA7" w:rsidRPr="00AC0BA7">
        <w:rPr>
          <w:rFonts w:eastAsia="Times New Roman"/>
          <w:sz w:val="20"/>
          <w:szCs w:val="18"/>
        </w:rPr>
        <w:t xml:space="preserve"> </w:t>
      </w:r>
      <w:r w:rsidR="00AC0BA7" w:rsidRPr="00AC0BA7">
        <w:rPr>
          <w:rFonts w:ascii="Trebuchet MS" w:hAnsi="Trebuchet MS"/>
          <w:sz w:val="20"/>
          <w:szCs w:val="18"/>
        </w:rPr>
        <w:t xml:space="preserve">However, increased service demand and soaring </w:t>
      </w:r>
      <w:r w:rsidR="00AC0BA7" w:rsidRPr="008A6EA3">
        <w:rPr>
          <w:rFonts w:ascii="Trebuchet MS" w:hAnsi="Trebuchet MS"/>
          <w:sz w:val="20"/>
          <w:szCs w:val="18"/>
        </w:rPr>
        <w:t>inflation will put further pressure on resources with the council forecasting the need to save £5.5m from its annual budget by 2026-27 – 20% of its £27m yearly spend.</w:t>
      </w:r>
    </w:p>
    <w:p w14:paraId="7373A186" w14:textId="77777777" w:rsidR="001B5255" w:rsidRPr="008A6EA3" w:rsidRDefault="00D21EF1" w:rsidP="00BB521E">
      <w:pPr>
        <w:pStyle w:val="ListParagraph"/>
        <w:numPr>
          <w:ilvl w:val="0"/>
          <w:numId w:val="4"/>
        </w:numPr>
        <w:spacing w:before="240" w:after="240" w:line="271" w:lineRule="auto"/>
        <w:jc w:val="both"/>
        <w:rPr>
          <w:sz w:val="20"/>
          <w:szCs w:val="20"/>
        </w:rPr>
      </w:pPr>
      <w:r w:rsidRPr="008A6EA3">
        <w:rPr>
          <w:sz w:val="20"/>
          <w:szCs w:val="20"/>
        </w:rPr>
        <w:t xml:space="preserve">Our last follow up noted that </w:t>
      </w:r>
      <w:r w:rsidR="00E5747B" w:rsidRPr="008A6EA3">
        <w:rPr>
          <w:sz w:val="20"/>
          <w:szCs w:val="20"/>
        </w:rPr>
        <w:t>all 202</w:t>
      </w:r>
      <w:r w:rsidR="00333E24" w:rsidRPr="008A6EA3">
        <w:rPr>
          <w:sz w:val="20"/>
          <w:szCs w:val="20"/>
        </w:rPr>
        <w:t>0</w:t>
      </w:r>
      <w:r w:rsidR="00E5747B" w:rsidRPr="008A6EA3">
        <w:rPr>
          <w:sz w:val="20"/>
          <w:szCs w:val="20"/>
        </w:rPr>
        <w:t>-2</w:t>
      </w:r>
      <w:r w:rsidR="00333E24" w:rsidRPr="008A6EA3">
        <w:rPr>
          <w:sz w:val="20"/>
          <w:szCs w:val="20"/>
        </w:rPr>
        <w:t>1</w:t>
      </w:r>
      <w:r w:rsidR="00E5747B" w:rsidRPr="008A6EA3">
        <w:rPr>
          <w:sz w:val="20"/>
          <w:szCs w:val="20"/>
        </w:rPr>
        <w:t xml:space="preserve"> recommendations have been completed. However, there are some outstanding recommendations remaining for </w:t>
      </w:r>
      <w:r w:rsidR="001B5255" w:rsidRPr="008A6EA3">
        <w:rPr>
          <w:sz w:val="20"/>
          <w:szCs w:val="20"/>
        </w:rPr>
        <w:t>202</w:t>
      </w:r>
      <w:r w:rsidR="00FE0440" w:rsidRPr="008A6EA3">
        <w:rPr>
          <w:sz w:val="20"/>
          <w:szCs w:val="20"/>
        </w:rPr>
        <w:t>1</w:t>
      </w:r>
      <w:r w:rsidR="001B5255" w:rsidRPr="008A6EA3">
        <w:rPr>
          <w:sz w:val="20"/>
          <w:szCs w:val="20"/>
        </w:rPr>
        <w:t>-2</w:t>
      </w:r>
      <w:r w:rsidR="00FE0440" w:rsidRPr="008A6EA3">
        <w:rPr>
          <w:sz w:val="20"/>
          <w:szCs w:val="20"/>
        </w:rPr>
        <w:t>2</w:t>
      </w:r>
      <w:r w:rsidR="008A6EA3">
        <w:rPr>
          <w:sz w:val="20"/>
          <w:szCs w:val="20"/>
        </w:rPr>
        <w:t>; P</w:t>
      </w:r>
      <w:r w:rsidR="008A6EA3" w:rsidRPr="008A6EA3">
        <w:rPr>
          <w:sz w:val="20"/>
          <w:szCs w:val="20"/>
        </w:rPr>
        <w:t>rivate</w:t>
      </w:r>
      <w:r w:rsidR="00333E24" w:rsidRPr="008A6EA3">
        <w:rPr>
          <w:sz w:val="20"/>
          <w:szCs w:val="20"/>
        </w:rPr>
        <w:t xml:space="preserve"> Rented Sector, Environment</w:t>
      </w:r>
      <w:r w:rsidR="00F305B5" w:rsidRPr="008A6EA3">
        <w:rPr>
          <w:sz w:val="20"/>
          <w:szCs w:val="20"/>
        </w:rPr>
        <w:t>, Business Continuity and Disaster Recover</w:t>
      </w:r>
      <w:r w:rsidR="00CD46DF">
        <w:rPr>
          <w:sz w:val="20"/>
          <w:szCs w:val="20"/>
        </w:rPr>
        <w:t>y</w:t>
      </w:r>
      <w:r w:rsidR="00F305B5" w:rsidRPr="008A6EA3">
        <w:rPr>
          <w:sz w:val="20"/>
          <w:szCs w:val="20"/>
        </w:rPr>
        <w:t xml:space="preserve"> and Insurance. </w:t>
      </w:r>
      <w:r w:rsidR="00F74E76" w:rsidRPr="008A6EA3">
        <w:rPr>
          <w:sz w:val="20"/>
          <w:szCs w:val="20"/>
        </w:rPr>
        <w:t xml:space="preserve">We have </w:t>
      </w:r>
      <w:r w:rsidR="00997A34" w:rsidRPr="008A6EA3">
        <w:rPr>
          <w:sz w:val="20"/>
          <w:szCs w:val="20"/>
        </w:rPr>
        <w:t xml:space="preserve">continued to </w:t>
      </w:r>
      <w:r w:rsidR="00F74E76" w:rsidRPr="008A6EA3">
        <w:rPr>
          <w:sz w:val="20"/>
          <w:szCs w:val="20"/>
        </w:rPr>
        <w:t>maintain</w:t>
      </w:r>
      <w:r w:rsidR="009208E6" w:rsidRPr="008A6EA3">
        <w:rPr>
          <w:sz w:val="20"/>
          <w:szCs w:val="20"/>
        </w:rPr>
        <w:t xml:space="preserve"> a refined escalation</w:t>
      </w:r>
      <w:r w:rsidR="001B5255" w:rsidRPr="008A6EA3">
        <w:rPr>
          <w:sz w:val="20"/>
          <w:szCs w:val="20"/>
        </w:rPr>
        <w:t xml:space="preserve"> process for follow</w:t>
      </w:r>
      <w:r w:rsidR="00AA18E3" w:rsidRPr="008A6EA3">
        <w:rPr>
          <w:sz w:val="20"/>
          <w:szCs w:val="20"/>
        </w:rPr>
        <w:t xml:space="preserve"> up</w:t>
      </w:r>
      <w:r w:rsidR="001B5255" w:rsidRPr="008A6EA3">
        <w:rPr>
          <w:sz w:val="20"/>
          <w:szCs w:val="20"/>
        </w:rPr>
        <w:t xml:space="preserve"> </w:t>
      </w:r>
      <w:r w:rsidR="009208E6" w:rsidRPr="008A6EA3">
        <w:rPr>
          <w:sz w:val="20"/>
          <w:szCs w:val="20"/>
        </w:rPr>
        <w:t>where</w:t>
      </w:r>
      <w:r w:rsidR="002D330A">
        <w:rPr>
          <w:sz w:val="20"/>
          <w:szCs w:val="20"/>
        </w:rPr>
        <w:t>by</w:t>
      </w:r>
      <w:r w:rsidR="009208E6" w:rsidRPr="008A6EA3">
        <w:rPr>
          <w:sz w:val="20"/>
          <w:szCs w:val="20"/>
        </w:rPr>
        <w:t xml:space="preserve"> a</w:t>
      </w:r>
      <w:r w:rsidR="001B5255" w:rsidRPr="008A6EA3">
        <w:rPr>
          <w:sz w:val="20"/>
          <w:szCs w:val="20"/>
        </w:rPr>
        <w:t xml:space="preserve">ll non-responses and recommendations with several revised due dates were reported to the </w:t>
      </w:r>
      <w:r w:rsidR="00653C59" w:rsidRPr="008A6EA3">
        <w:rPr>
          <w:sz w:val="20"/>
          <w:szCs w:val="20"/>
        </w:rPr>
        <w:t xml:space="preserve">Council’s head of Finance and the Corresponding Heads of </w:t>
      </w:r>
      <w:r w:rsidR="0044255D">
        <w:rPr>
          <w:sz w:val="20"/>
          <w:szCs w:val="20"/>
        </w:rPr>
        <w:t>S</w:t>
      </w:r>
      <w:r w:rsidR="00653C59" w:rsidRPr="008A6EA3">
        <w:rPr>
          <w:sz w:val="20"/>
          <w:szCs w:val="20"/>
        </w:rPr>
        <w:t>ervices</w:t>
      </w:r>
      <w:r w:rsidR="009208E6" w:rsidRPr="008A6EA3">
        <w:rPr>
          <w:sz w:val="20"/>
          <w:szCs w:val="20"/>
        </w:rPr>
        <w:t xml:space="preserve">. </w:t>
      </w:r>
      <w:r w:rsidR="001B5255" w:rsidRPr="008A6EA3">
        <w:rPr>
          <w:sz w:val="20"/>
          <w:szCs w:val="20"/>
        </w:rPr>
        <w:t>This has improved the follow up process and implementation of recommendations</w:t>
      </w:r>
    </w:p>
    <w:p w14:paraId="3608800D" w14:textId="77777777" w:rsidR="001B5255" w:rsidRPr="008A6EA3" w:rsidRDefault="00653C59" w:rsidP="00BB521E">
      <w:pPr>
        <w:pStyle w:val="ListParagraph"/>
        <w:numPr>
          <w:ilvl w:val="0"/>
          <w:numId w:val="4"/>
        </w:numPr>
        <w:spacing w:before="240" w:after="240" w:line="271" w:lineRule="auto"/>
        <w:jc w:val="both"/>
        <w:rPr>
          <w:sz w:val="20"/>
          <w:szCs w:val="20"/>
        </w:rPr>
      </w:pPr>
      <w:r w:rsidRPr="008A6EA3">
        <w:rPr>
          <w:sz w:val="20"/>
          <w:szCs w:val="20"/>
        </w:rPr>
        <w:lastRenderedPageBreak/>
        <w:t>7/8</w:t>
      </w:r>
      <w:r w:rsidR="001B5255" w:rsidRPr="008A6EA3">
        <w:rPr>
          <w:sz w:val="20"/>
          <w:szCs w:val="20"/>
        </w:rPr>
        <w:t xml:space="preserve"> of our reports this year which contained an opinion, have provided </w:t>
      </w:r>
      <w:r w:rsidR="00E5784B" w:rsidRPr="008A6EA3">
        <w:rPr>
          <w:sz w:val="20"/>
          <w:szCs w:val="20"/>
        </w:rPr>
        <w:t>either Substantial</w:t>
      </w:r>
      <w:r w:rsidR="0015120C" w:rsidRPr="008A6EA3">
        <w:rPr>
          <w:sz w:val="20"/>
          <w:szCs w:val="20"/>
        </w:rPr>
        <w:t xml:space="preserve"> or</w:t>
      </w:r>
      <w:r w:rsidR="00E5784B" w:rsidRPr="008A6EA3">
        <w:rPr>
          <w:sz w:val="20"/>
          <w:szCs w:val="20"/>
        </w:rPr>
        <w:t xml:space="preserve"> Moderate assurance, including </w:t>
      </w:r>
      <w:r w:rsidRPr="008A6EA3">
        <w:rPr>
          <w:sz w:val="20"/>
          <w:szCs w:val="20"/>
        </w:rPr>
        <w:t>one</w:t>
      </w:r>
      <w:r w:rsidR="00E5784B" w:rsidRPr="008A6EA3">
        <w:rPr>
          <w:sz w:val="20"/>
          <w:szCs w:val="20"/>
        </w:rPr>
        <w:t xml:space="preserve"> </w:t>
      </w:r>
      <w:r w:rsidR="00EF27EE" w:rsidRPr="008A6EA3">
        <w:rPr>
          <w:sz w:val="20"/>
          <w:szCs w:val="20"/>
        </w:rPr>
        <w:t>with s</w:t>
      </w:r>
      <w:r w:rsidR="001B5255" w:rsidRPr="008A6EA3">
        <w:rPr>
          <w:sz w:val="20"/>
          <w:szCs w:val="20"/>
        </w:rPr>
        <w:t xml:space="preserve">ubstantial assurance on </w:t>
      </w:r>
      <w:r w:rsidR="00EF27EE" w:rsidRPr="008A6EA3">
        <w:rPr>
          <w:sz w:val="20"/>
          <w:szCs w:val="20"/>
        </w:rPr>
        <w:t xml:space="preserve">both </w:t>
      </w:r>
      <w:r w:rsidR="001B5255" w:rsidRPr="008A6EA3">
        <w:rPr>
          <w:sz w:val="20"/>
          <w:szCs w:val="20"/>
        </w:rPr>
        <w:t>design and effecti</w:t>
      </w:r>
      <w:r w:rsidR="00EF27EE" w:rsidRPr="008A6EA3">
        <w:rPr>
          <w:sz w:val="20"/>
          <w:szCs w:val="20"/>
        </w:rPr>
        <w:t>veness (</w:t>
      </w:r>
      <w:r w:rsidRPr="008A6EA3">
        <w:rPr>
          <w:sz w:val="20"/>
          <w:szCs w:val="20"/>
        </w:rPr>
        <w:t>Insurance</w:t>
      </w:r>
      <w:r w:rsidR="00E5784B" w:rsidRPr="008A6EA3">
        <w:rPr>
          <w:sz w:val="20"/>
          <w:szCs w:val="20"/>
        </w:rPr>
        <w:t>)</w:t>
      </w:r>
      <w:r w:rsidR="00EF27EE" w:rsidRPr="008A6EA3">
        <w:rPr>
          <w:sz w:val="20"/>
          <w:szCs w:val="20"/>
        </w:rPr>
        <w:t>,</w:t>
      </w:r>
      <w:r w:rsidR="00C42318" w:rsidRPr="008A6EA3">
        <w:rPr>
          <w:sz w:val="20"/>
          <w:szCs w:val="20"/>
        </w:rPr>
        <w:t xml:space="preserve"> </w:t>
      </w:r>
      <w:r w:rsidR="0015120C" w:rsidRPr="008A6EA3">
        <w:rPr>
          <w:sz w:val="20"/>
          <w:szCs w:val="20"/>
        </w:rPr>
        <w:t>f</w:t>
      </w:r>
      <w:r w:rsidR="00B31134" w:rsidRPr="008A6EA3">
        <w:rPr>
          <w:sz w:val="20"/>
          <w:szCs w:val="20"/>
        </w:rPr>
        <w:t xml:space="preserve">ive </w:t>
      </w:r>
      <w:r w:rsidR="00EF27EE" w:rsidRPr="008A6EA3">
        <w:rPr>
          <w:sz w:val="20"/>
          <w:szCs w:val="20"/>
        </w:rPr>
        <w:t>with m</w:t>
      </w:r>
      <w:r w:rsidR="00E5784B" w:rsidRPr="008A6EA3">
        <w:rPr>
          <w:sz w:val="20"/>
          <w:szCs w:val="20"/>
        </w:rPr>
        <w:t xml:space="preserve">oderate assurance on both design and effectiveness </w:t>
      </w:r>
      <w:r w:rsidR="000D7707" w:rsidRPr="008A6EA3">
        <w:rPr>
          <w:sz w:val="20"/>
          <w:szCs w:val="20"/>
        </w:rPr>
        <w:t>(</w:t>
      </w:r>
      <w:r w:rsidR="008A6EA3" w:rsidRPr="008A6EA3">
        <w:rPr>
          <w:sz w:val="20"/>
          <w:szCs w:val="20"/>
        </w:rPr>
        <w:t>Environment, Data Analytics, Project Management, Accounts Payable and Business Continuity &amp; Disaster Recovery</w:t>
      </w:r>
      <w:r w:rsidR="00E5784B" w:rsidRPr="008A6EA3">
        <w:rPr>
          <w:sz w:val="20"/>
          <w:szCs w:val="20"/>
        </w:rPr>
        <w:t>)</w:t>
      </w:r>
      <w:r w:rsidR="0015120C" w:rsidRPr="008A6EA3">
        <w:rPr>
          <w:sz w:val="20"/>
          <w:szCs w:val="20"/>
        </w:rPr>
        <w:t xml:space="preserve"> and one (</w:t>
      </w:r>
      <w:r w:rsidR="008A6EA3" w:rsidRPr="008A6EA3">
        <w:rPr>
          <w:sz w:val="20"/>
          <w:szCs w:val="20"/>
        </w:rPr>
        <w:t>General Ledger</w:t>
      </w:r>
      <w:r w:rsidR="0015120C" w:rsidRPr="008A6EA3">
        <w:rPr>
          <w:sz w:val="20"/>
          <w:szCs w:val="20"/>
        </w:rPr>
        <w:t>) with a substantial/moderate opinion</w:t>
      </w:r>
      <w:r w:rsidR="00E5784B" w:rsidRPr="008A6EA3">
        <w:rPr>
          <w:sz w:val="20"/>
          <w:szCs w:val="20"/>
        </w:rPr>
        <w:t xml:space="preserve">. </w:t>
      </w:r>
      <w:r w:rsidR="004A2ADA" w:rsidRPr="008A6EA3">
        <w:rPr>
          <w:sz w:val="20"/>
          <w:szCs w:val="20"/>
        </w:rPr>
        <w:t xml:space="preserve">One review </w:t>
      </w:r>
      <w:r w:rsidR="008A6EA3" w:rsidRPr="008A6EA3">
        <w:rPr>
          <w:sz w:val="20"/>
          <w:szCs w:val="20"/>
        </w:rPr>
        <w:t>Private Rented Sector</w:t>
      </w:r>
      <w:r w:rsidR="004A2ADA" w:rsidRPr="008A6EA3">
        <w:rPr>
          <w:sz w:val="20"/>
          <w:szCs w:val="20"/>
        </w:rPr>
        <w:t xml:space="preserve"> resulted in a limited </w:t>
      </w:r>
      <w:r w:rsidR="00586E4E" w:rsidRPr="008A6EA3">
        <w:rPr>
          <w:sz w:val="20"/>
          <w:szCs w:val="20"/>
        </w:rPr>
        <w:t xml:space="preserve">assurance on </w:t>
      </w:r>
      <w:r w:rsidR="008A6EA3" w:rsidRPr="008A6EA3">
        <w:rPr>
          <w:sz w:val="20"/>
          <w:szCs w:val="20"/>
        </w:rPr>
        <w:t xml:space="preserve">Operational </w:t>
      </w:r>
      <w:r w:rsidR="00586E4E" w:rsidRPr="008A6EA3">
        <w:rPr>
          <w:sz w:val="20"/>
          <w:szCs w:val="20"/>
        </w:rPr>
        <w:t xml:space="preserve">effectiveness. </w:t>
      </w:r>
      <w:r w:rsidR="0015120C" w:rsidRPr="008A6EA3">
        <w:rPr>
          <w:sz w:val="20"/>
          <w:szCs w:val="20"/>
        </w:rPr>
        <w:t xml:space="preserve">The charts on pages 16 and 17 </w:t>
      </w:r>
      <w:r w:rsidR="00CB05D8" w:rsidRPr="008A6EA3">
        <w:rPr>
          <w:sz w:val="20"/>
          <w:szCs w:val="20"/>
        </w:rPr>
        <w:t>show a large increase in recommendations</w:t>
      </w:r>
      <w:r w:rsidR="0015120C" w:rsidRPr="008A6EA3">
        <w:rPr>
          <w:sz w:val="20"/>
          <w:szCs w:val="20"/>
        </w:rPr>
        <w:t xml:space="preserve"> but we have carried out more reviews this year and have been directed towards problem areas</w:t>
      </w:r>
      <w:r w:rsidR="00E5784B" w:rsidRPr="008A6EA3">
        <w:rPr>
          <w:sz w:val="20"/>
          <w:szCs w:val="20"/>
        </w:rPr>
        <w:t xml:space="preserve">. </w:t>
      </w:r>
    </w:p>
    <w:p w14:paraId="7F253BA0" w14:textId="77777777" w:rsidR="0015120C" w:rsidRPr="0054603F" w:rsidRDefault="0015120C" w:rsidP="0021684B">
      <w:pPr>
        <w:pStyle w:val="ListParagraph"/>
        <w:spacing w:before="240" w:after="240" w:line="271" w:lineRule="auto"/>
        <w:ind w:left="739"/>
        <w:jc w:val="both"/>
        <w:rPr>
          <w:sz w:val="20"/>
          <w:szCs w:val="20"/>
        </w:rPr>
      </w:pPr>
    </w:p>
    <w:p w14:paraId="526D5F36" w14:textId="77777777" w:rsidR="001B5255" w:rsidRPr="009677AD" w:rsidRDefault="001B5255" w:rsidP="001B5255">
      <w:pPr>
        <w:spacing w:before="240" w:after="240" w:line="271" w:lineRule="auto"/>
        <w:jc w:val="both"/>
        <w:rPr>
          <w:rFonts w:eastAsia="Times New Roman"/>
          <w:color w:val="FF0000"/>
        </w:rPr>
      </w:pPr>
    </w:p>
    <w:p w14:paraId="48EA7EA5" w14:textId="77777777" w:rsidR="00AE0BBC" w:rsidRPr="001B5255" w:rsidRDefault="00AE0BBC" w:rsidP="001B5255">
      <w:pPr>
        <w:spacing w:before="240" w:after="240" w:line="271" w:lineRule="auto"/>
        <w:jc w:val="both"/>
        <w:rPr>
          <w:rFonts w:eastAsia="Times New Roman"/>
        </w:rPr>
        <w:sectPr w:rsidR="00AE0BBC" w:rsidRPr="001B5255" w:rsidSect="00CE2D6B">
          <w:headerReference w:type="default" r:id="rId14"/>
          <w:footerReference w:type="default" r:id="rId15"/>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67096C96" w14:textId="77777777" w:rsidR="00626140" w:rsidRDefault="00CE2D6B" w:rsidP="0028614B">
      <w:pPr>
        <w:ind w:right="95"/>
      </w:pPr>
      <w:r w:rsidRPr="007C3BC4">
        <w:rPr>
          <w:noProof/>
          <w:lang w:eastAsia="en-GB"/>
        </w:rPr>
        <w:lastRenderedPageBreak/>
        <mc:AlternateContent>
          <mc:Choice Requires="wps">
            <w:drawing>
              <wp:anchor distT="0" distB="0" distL="114300" distR="114300" simplePos="0" relativeHeight="251742720" behindDoc="0" locked="0" layoutInCell="1" allowOverlap="1" wp14:anchorId="5888ED68" wp14:editId="18089330">
                <wp:simplePos x="0" y="0"/>
                <wp:positionH relativeFrom="margin">
                  <wp:align>left</wp:align>
                </wp:positionH>
                <wp:positionV relativeFrom="paragraph">
                  <wp:posOffset>12357</wp:posOffset>
                </wp:positionV>
                <wp:extent cx="6469601" cy="554698"/>
                <wp:effectExtent l="0" t="0" r="0" b="0"/>
                <wp:wrapNone/>
                <wp:docPr id="2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14:paraId="10B4CA7E" w14:textId="77777777"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FB6CA6">
                              <w:rPr>
                                <w:rFonts w:ascii="Trebuchet MS" w:hAnsi="Trebuchet MS" w:cstheme="minorBidi"/>
                                <w:color w:val="ED1A3B"/>
                                <w:sz w:val="48"/>
                                <w:szCs w:val="48"/>
                              </w:rPr>
                              <w:t>1</w:t>
                            </w:r>
                            <w:r>
                              <w:rPr>
                                <w:rFonts w:ascii="Trebuchet MS" w:hAnsi="Trebuchet MS" w:cstheme="minorBidi"/>
                                <w:color w:val="ED1A3B"/>
                                <w:sz w:val="48"/>
                                <w:szCs w:val="48"/>
                              </w:rPr>
                              <w:t>/2</w:t>
                            </w:r>
                            <w:r w:rsidR="00FB6CA6">
                              <w:rPr>
                                <w:rFonts w:ascii="Trebuchet MS" w:hAnsi="Trebuchet MS" w:cstheme="minorBidi"/>
                                <w:color w:val="ED1A3B"/>
                                <w:sz w:val="48"/>
                                <w:szCs w:val="48"/>
                              </w:rPr>
                              <w:t>2</w:t>
                            </w:r>
                            <w:r>
                              <w:rPr>
                                <w:rFonts w:ascii="Trebuchet MS" w:hAnsi="Trebuchet MS" w:cstheme="minorBidi"/>
                                <w:color w:val="ED1A3B"/>
                                <w:sz w:val="48"/>
                                <w:szCs w:val="48"/>
                              </w:rPr>
                              <w:t xml:space="preserve"> WORK</w:t>
                            </w:r>
                          </w:p>
                          <w:p w14:paraId="02C8ED23" w14:textId="77777777" w:rsidR="00B325DD" w:rsidRPr="007C3BC4" w:rsidRDefault="00B325DD"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9C99F" id="_x0000_s1030" type="#_x0000_t202" style="position:absolute;margin-left:0;margin-top:.95pt;width:509.4pt;height:43.7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" filled="f" stroked="f">
                <v:path arrowok="t"/>
                <v:textbox inset="0">
                  <w:txbxContent>
                    <w:p w:rsidR="00B325DD" w:rsidRPr="007C3BC4" w:rsidRDefault="00B325DD"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FB6CA6">
                        <w:rPr>
                          <w:rFonts w:ascii="Trebuchet MS" w:hAnsi="Trebuchet MS" w:cstheme="minorBidi"/>
                          <w:color w:val="ED1A3B"/>
                          <w:sz w:val="48"/>
                          <w:szCs w:val="48"/>
                        </w:rPr>
                        <w:t>1</w:t>
                      </w:r>
                      <w:r>
                        <w:rPr>
                          <w:rFonts w:ascii="Trebuchet MS" w:hAnsi="Trebuchet MS" w:cstheme="minorBidi"/>
                          <w:color w:val="ED1A3B"/>
                          <w:sz w:val="48"/>
                          <w:szCs w:val="48"/>
                        </w:rPr>
                        <w:t>/2</w:t>
                      </w:r>
                      <w:r w:rsidR="00FB6CA6">
                        <w:rPr>
                          <w:rFonts w:ascii="Trebuchet MS" w:hAnsi="Trebuchet MS" w:cstheme="minorBidi"/>
                          <w:color w:val="ED1A3B"/>
                          <w:sz w:val="48"/>
                          <w:szCs w:val="48"/>
                        </w:rPr>
                        <w:t>2</w:t>
                      </w:r>
                      <w:r>
                        <w:rPr>
                          <w:rFonts w:ascii="Trebuchet MS" w:hAnsi="Trebuchet MS" w:cstheme="minorBidi"/>
                          <w:color w:val="ED1A3B"/>
                          <w:sz w:val="48"/>
                          <w:szCs w:val="48"/>
                        </w:rPr>
                        <w:t xml:space="preserve"> WORK</w:t>
                      </w:r>
                    </w:p>
                    <w:p w:rsidR="00B325DD" w:rsidRPr="007C3BC4" w:rsidRDefault="00B325DD"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tbl>
      <w:tblPr>
        <w:tblpPr w:leftFromText="180" w:rightFromText="180" w:vertAnchor="page" w:horzAnchor="margin" w:tblpY="2688"/>
        <w:tblW w:w="14024" w:type="dxa"/>
        <w:tblLook w:val="04A0" w:firstRow="1" w:lastRow="0" w:firstColumn="1" w:lastColumn="0" w:noHBand="0" w:noVBand="1"/>
      </w:tblPr>
      <w:tblGrid>
        <w:gridCol w:w="1746"/>
        <w:gridCol w:w="481"/>
        <w:gridCol w:w="637"/>
        <w:gridCol w:w="637"/>
        <w:gridCol w:w="1463"/>
        <w:gridCol w:w="1605"/>
        <w:gridCol w:w="7455"/>
      </w:tblGrid>
      <w:tr w:rsidR="00C13E5F" w:rsidRPr="004C091B" w14:paraId="34C7CE83" w14:textId="77777777" w:rsidTr="009A3BF9">
        <w:trPr>
          <w:trHeight w:val="547"/>
        </w:trPr>
        <w:tc>
          <w:tcPr>
            <w:tcW w:w="1746" w:type="dxa"/>
            <w:tcBorders>
              <w:top w:val="single" w:sz="8" w:space="0" w:color="62CAE3"/>
              <w:left w:val="single" w:sz="8" w:space="0" w:color="62CAE3"/>
              <w:bottom w:val="nil"/>
              <w:right w:val="nil"/>
            </w:tcBorders>
            <w:shd w:val="clear" w:color="000000" w:fill="62CAE3"/>
            <w:vAlign w:val="center"/>
            <w:hideMark/>
          </w:tcPr>
          <w:p w14:paraId="6F979EDD"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val="en-NZ" w:eastAsia="en-GB"/>
              </w:rPr>
              <w:t>Report</w:t>
            </w:r>
            <w:r w:rsidRPr="004C091B">
              <w:rPr>
                <w:rFonts w:eastAsia="Times New Roman" w:cs="Arial"/>
                <w:b/>
                <w:bCs/>
                <w:color w:val="FFFFFF" w:themeColor="background1"/>
                <w:sz w:val="18"/>
                <w:szCs w:val="18"/>
                <w:lang w:val="en-NZ" w:eastAsia="en-GB"/>
              </w:rPr>
              <w:t xml:space="preserve"> Issued</w:t>
            </w:r>
          </w:p>
        </w:tc>
        <w:tc>
          <w:tcPr>
            <w:tcW w:w="1755" w:type="dxa"/>
            <w:gridSpan w:val="3"/>
            <w:tcBorders>
              <w:top w:val="single" w:sz="8" w:space="0" w:color="62CAE3"/>
              <w:left w:val="nil"/>
              <w:bottom w:val="single" w:sz="8" w:space="0" w:color="62CAE3"/>
              <w:right w:val="nil"/>
            </w:tcBorders>
            <w:shd w:val="clear" w:color="000000" w:fill="62CAE3"/>
            <w:vAlign w:val="center"/>
            <w:hideMark/>
          </w:tcPr>
          <w:p w14:paraId="26B68577"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Recommendations and significance        </w:t>
            </w:r>
          </w:p>
        </w:tc>
        <w:tc>
          <w:tcPr>
            <w:tcW w:w="3068" w:type="dxa"/>
            <w:gridSpan w:val="2"/>
            <w:tcBorders>
              <w:top w:val="single" w:sz="8" w:space="0" w:color="62CAE3"/>
              <w:left w:val="nil"/>
              <w:bottom w:val="single" w:sz="8" w:space="0" w:color="62CAE3"/>
              <w:right w:val="nil"/>
            </w:tcBorders>
            <w:shd w:val="clear" w:color="000000" w:fill="62CAE3"/>
            <w:vAlign w:val="center"/>
            <w:hideMark/>
          </w:tcPr>
          <w:p w14:paraId="432ADF67" w14:textId="77777777" w:rsidR="0028614B" w:rsidRDefault="0028614B" w:rsidP="001012B9">
            <w:pPr>
              <w:spacing w:after="0" w:line="240" w:lineRule="auto"/>
              <w:jc w:val="center"/>
              <w:rPr>
                <w:rFonts w:eastAsia="Times New Roman" w:cs="Arial"/>
                <w:b/>
                <w:bCs/>
                <w:color w:val="FFFFFF" w:themeColor="background1"/>
                <w:sz w:val="18"/>
                <w:szCs w:val="18"/>
                <w:lang w:eastAsia="en-GB"/>
              </w:rPr>
            </w:pPr>
            <w:r w:rsidRPr="004C091B">
              <w:rPr>
                <w:rFonts w:eastAsia="Times New Roman" w:cs="Arial"/>
                <w:b/>
                <w:bCs/>
                <w:color w:val="FFFFFF" w:themeColor="background1"/>
                <w:sz w:val="18"/>
                <w:szCs w:val="18"/>
                <w:lang w:eastAsia="en-GB"/>
              </w:rPr>
              <w:t xml:space="preserve">Overall Report Conclusions </w:t>
            </w:r>
          </w:p>
          <w:p w14:paraId="5EC93C98"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(see Appendix 1)           </w:t>
            </w:r>
          </w:p>
        </w:tc>
        <w:tc>
          <w:tcPr>
            <w:tcW w:w="7455" w:type="dxa"/>
            <w:tcBorders>
              <w:top w:val="single" w:sz="8" w:space="0" w:color="62CAE3"/>
              <w:left w:val="nil"/>
              <w:right w:val="nil"/>
            </w:tcBorders>
            <w:shd w:val="clear" w:color="000000" w:fill="62CAE3"/>
            <w:vAlign w:val="center"/>
            <w:hideMark/>
          </w:tcPr>
          <w:p w14:paraId="69268CAD"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Summary of Key Findings / Recommendations</w:t>
            </w:r>
          </w:p>
          <w:p w14:paraId="06EFB38D"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r>
      <w:tr w:rsidR="00C13E5F" w:rsidRPr="004C091B" w14:paraId="5E81F5BA" w14:textId="77777777" w:rsidTr="007818A9">
        <w:trPr>
          <w:trHeight w:val="418"/>
        </w:trPr>
        <w:tc>
          <w:tcPr>
            <w:tcW w:w="1746" w:type="dxa"/>
            <w:tcBorders>
              <w:top w:val="single" w:sz="8" w:space="0" w:color="62CAE3"/>
              <w:left w:val="single" w:sz="8" w:space="0" w:color="62CAE3"/>
              <w:bottom w:val="nil"/>
              <w:right w:val="nil"/>
            </w:tcBorders>
            <w:shd w:val="clear" w:color="000000" w:fill="62CAE3"/>
            <w:vAlign w:val="center"/>
            <w:hideMark/>
          </w:tcPr>
          <w:p w14:paraId="704A4A75"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c>
          <w:tcPr>
            <w:tcW w:w="481" w:type="dxa"/>
            <w:tcBorders>
              <w:top w:val="nil"/>
              <w:left w:val="nil"/>
              <w:bottom w:val="nil"/>
              <w:right w:val="nil"/>
            </w:tcBorders>
            <w:shd w:val="clear" w:color="000000" w:fill="62CAE3"/>
            <w:vAlign w:val="center"/>
            <w:hideMark/>
          </w:tcPr>
          <w:p w14:paraId="6D1766A8"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H</w:t>
            </w:r>
          </w:p>
        </w:tc>
        <w:tc>
          <w:tcPr>
            <w:tcW w:w="637" w:type="dxa"/>
            <w:tcBorders>
              <w:top w:val="nil"/>
              <w:left w:val="nil"/>
              <w:bottom w:val="nil"/>
              <w:right w:val="nil"/>
            </w:tcBorders>
            <w:shd w:val="clear" w:color="000000" w:fill="62CAE3"/>
            <w:vAlign w:val="center"/>
            <w:hideMark/>
          </w:tcPr>
          <w:p w14:paraId="35CA3A7C"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M</w:t>
            </w:r>
          </w:p>
        </w:tc>
        <w:tc>
          <w:tcPr>
            <w:tcW w:w="637" w:type="dxa"/>
            <w:tcBorders>
              <w:top w:val="nil"/>
              <w:left w:val="nil"/>
              <w:bottom w:val="nil"/>
              <w:right w:val="nil"/>
            </w:tcBorders>
            <w:shd w:val="clear" w:color="000000" w:fill="62CAE3"/>
            <w:vAlign w:val="center"/>
            <w:hideMark/>
          </w:tcPr>
          <w:p w14:paraId="2A327FD7"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L</w:t>
            </w:r>
          </w:p>
        </w:tc>
        <w:tc>
          <w:tcPr>
            <w:tcW w:w="1463" w:type="dxa"/>
            <w:tcBorders>
              <w:top w:val="nil"/>
              <w:left w:val="nil"/>
              <w:bottom w:val="single" w:sz="8" w:space="0" w:color="62CAE3"/>
              <w:right w:val="nil"/>
            </w:tcBorders>
            <w:shd w:val="clear" w:color="000000" w:fill="62CAE3"/>
            <w:vAlign w:val="center"/>
            <w:hideMark/>
          </w:tcPr>
          <w:p w14:paraId="6E5F17F2"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Design</w:t>
            </w:r>
          </w:p>
        </w:tc>
        <w:tc>
          <w:tcPr>
            <w:tcW w:w="1605" w:type="dxa"/>
            <w:tcBorders>
              <w:top w:val="nil"/>
              <w:left w:val="nil"/>
              <w:bottom w:val="single" w:sz="8" w:space="0" w:color="62CAE3"/>
              <w:right w:val="nil"/>
            </w:tcBorders>
            <w:shd w:val="clear" w:color="000000" w:fill="62CAE3"/>
            <w:vAlign w:val="center"/>
            <w:hideMark/>
          </w:tcPr>
          <w:p w14:paraId="51268BA2"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Operational Effectiveness</w:t>
            </w:r>
          </w:p>
        </w:tc>
        <w:tc>
          <w:tcPr>
            <w:tcW w:w="7455" w:type="dxa"/>
            <w:tcBorders>
              <w:left w:val="nil"/>
              <w:bottom w:val="nil"/>
              <w:right w:val="nil"/>
            </w:tcBorders>
            <w:shd w:val="clear" w:color="000000" w:fill="62CAE3"/>
            <w:vAlign w:val="center"/>
            <w:hideMark/>
          </w:tcPr>
          <w:p w14:paraId="4EC7B545" w14:textId="77777777" w:rsidR="0028614B" w:rsidRPr="004C091B" w:rsidRDefault="0028614B" w:rsidP="001012B9">
            <w:pPr>
              <w:spacing w:after="0" w:line="240" w:lineRule="auto"/>
              <w:jc w:val="center"/>
              <w:rPr>
                <w:rFonts w:eastAsia="Times New Roman" w:cs="Arial"/>
                <w:b/>
                <w:bCs/>
                <w:color w:val="FFFFFF"/>
                <w:sz w:val="18"/>
                <w:szCs w:val="18"/>
                <w:lang w:eastAsia="en-GB"/>
              </w:rPr>
            </w:pPr>
          </w:p>
        </w:tc>
      </w:tr>
      <w:tr w:rsidR="00C13E5F" w:rsidRPr="004627D7" w14:paraId="10DAB319" w14:textId="77777777" w:rsidTr="00823D1F">
        <w:trPr>
          <w:trHeight w:val="389"/>
        </w:trPr>
        <w:tc>
          <w:tcPr>
            <w:tcW w:w="1746" w:type="dxa"/>
            <w:tcBorders>
              <w:top w:val="single" w:sz="8" w:space="0" w:color="62CAE3"/>
              <w:left w:val="single" w:sz="8" w:space="0" w:color="62CAE3"/>
              <w:bottom w:val="single" w:sz="8" w:space="0" w:color="62CAE3"/>
              <w:right w:val="nil"/>
            </w:tcBorders>
            <w:shd w:val="clear" w:color="000000" w:fill="EEE8E5"/>
            <w:vAlign w:val="center"/>
            <w:hideMark/>
          </w:tcPr>
          <w:p w14:paraId="3ABCBC5C" w14:textId="77777777" w:rsidR="000479AB" w:rsidRPr="00466AEF" w:rsidRDefault="00C836E0" w:rsidP="00C5654A">
            <w:pPr>
              <w:spacing w:after="0" w:line="240" w:lineRule="auto"/>
              <w:rPr>
                <w:rFonts w:eastAsia="Times New Roman" w:cs="Arial"/>
                <w:color w:val="000000"/>
                <w:sz w:val="18"/>
                <w:szCs w:val="20"/>
                <w:lang w:eastAsia="en-GB"/>
              </w:rPr>
            </w:pPr>
            <w:r w:rsidRPr="00466AEF">
              <w:rPr>
                <w:rFonts w:eastAsia="Times New Roman" w:cs="Arial"/>
                <w:color w:val="000000"/>
                <w:lang w:eastAsia="en-GB"/>
              </w:rPr>
              <w:t>Audit 1</w:t>
            </w:r>
            <w:r w:rsidR="00556693" w:rsidRPr="00466AEF">
              <w:rPr>
                <w:rFonts w:eastAsia="Times New Roman" w:cs="Arial"/>
                <w:color w:val="000000"/>
                <w:lang w:eastAsia="en-GB"/>
              </w:rPr>
              <w:t xml:space="preserve">. </w:t>
            </w:r>
            <w:r w:rsidR="00101D39">
              <w:rPr>
                <w:rFonts w:eastAsia="Times New Roman" w:cs="Arial"/>
                <w:color w:val="000000"/>
                <w:lang w:eastAsia="en-GB"/>
              </w:rPr>
              <w:t>Private Rented Sector</w:t>
            </w:r>
          </w:p>
        </w:tc>
        <w:tc>
          <w:tcPr>
            <w:tcW w:w="481" w:type="dxa"/>
            <w:tcBorders>
              <w:top w:val="single" w:sz="8" w:space="0" w:color="62CAE3"/>
              <w:left w:val="nil"/>
              <w:bottom w:val="single" w:sz="8" w:space="0" w:color="62CAE3"/>
              <w:right w:val="nil"/>
            </w:tcBorders>
            <w:shd w:val="clear" w:color="000000" w:fill="EEE8E5"/>
            <w:vAlign w:val="center"/>
            <w:hideMark/>
          </w:tcPr>
          <w:p w14:paraId="7592DC73" w14:textId="77777777" w:rsidR="0028614B" w:rsidRPr="00C5654A" w:rsidRDefault="00F84B71"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4</w:t>
            </w:r>
          </w:p>
        </w:tc>
        <w:tc>
          <w:tcPr>
            <w:tcW w:w="637" w:type="dxa"/>
            <w:tcBorders>
              <w:top w:val="single" w:sz="8" w:space="0" w:color="62CAE3"/>
              <w:left w:val="nil"/>
              <w:bottom w:val="single" w:sz="8" w:space="0" w:color="62CAE3"/>
              <w:right w:val="nil"/>
            </w:tcBorders>
            <w:shd w:val="clear" w:color="000000" w:fill="EEE8E5"/>
            <w:vAlign w:val="center"/>
            <w:hideMark/>
          </w:tcPr>
          <w:p w14:paraId="1E202F7A" w14:textId="77777777" w:rsidR="0028614B" w:rsidRPr="00C5654A" w:rsidRDefault="0028614B" w:rsidP="001012B9">
            <w:pPr>
              <w:spacing w:after="0" w:line="240" w:lineRule="auto"/>
              <w:rPr>
                <w:rFonts w:eastAsia="Times New Roman" w:cs="Arial"/>
                <w:bCs/>
                <w:color w:val="000000"/>
                <w:szCs w:val="20"/>
                <w:lang w:eastAsia="en-GB"/>
              </w:rPr>
            </w:pPr>
            <w:r w:rsidRPr="00C5654A">
              <w:rPr>
                <w:rFonts w:eastAsia="Times New Roman" w:cs="Arial"/>
                <w:bCs/>
                <w:color w:val="000000"/>
                <w:szCs w:val="20"/>
                <w:lang w:eastAsia="en-GB"/>
              </w:rPr>
              <w:t> </w:t>
            </w:r>
            <w:r w:rsidR="00F84B71">
              <w:rPr>
                <w:rFonts w:eastAsia="Times New Roman" w:cs="Arial"/>
                <w:bCs/>
                <w:color w:val="000000"/>
                <w:szCs w:val="20"/>
                <w:lang w:eastAsia="en-GB"/>
              </w:rPr>
              <w:t>2</w:t>
            </w:r>
          </w:p>
        </w:tc>
        <w:tc>
          <w:tcPr>
            <w:tcW w:w="637" w:type="dxa"/>
            <w:tcBorders>
              <w:top w:val="single" w:sz="8" w:space="0" w:color="62CAE3"/>
              <w:left w:val="nil"/>
              <w:bottom w:val="single" w:sz="8" w:space="0" w:color="62CAE3"/>
              <w:right w:val="nil"/>
            </w:tcBorders>
            <w:shd w:val="clear" w:color="000000" w:fill="EEE8E5"/>
            <w:vAlign w:val="center"/>
            <w:hideMark/>
          </w:tcPr>
          <w:p w14:paraId="53CA0CFF" w14:textId="77777777" w:rsidR="0028614B" w:rsidRPr="00C5654A" w:rsidRDefault="0028614B" w:rsidP="001012B9">
            <w:pPr>
              <w:spacing w:after="0" w:line="240" w:lineRule="auto"/>
              <w:rPr>
                <w:rFonts w:eastAsia="Times New Roman" w:cs="Arial"/>
                <w:color w:val="000000"/>
                <w:szCs w:val="20"/>
                <w:lang w:eastAsia="en-GB"/>
              </w:rPr>
            </w:pPr>
            <w:r w:rsidRPr="00C5654A">
              <w:rPr>
                <w:rFonts w:eastAsia="Times New Roman" w:cs="Arial"/>
                <w:bCs/>
                <w:color w:val="000000"/>
                <w:szCs w:val="20"/>
                <w:lang w:eastAsia="en-GB"/>
              </w:rPr>
              <w:t> </w:t>
            </w:r>
            <w:r w:rsidR="00460E21">
              <w:rPr>
                <w:rFonts w:eastAsia="Times New Roman" w:cs="Arial"/>
                <w:bCs/>
                <w:color w:val="000000"/>
                <w:szCs w:val="20"/>
                <w:lang w:eastAsia="en-GB"/>
              </w:rPr>
              <w:t>-</w:t>
            </w:r>
          </w:p>
        </w:tc>
        <w:tc>
          <w:tcPr>
            <w:tcW w:w="1463" w:type="dxa"/>
            <w:tcBorders>
              <w:top w:val="single" w:sz="8" w:space="0" w:color="62CAE3"/>
              <w:left w:val="nil"/>
              <w:bottom w:val="single" w:sz="8" w:space="0" w:color="62CAE3"/>
              <w:right w:val="single" w:sz="4" w:space="0" w:color="FFFFFF" w:themeColor="background1"/>
            </w:tcBorders>
            <w:shd w:val="clear" w:color="auto" w:fill="EE9024" w:themeFill="accent4"/>
            <w:vAlign w:val="center"/>
            <w:hideMark/>
          </w:tcPr>
          <w:p w14:paraId="09617CE4" w14:textId="77777777" w:rsidR="0028614B" w:rsidRPr="0081089F" w:rsidRDefault="00F84B71" w:rsidP="000863D2">
            <w:pPr>
              <w:spacing w:after="0" w:line="240" w:lineRule="auto"/>
              <w:jc w:val="center"/>
              <w:rPr>
                <w:rFonts w:eastAsia="Times New Roman" w:cs="Arial"/>
                <w:color w:val="FFFFFF" w:themeColor="background1"/>
                <w:szCs w:val="20"/>
                <w:lang w:eastAsia="en-GB"/>
              </w:rPr>
            </w:pPr>
            <w:r w:rsidRPr="00823D1F">
              <w:rPr>
                <w:rFonts w:eastAsia="Times New Roman" w:cs="Arial"/>
                <w:color w:val="FFFFFF" w:themeColor="background1"/>
                <w:szCs w:val="20"/>
                <w:shd w:val="clear" w:color="auto" w:fill="EE9024" w:themeFill="accent4"/>
                <w:lang w:eastAsia="en-GB"/>
              </w:rPr>
              <w:t>Moderate</w:t>
            </w:r>
          </w:p>
        </w:tc>
        <w:tc>
          <w:tcPr>
            <w:tcW w:w="1605" w:type="dxa"/>
            <w:tcBorders>
              <w:top w:val="single" w:sz="8" w:space="0" w:color="62CAE3"/>
              <w:left w:val="single" w:sz="4" w:space="0" w:color="FFFFFF" w:themeColor="background1"/>
              <w:bottom w:val="single" w:sz="8" w:space="0" w:color="62CAE3"/>
              <w:right w:val="nil"/>
            </w:tcBorders>
            <w:shd w:val="clear" w:color="auto" w:fill="ED1A3B" w:themeFill="accent1"/>
            <w:vAlign w:val="center"/>
            <w:hideMark/>
          </w:tcPr>
          <w:p w14:paraId="7C00D9AB" w14:textId="77777777" w:rsidR="0028614B" w:rsidRPr="0081089F" w:rsidRDefault="00F84B71" w:rsidP="000863D2">
            <w:pPr>
              <w:spacing w:after="0" w:line="240" w:lineRule="auto"/>
              <w:jc w:val="center"/>
              <w:rPr>
                <w:rFonts w:eastAsia="Times New Roman" w:cs="Arial"/>
                <w:color w:val="FFFFFF" w:themeColor="background1"/>
                <w:szCs w:val="20"/>
                <w:lang w:eastAsia="en-GB"/>
              </w:rPr>
            </w:pPr>
            <w:r>
              <w:rPr>
                <w:rFonts w:eastAsia="Times New Roman" w:cs="Arial"/>
                <w:color w:val="FFFFFF" w:themeColor="background1"/>
                <w:szCs w:val="20"/>
                <w:lang w:eastAsia="en-GB"/>
              </w:rPr>
              <w:t>Limited</w:t>
            </w:r>
          </w:p>
        </w:tc>
        <w:tc>
          <w:tcPr>
            <w:tcW w:w="7455" w:type="dxa"/>
            <w:tcBorders>
              <w:top w:val="single" w:sz="8" w:space="0" w:color="62CAE3"/>
              <w:left w:val="nil"/>
              <w:bottom w:val="single" w:sz="8" w:space="0" w:color="62CAE3"/>
              <w:right w:val="nil"/>
            </w:tcBorders>
            <w:shd w:val="clear" w:color="000000" w:fill="EEE8E5"/>
            <w:vAlign w:val="center"/>
            <w:hideMark/>
          </w:tcPr>
          <w:p w14:paraId="47AB60B8" w14:textId="77777777" w:rsidR="00A00FF2" w:rsidRPr="00A00FF2" w:rsidRDefault="00A00FF2" w:rsidP="00A00FF2">
            <w:pPr>
              <w:pStyle w:val="Default"/>
              <w:rPr>
                <w:sz w:val="20"/>
                <w:szCs w:val="20"/>
              </w:rPr>
            </w:pPr>
            <w:r w:rsidRPr="00A00FF2">
              <w:rPr>
                <w:sz w:val="20"/>
                <w:szCs w:val="20"/>
              </w:rPr>
              <w:t xml:space="preserve">This review was requested by Oxford City Council’s (the Council) Counter Fraud Team. There have been four investigations since 2015 (2015 whistleblowing and 2016-2021 grievance) undertaken within the Private Rented Sector Team with the most recent resulting in employee dismissal. Each fraud investigation concluded that there was a lack of audit trails and management controls within the PRS systems, and therefore an audit review within this area has been undertaken. </w:t>
            </w:r>
          </w:p>
          <w:p w14:paraId="14AA4664" w14:textId="77777777" w:rsidR="00A00FF2" w:rsidRDefault="00A00FF2" w:rsidP="00A00FF2">
            <w:pPr>
              <w:spacing w:after="0" w:line="240" w:lineRule="auto"/>
              <w:rPr>
                <w:rFonts w:eastAsia="Times New Roman" w:cs="Arial"/>
                <w:color w:val="000000"/>
                <w:szCs w:val="20"/>
                <w:u w:val="single"/>
                <w:lang w:eastAsia="en-GB"/>
              </w:rPr>
            </w:pPr>
          </w:p>
          <w:p w14:paraId="635B321C" w14:textId="77777777" w:rsidR="000863D2" w:rsidRPr="00C5654A" w:rsidRDefault="000863D2" w:rsidP="00A00FF2">
            <w:pPr>
              <w:spacing w:after="0" w:line="240" w:lineRule="auto"/>
              <w:rPr>
                <w:rFonts w:eastAsia="Times New Roman" w:cs="Arial"/>
                <w:color w:val="000000"/>
                <w:szCs w:val="20"/>
                <w:u w:val="single"/>
                <w:lang w:eastAsia="en-GB"/>
              </w:rPr>
            </w:pPr>
            <w:r w:rsidRPr="00C5654A">
              <w:rPr>
                <w:rFonts w:eastAsia="Times New Roman" w:cs="Arial"/>
                <w:color w:val="000000"/>
                <w:szCs w:val="20"/>
                <w:u w:val="single"/>
                <w:lang w:eastAsia="en-GB"/>
              </w:rPr>
              <w:t>Conclusion</w:t>
            </w:r>
          </w:p>
          <w:p w14:paraId="3C9E3676" w14:textId="77777777" w:rsidR="000863D2" w:rsidRPr="00C5654A" w:rsidRDefault="000863D2" w:rsidP="000863D2">
            <w:pPr>
              <w:spacing w:after="0" w:line="240" w:lineRule="auto"/>
              <w:rPr>
                <w:rFonts w:eastAsia="Times New Roman" w:cs="Arial"/>
                <w:color w:val="000000"/>
                <w:szCs w:val="20"/>
                <w:u w:val="single"/>
                <w:lang w:eastAsia="en-GB"/>
              </w:rPr>
            </w:pPr>
          </w:p>
          <w:p w14:paraId="1C9C21FD" w14:textId="77777777" w:rsidR="00186923" w:rsidRPr="00186923" w:rsidRDefault="00186923" w:rsidP="00186923">
            <w:pPr>
              <w:pStyle w:val="Default"/>
              <w:rPr>
                <w:sz w:val="20"/>
                <w:szCs w:val="20"/>
              </w:rPr>
            </w:pPr>
            <w:r w:rsidRPr="00186923">
              <w:rPr>
                <w:sz w:val="20"/>
                <w:szCs w:val="20"/>
              </w:rPr>
              <w:t xml:space="preserve">Whilst we have evidenced some areas of good practice, we have noted several areas where a strengthening of controls is required.  </w:t>
            </w:r>
          </w:p>
          <w:p w14:paraId="2CD0A793" w14:textId="77777777" w:rsidR="00186923" w:rsidRPr="00186923" w:rsidRDefault="00186923" w:rsidP="00186923">
            <w:pPr>
              <w:pStyle w:val="Default"/>
              <w:rPr>
                <w:sz w:val="20"/>
                <w:szCs w:val="20"/>
              </w:rPr>
            </w:pPr>
            <w:r w:rsidRPr="00186923">
              <w:rPr>
                <w:sz w:val="20"/>
                <w:szCs w:val="20"/>
              </w:rPr>
              <w:t xml:space="preserve"> </w:t>
            </w:r>
          </w:p>
          <w:p w14:paraId="5BB982E0" w14:textId="77777777" w:rsidR="00186923" w:rsidRPr="00186923" w:rsidRDefault="00186923" w:rsidP="00186923">
            <w:pPr>
              <w:pStyle w:val="Default"/>
              <w:rPr>
                <w:sz w:val="20"/>
                <w:szCs w:val="20"/>
              </w:rPr>
            </w:pPr>
            <w:r w:rsidRPr="00186923">
              <w:rPr>
                <w:sz w:val="20"/>
                <w:szCs w:val="20"/>
              </w:rPr>
              <w:t>Annual declarations were not completed by landlords regularly to confirm they remain fit and proper. This can impact on the safety of tenants and have a negative financial impact on the Council if the landlord is not compliant with the terms and conditions. In addition, there is not a process currently in place to communicate with wider teams such as HMO enforcement to ensure landlords are compliant with terms and conditions throughout the duration of thei</w:t>
            </w:r>
            <w:r w:rsidR="00173310">
              <w:rPr>
                <w:sz w:val="20"/>
                <w:szCs w:val="20"/>
              </w:rPr>
              <w:t>r</w:t>
            </w:r>
            <w:r w:rsidRPr="00186923">
              <w:rPr>
                <w:sz w:val="20"/>
                <w:szCs w:val="20"/>
              </w:rPr>
              <w:t xml:space="preserve"> contract with the Council.  The incentive schemes such as finders’ fees require rigour and detailed audit trails to evidence negotiations undertaken prior to payments made. There was also no regular payment monitoring of both finder’s fee payment to measure the success of the incentive. </w:t>
            </w:r>
          </w:p>
          <w:p w14:paraId="76DEA85C" w14:textId="77777777" w:rsidR="00186923" w:rsidRPr="00186923" w:rsidRDefault="00186923" w:rsidP="00186923">
            <w:pPr>
              <w:pStyle w:val="Default"/>
              <w:rPr>
                <w:szCs w:val="20"/>
              </w:rPr>
            </w:pPr>
            <w:r w:rsidRPr="00186923">
              <w:rPr>
                <w:szCs w:val="20"/>
              </w:rPr>
              <w:t xml:space="preserve"> </w:t>
            </w:r>
          </w:p>
          <w:p w14:paraId="56EDBB38" w14:textId="77777777" w:rsidR="000863D2" w:rsidRPr="005366E8" w:rsidRDefault="000863D2" w:rsidP="000863D2">
            <w:pPr>
              <w:spacing w:after="0" w:line="240" w:lineRule="auto"/>
              <w:rPr>
                <w:rFonts w:eastAsia="Times New Roman" w:cs="Arial"/>
                <w:color w:val="000000"/>
                <w:szCs w:val="20"/>
                <w:u w:val="single"/>
                <w:lang w:eastAsia="en-GB"/>
              </w:rPr>
            </w:pPr>
            <w:r w:rsidRPr="005366E8">
              <w:rPr>
                <w:rFonts w:eastAsia="Times New Roman" w:cs="Arial"/>
                <w:color w:val="000000"/>
                <w:szCs w:val="20"/>
                <w:u w:val="single"/>
                <w:lang w:eastAsia="en-GB"/>
              </w:rPr>
              <w:t>Findings/Recommendations</w:t>
            </w:r>
          </w:p>
          <w:p w14:paraId="79343F76" w14:textId="77777777" w:rsidR="00515588" w:rsidRPr="00A44AB9" w:rsidRDefault="00515588" w:rsidP="00A44AB9">
            <w:pPr>
              <w:pStyle w:val="ListParagraph"/>
              <w:numPr>
                <w:ilvl w:val="0"/>
                <w:numId w:val="6"/>
              </w:numPr>
              <w:rPr>
                <w:rFonts w:asciiTheme="majorHAnsi" w:hAnsiTheme="majorHAnsi" w:cs="Trebuchet MS"/>
                <w:color w:val="000000"/>
                <w:sz w:val="20"/>
                <w:szCs w:val="20"/>
              </w:rPr>
            </w:pPr>
            <w:r w:rsidRPr="009E7FA6">
              <w:rPr>
                <w:rFonts w:asciiTheme="majorHAnsi" w:eastAsia="Times New Roman" w:hAnsiTheme="majorHAnsi" w:cs="Arial"/>
                <w:color w:val="000000"/>
                <w:sz w:val="20"/>
                <w:szCs w:val="20"/>
                <w:lang w:eastAsia="en-GB"/>
              </w:rPr>
              <w:t>Information</w:t>
            </w:r>
            <w:r w:rsidRPr="009E7FA6">
              <w:rPr>
                <w:rFonts w:asciiTheme="majorHAnsi" w:hAnsiTheme="majorHAnsi" w:cs="Trebuchet MS"/>
                <w:color w:val="000000"/>
                <w:spacing w:val="-8"/>
                <w:sz w:val="20"/>
                <w:szCs w:val="20"/>
              </w:rPr>
              <w:t xml:space="preserve"> was not recorded/retained to confirm whether </w:t>
            </w:r>
            <w:r w:rsidRPr="009E7FA6">
              <w:rPr>
                <w:rFonts w:asciiTheme="majorHAnsi" w:hAnsiTheme="majorHAnsi" w:cs="Trebuchet MS"/>
                <w:color w:val="000000"/>
                <w:sz w:val="20"/>
                <w:szCs w:val="20"/>
              </w:rPr>
              <w:t>landlords had any unspent convictions or whether landlords had completed a self-declaration form</w:t>
            </w:r>
            <w:r w:rsidR="00A44AB9">
              <w:rPr>
                <w:rFonts w:asciiTheme="majorHAnsi" w:hAnsiTheme="majorHAnsi" w:cs="Trebuchet MS"/>
                <w:color w:val="000000"/>
                <w:sz w:val="20"/>
                <w:szCs w:val="20"/>
              </w:rPr>
              <w:t>. Therefore, a</w:t>
            </w:r>
            <w:r w:rsidR="004C6947" w:rsidRPr="00A44AB9">
              <w:rPr>
                <w:rFonts w:asciiTheme="majorHAnsi" w:hAnsiTheme="majorHAnsi" w:cs="Trebuchet MS"/>
                <w:color w:val="000000"/>
                <w:sz w:val="20"/>
                <w:szCs w:val="20"/>
              </w:rPr>
              <w:t xml:space="preserve">nnual </w:t>
            </w:r>
            <w:r w:rsidR="00D41D38" w:rsidRPr="00A44AB9">
              <w:rPr>
                <w:rFonts w:asciiTheme="majorHAnsi" w:hAnsiTheme="majorHAnsi" w:cs="Trebuchet MS"/>
                <w:color w:val="000000"/>
                <w:sz w:val="20"/>
                <w:szCs w:val="20"/>
              </w:rPr>
              <w:t xml:space="preserve">Self </w:t>
            </w:r>
            <w:r w:rsidR="00684129" w:rsidRPr="00A44AB9">
              <w:rPr>
                <w:rFonts w:asciiTheme="majorHAnsi" w:hAnsiTheme="majorHAnsi" w:cs="Trebuchet MS"/>
                <w:color w:val="000000"/>
                <w:sz w:val="20"/>
                <w:szCs w:val="20"/>
              </w:rPr>
              <w:t>declarations should</w:t>
            </w:r>
            <w:r w:rsidR="004C6947" w:rsidRPr="00A44AB9">
              <w:rPr>
                <w:rFonts w:asciiTheme="majorHAnsi" w:hAnsiTheme="majorHAnsi" w:cs="Trebuchet MS"/>
                <w:color w:val="000000"/>
                <w:sz w:val="20"/>
                <w:szCs w:val="20"/>
              </w:rPr>
              <w:t xml:space="preserve"> be completed by landlords on the PRS register</w:t>
            </w:r>
          </w:p>
          <w:p w14:paraId="64739630" w14:textId="77777777" w:rsidR="006D3CF1" w:rsidRPr="00684129" w:rsidRDefault="006D3CF1" w:rsidP="006D3CF1">
            <w:pPr>
              <w:pStyle w:val="ListParagraph"/>
              <w:numPr>
                <w:ilvl w:val="0"/>
                <w:numId w:val="6"/>
              </w:numPr>
              <w:autoSpaceDE w:val="0"/>
              <w:autoSpaceDN w:val="0"/>
              <w:adjustRightInd w:val="0"/>
              <w:spacing w:before="45" w:line="232" w:lineRule="exact"/>
              <w:ind w:right="26"/>
              <w:jc w:val="both"/>
              <w:rPr>
                <w:rFonts w:cs="Trebuchet MS"/>
                <w:color w:val="000000"/>
                <w:sz w:val="20"/>
                <w:szCs w:val="20"/>
              </w:rPr>
            </w:pPr>
            <w:r w:rsidRPr="00684129">
              <w:rPr>
                <w:rFonts w:cs="Trebuchet MS"/>
                <w:color w:val="000000"/>
                <w:sz w:val="20"/>
                <w:szCs w:val="20"/>
              </w:rPr>
              <w:t>Tenancy agreements to be signed by both Landlords and tenants and filed properly</w:t>
            </w:r>
            <w:r w:rsidR="0069155A" w:rsidRPr="00684129">
              <w:rPr>
                <w:rFonts w:cs="Trebuchet MS"/>
                <w:color w:val="000000"/>
                <w:sz w:val="20"/>
                <w:szCs w:val="20"/>
              </w:rPr>
              <w:t xml:space="preserve"> and reasons for making Rent in advance payment should be established and deemed as satisfactory before payments </w:t>
            </w:r>
            <w:r w:rsidR="00A44AB9">
              <w:rPr>
                <w:rFonts w:cs="Trebuchet MS"/>
                <w:color w:val="000000"/>
                <w:sz w:val="20"/>
                <w:szCs w:val="20"/>
              </w:rPr>
              <w:t>are</w:t>
            </w:r>
            <w:r w:rsidR="0069155A" w:rsidRPr="00684129">
              <w:rPr>
                <w:rFonts w:cs="Trebuchet MS"/>
                <w:color w:val="000000"/>
                <w:sz w:val="20"/>
                <w:szCs w:val="20"/>
              </w:rPr>
              <w:t xml:space="preserve"> made</w:t>
            </w:r>
          </w:p>
          <w:p w14:paraId="4155A740" w14:textId="77777777" w:rsidR="00515588" w:rsidRPr="00684129" w:rsidRDefault="00515588" w:rsidP="00626EBF">
            <w:pPr>
              <w:pStyle w:val="ListParagraph"/>
              <w:numPr>
                <w:ilvl w:val="0"/>
                <w:numId w:val="6"/>
              </w:numPr>
              <w:autoSpaceDE w:val="0"/>
              <w:autoSpaceDN w:val="0"/>
              <w:adjustRightInd w:val="0"/>
              <w:spacing w:before="45" w:line="232" w:lineRule="exact"/>
              <w:ind w:right="26"/>
              <w:jc w:val="both"/>
              <w:rPr>
                <w:rFonts w:cs="Trebuchet MS"/>
                <w:color w:val="000000"/>
                <w:sz w:val="20"/>
                <w:szCs w:val="20"/>
              </w:rPr>
            </w:pPr>
            <w:r w:rsidRPr="00684129">
              <w:rPr>
                <w:rFonts w:cs="Trebuchet MS"/>
                <w:color w:val="000000"/>
                <w:sz w:val="20"/>
                <w:szCs w:val="20"/>
              </w:rPr>
              <w:t xml:space="preserve">We reviewed a sample of five landlord incentives and noted that the fees paid </w:t>
            </w:r>
            <w:r w:rsidR="00626EBF" w:rsidRPr="00684129">
              <w:rPr>
                <w:rFonts w:cs="Trebuchet MS"/>
                <w:color w:val="000000"/>
                <w:sz w:val="20"/>
                <w:szCs w:val="20"/>
              </w:rPr>
              <w:t>to landlords</w:t>
            </w:r>
            <w:r w:rsidRPr="00684129">
              <w:rPr>
                <w:rFonts w:cs="Trebuchet MS"/>
                <w:color w:val="000000"/>
                <w:sz w:val="20"/>
                <w:szCs w:val="20"/>
              </w:rPr>
              <w:t xml:space="preserve"> on two occasions were not in line with policy. </w:t>
            </w:r>
            <w:r w:rsidR="00684129" w:rsidRPr="00684129">
              <w:rPr>
                <w:rFonts w:cs="Trebuchet MS"/>
                <w:color w:val="000000"/>
                <w:sz w:val="20"/>
                <w:szCs w:val="20"/>
              </w:rPr>
              <w:t>Therefore,</w:t>
            </w:r>
            <w:r w:rsidR="006E122D" w:rsidRPr="00684129">
              <w:rPr>
                <w:rFonts w:cs="Trebuchet MS"/>
                <w:color w:val="000000"/>
                <w:sz w:val="20"/>
                <w:szCs w:val="20"/>
              </w:rPr>
              <w:t xml:space="preserve"> there should be clear reasons on file for payment of </w:t>
            </w:r>
            <w:r w:rsidR="006E122D" w:rsidRPr="00684129">
              <w:rPr>
                <w:rFonts w:cs="Trebuchet MS"/>
                <w:color w:val="000000"/>
                <w:sz w:val="20"/>
                <w:szCs w:val="20"/>
              </w:rPr>
              <w:lastRenderedPageBreak/>
              <w:t xml:space="preserve">landlord incentives </w:t>
            </w:r>
            <w:r w:rsidR="00626EBF" w:rsidRPr="00684129">
              <w:rPr>
                <w:rFonts w:cs="Trebuchet MS"/>
                <w:color w:val="000000"/>
                <w:sz w:val="20"/>
                <w:szCs w:val="20"/>
              </w:rPr>
              <w:t>and monthly reports to monitor the volume and value of incentives paid to landlords</w:t>
            </w:r>
          </w:p>
          <w:p w14:paraId="0DFE06BD" w14:textId="77777777" w:rsidR="00626EBF" w:rsidRPr="00684129" w:rsidRDefault="00626EBF" w:rsidP="00626EBF">
            <w:pPr>
              <w:pStyle w:val="ListParagraph"/>
              <w:numPr>
                <w:ilvl w:val="0"/>
                <w:numId w:val="6"/>
              </w:numPr>
              <w:autoSpaceDE w:val="0"/>
              <w:autoSpaceDN w:val="0"/>
              <w:adjustRightInd w:val="0"/>
              <w:spacing w:before="45" w:line="232" w:lineRule="exact"/>
              <w:ind w:right="26"/>
              <w:jc w:val="both"/>
              <w:rPr>
                <w:rFonts w:cs="Trebuchet MS"/>
                <w:color w:val="000000"/>
                <w:sz w:val="20"/>
                <w:szCs w:val="20"/>
              </w:rPr>
            </w:pPr>
            <w:r w:rsidRPr="00684129">
              <w:rPr>
                <w:rFonts w:cs="Trebuchet MS"/>
                <w:color w:val="000000"/>
                <w:sz w:val="20"/>
                <w:szCs w:val="20"/>
              </w:rPr>
              <w:t>S</w:t>
            </w:r>
            <w:r w:rsidR="00515588" w:rsidRPr="00684129">
              <w:rPr>
                <w:rFonts w:cs="Trebuchet MS"/>
                <w:color w:val="000000"/>
                <w:sz w:val="20"/>
                <w:szCs w:val="20"/>
              </w:rPr>
              <w:t xml:space="preserve">everal policies </w:t>
            </w:r>
            <w:r w:rsidRPr="00684129">
              <w:rPr>
                <w:rFonts w:cs="Trebuchet MS"/>
                <w:color w:val="000000"/>
                <w:sz w:val="20"/>
                <w:szCs w:val="20"/>
              </w:rPr>
              <w:t>were</w:t>
            </w:r>
            <w:r w:rsidR="00515588" w:rsidRPr="00684129">
              <w:rPr>
                <w:rFonts w:cs="Trebuchet MS"/>
                <w:color w:val="000000"/>
                <w:sz w:val="20"/>
                <w:szCs w:val="20"/>
              </w:rPr>
              <w:t xml:space="preserve"> outdated, not regularly reviewed and </w:t>
            </w:r>
            <w:r w:rsidR="00684129" w:rsidRPr="00684129">
              <w:rPr>
                <w:rFonts w:cs="Trebuchet MS"/>
                <w:color w:val="000000"/>
                <w:sz w:val="20"/>
                <w:szCs w:val="20"/>
              </w:rPr>
              <w:t>a duplication</w:t>
            </w:r>
            <w:r w:rsidR="00515588" w:rsidRPr="00684129">
              <w:rPr>
                <w:rFonts w:cs="Trebuchet MS"/>
                <w:color w:val="000000"/>
                <w:sz w:val="20"/>
                <w:szCs w:val="20"/>
              </w:rPr>
              <w:t xml:space="preserve"> of criteria throughout these documents </w:t>
            </w:r>
            <w:r w:rsidRPr="00684129">
              <w:rPr>
                <w:rFonts w:cs="Trebuchet MS"/>
                <w:color w:val="000000"/>
                <w:sz w:val="20"/>
                <w:szCs w:val="20"/>
              </w:rPr>
              <w:t xml:space="preserve">and therefore an update on policies is required </w:t>
            </w:r>
          </w:p>
          <w:p w14:paraId="655534E2" w14:textId="77777777" w:rsidR="0028614B" w:rsidRPr="00C5654A" w:rsidRDefault="00515588" w:rsidP="00684129">
            <w:pPr>
              <w:pStyle w:val="ListParagraph"/>
              <w:numPr>
                <w:ilvl w:val="0"/>
                <w:numId w:val="6"/>
              </w:numPr>
              <w:autoSpaceDE w:val="0"/>
              <w:autoSpaceDN w:val="0"/>
              <w:adjustRightInd w:val="0"/>
              <w:spacing w:before="45" w:line="232" w:lineRule="exact"/>
              <w:ind w:right="26"/>
              <w:jc w:val="both"/>
              <w:rPr>
                <w:rFonts w:eastAsia="Times New Roman" w:cs="Arial"/>
                <w:color w:val="000000"/>
                <w:sz w:val="20"/>
                <w:szCs w:val="20"/>
                <w:lang w:eastAsia="en-GB"/>
              </w:rPr>
            </w:pPr>
            <w:r w:rsidRPr="00684129">
              <w:rPr>
                <w:rFonts w:cs="Trebuchet MS"/>
                <w:color w:val="000000"/>
                <w:spacing w:val="-8"/>
                <w:sz w:val="20"/>
                <w:szCs w:val="20"/>
              </w:rPr>
              <w:t xml:space="preserve">There was a lack </w:t>
            </w:r>
            <w:r w:rsidRPr="00684129">
              <w:rPr>
                <w:rFonts w:cs="Trebuchet MS"/>
                <w:color w:val="000000"/>
                <w:sz w:val="20"/>
                <w:szCs w:val="20"/>
              </w:rPr>
              <w:t>of record keeping of bank detail changes by the PRS Team</w:t>
            </w:r>
            <w:r w:rsidR="00626EBF" w:rsidRPr="00684129">
              <w:rPr>
                <w:rFonts w:cs="Trebuchet MS"/>
                <w:color w:val="000000"/>
                <w:sz w:val="20"/>
                <w:szCs w:val="20"/>
              </w:rPr>
              <w:t>. Therefore</w:t>
            </w:r>
            <w:r w:rsidR="00684129">
              <w:rPr>
                <w:rFonts w:cs="Trebuchet MS"/>
                <w:color w:val="000000"/>
                <w:sz w:val="20"/>
                <w:szCs w:val="20"/>
              </w:rPr>
              <w:t>,</w:t>
            </w:r>
            <w:r w:rsidR="00626EBF" w:rsidRPr="00684129">
              <w:rPr>
                <w:rFonts w:cs="Trebuchet MS"/>
                <w:color w:val="000000"/>
                <w:sz w:val="20"/>
                <w:szCs w:val="20"/>
              </w:rPr>
              <w:t xml:space="preserve"> a </w:t>
            </w:r>
            <w:r w:rsidR="00684129" w:rsidRPr="00684129">
              <w:rPr>
                <w:rFonts w:cs="Trebuchet MS"/>
                <w:color w:val="000000"/>
                <w:sz w:val="20"/>
                <w:szCs w:val="20"/>
              </w:rPr>
              <w:t>tracker</w:t>
            </w:r>
            <w:r w:rsidR="00626EBF" w:rsidRPr="00684129">
              <w:rPr>
                <w:rFonts w:cs="Trebuchet MS"/>
                <w:color w:val="000000"/>
                <w:sz w:val="20"/>
                <w:szCs w:val="20"/>
              </w:rPr>
              <w:t xml:space="preserve"> of all bank detail change requests should be </w:t>
            </w:r>
            <w:r w:rsidR="00173310" w:rsidRPr="00684129">
              <w:rPr>
                <w:rFonts w:cs="Trebuchet MS"/>
                <w:color w:val="000000"/>
                <w:sz w:val="20"/>
                <w:szCs w:val="20"/>
              </w:rPr>
              <w:t>made,</w:t>
            </w:r>
            <w:r w:rsidR="00626EBF" w:rsidRPr="00684129">
              <w:rPr>
                <w:rFonts w:cs="Trebuchet MS"/>
                <w:color w:val="000000"/>
                <w:sz w:val="20"/>
                <w:szCs w:val="20"/>
              </w:rPr>
              <w:t xml:space="preserve"> and </w:t>
            </w:r>
            <w:r w:rsidR="00684129" w:rsidRPr="00684129">
              <w:rPr>
                <w:rFonts w:cs="Trebuchet MS"/>
                <w:color w:val="000000"/>
                <w:sz w:val="20"/>
                <w:szCs w:val="20"/>
              </w:rPr>
              <w:t xml:space="preserve">changes should be approved before </w:t>
            </w:r>
            <w:r w:rsidR="00B97EF2">
              <w:rPr>
                <w:rFonts w:cs="Trebuchet MS"/>
                <w:color w:val="000000"/>
                <w:sz w:val="20"/>
                <w:szCs w:val="20"/>
              </w:rPr>
              <w:t>changes are made by the Finance team.</w:t>
            </w:r>
            <w:r w:rsidRPr="00684129">
              <w:rPr>
                <w:rFonts w:cs="Trebuchet MS"/>
                <w:color w:val="000000"/>
                <w:sz w:val="20"/>
                <w:szCs w:val="20"/>
              </w:rPr>
              <w:t xml:space="preserve"> </w:t>
            </w:r>
          </w:p>
        </w:tc>
      </w:tr>
      <w:tr w:rsidR="00C13E5F" w:rsidRPr="004627D7" w14:paraId="7D7421B4" w14:textId="77777777" w:rsidTr="007818A9">
        <w:trPr>
          <w:trHeight w:val="389"/>
        </w:trPr>
        <w:tc>
          <w:tcPr>
            <w:tcW w:w="1746" w:type="dxa"/>
            <w:tcBorders>
              <w:top w:val="nil"/>
              <w:left w:val="single" w:sz="8" w:space="0" w:color="62CAE3"/>
              <w:bottom w:val="nil"/>
              <w:right w:val="nil"/>
            </w:tcBorders>
            <w:shd w:val="clear" w:color="000000" w:fill="EEE8E5"/>
            <w:vAlign w:val="center"/>
            <w:hideMark/>
          </w:tcPr>
          <w:p w14:paraId="31157643" w14:textId="77777777" w:rsidR="0028614B" w:rsidRPr="00466AEF" w:rsidRDefault="00C5654A" w:rsidP="001012B9">
            <w:pPr>
              <w:spacing w:after="0" w:line="240" w:lineRule="auto"/>
              <w:rPr>
                <w:rFonts w:eastAsia="Times New Roman" w:cs="Arial"/>
                <w:color w:val="000000"/>
                <w:sz w:val="18"/>
                <w:szCs w:val="20"/>
                <w:lang w:eastAsia="en-GB"/>
              </w:rPr>
            </w:pPr>
            <w:r w:rsidRPr="00466AEF">
              <w:rPr>
                <w:rFonts w:eastAsia="Times New Roman" w:cs="Arial"/>
                <w:color w:val="000000"/>
                <w:lang w:eastAsia="en-GB"/>
              </w:rPr>
              <w:lastRenderedPageBreak/>
              <w:t>Audit 2</w:t>
            </w:r>
            <w:r w:rsidR="00556693" w:rsidRPr="00466AEF">
              <w:rPr>
                <w:rFonts w:eastAsia="Times New Roman" w:cs="Arial"/>
                <w:color w:val="000000"/>
                <w:lang w:eastAsia="en-GB"/>
              </w:rPr>
              <w:t xml:space="preserve">. </w:t>
            </w:r>
            <w:r w:rsidR="00173310">
              <w:rPr>
                <w:rFonts w:eastAsia="Times New Roman" w:cs="Arial"/>
                <w:color w:val="000000"/>
                <w:lang w:eastAsia="en-GB"/>
              </w:rPr>
              <w:t>Environment</w:t>
            </w:r>
            <w:r w:rsidR="00127F31" w:rsidRPr="00466AEF">
              <w:rPr>
                <w:rFonts w:eastAsia="Times New Roman" w:cs="Arial"/>
                <w:color w:val="000000"/>
                <w:lang w:eastAsia="en-GB"/>
              </w:rPr>
              <w:t xml:space="preserve"> </w:t>
            </w:r>
          </w:p>
        </w:tc>
        <w:tc>
          <w:tcPr>
            <w:tcW w:w="481" w:type="dxa"/>
            <w:tcBorders>
              <w:top w:val="nil"/>
              <w:left w:val="nil"/>
              <w:bottom w:val="nil"/>
              <w:right w:val="nil"/>
            </w:tcBorders>
            <w:shd w:val="clear" w:color="000000" w:fill="EEE8E5"/>
            <w:vAlign w:val="center"/>
            <w:hideMark/>
          </w:tcPr>
          <w:p w14:paraId="1F66BA50" w14:textId="77777777"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A811E4">
              <w:rPr>
                <w:rFonts w:eastAsia="Times New Roman" w:cs="Arial"/>
                <w:bCs/>
                <w:color w:val="000000"/>
                <w:szCs w:val="20"/>
                <w:lang w:eastAsia="en-GB"/>
              </w:rPr>
              <w:t>1</w:t>
            </w:r>
          </w:p>
        </w:tc>
        <w:tc>
          <w:tcPr>
            <w:tcW w:w="637" w:type="dxa"/>
            <w:tcBorders>
              <w:top w:val="nil"/>
              <w:left w:val="nil"/>
              <w:bottom w:val="nil"/>
              <w:right w:val="nil"/>
            </w:tcBorders>
            <w:shd w:val="clear" w:color="000000" w:fill="EEE8E5"/>
            <w:vAlign w:val="center"/>
            <w:hideMark/>
          </w:tcPr>
          <w:p w14:paraId="43065DF6" w14:textId="77777777"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A811E4">
              <w:rPr>
                <w:rFonts w:eastAsia="Times New Roman" w:cs="Arial"/>
                <w:bCs/>
                <w:color w:val="000000"/>
                <w:szCs w:val="20"/>
                <w:lang w:eastAsia="en-GB"/>
              </w:rPr>
              <w:t>7</w:t>
            </w:r>
          </w:p>
        </w:tc>
        <w:tc>
          <w:tcPr>
            <w:tcW w:w="637" w:type="dxa"/>
            <w:tcBorders>
              <w:top w:val="nil"/>
              <w:left w:val="nil"/>
              <w:bottom w:val="nil"/>
              <w:right w:val="nil"/>
            </w:tcBorders>
            <w:shd w:val="clear" w:color="000000" w:fill="EEE8E5"/>
            <w:vAlign w:val="center"/>
            <w:hideMark/>
          </w:tcPr>
          <w:p w14:paraId="664F8A78" w14:textId="77777777" w:rsidR="0028614B" w:rsidRPr="004C091B" w:rsidRDefault="0028614B" w:rsidP="001012B9">
            <w:pPr>
              <w:spacing w:after="0" w:line="240" w:lineRule="auto"/>
              <w:rPr>
                <w:rFonts w:eastAsia="Times New Roman" w:cs="Arial"/>
                <w:color w:val="000000"/>
                <w:szCs w:val="20"/>
                <w:lang w:eastAsia="en-GB"/>
              </w:rPr>
            </w:pPr>
            <w:r w:rsidRPr="004C091B">
              <w:rPr>
                <w:rFonts w:eastAsia="Times New Roman" w:cs="Arial"/>
                <w:bCs/>
                <w:color w:val="000000"/>
                <w:szCs w:val="20"/>
                <w:lang w:eastAsia="en-GB"/>
              </w:rPr>
              <w:t> </w:t>
            </w:r>
            <w:r w:rsidR="00C5654A">
              <w:rPr>
                <w:rFonts w:eastAsia="Times New Roman" w:cs="Arial"/>
                <w:bCs/>
                <w:color w:val="000000"/>
                <w:szCs w:val="20"/>
                <w:lang w:eastAsia="en-GB"/>
              </w:rPr>
              <w:t>2</w:t>
            </w:r>
          </w:p>
        </w:tc>
        <w:tc>
          <w:tcPr>
            <w:tcW w:w="1463" w:type="dxa"/>
            <w:tcBorders>
              <w:top w:val="single" w:sz="8" w:space="0" w:color="62CAE3"/>
              <w:left w:val="nil"/>
              <w:bottom w:val="single" w:sz="8" w:space="0" w:color="62CAE3"/>
              <w:right w:val="single" w:sz="4" w:space="0" w:color="FFFFFF" w:themeColor="background1"/>
            </w:tcBorders>
            <w:shd w:val="clear" w:color="auto" w:fill="EE9024" w:themeFill="accent4"/>
            <w:vAlign w:val="center"/>
            <w:hideMark/>
          </w:tcPr>
          <w:p w14:paraId="14801136" w14:textId="77777777" w:rsidR="004C0CE8" w:rsidRPr="0081089F" w:rsidRDefault="004C0CE8" w:rsidP="004C0CE8">
            <w:pPr>
              <w:spacing w:after="0" w:line="240" w:lineRule="auto"/>
              <w:jc w:val="center"/>
              <w:rPr>
                <w:rFonts w:eastAsia="Times New Roman" w:cs="Arial"/>
                <w:color w:val="FFFFFF" w:themeColor="background1"/>
                <w:szCs w:val="20"/>
                <w:lang w:eastAsia="en-GB"/>
              </w:rPr>
            </w:pPr>
            <w:r w:rsidRPr="004C0CE8">
              <w:rPr>
                <w:rFonts w:eastAsia="Times New Roman" w:cs="Arial"/>
                <w:color w:val="FFFFFF" w:themeColor="background1"/>
                <w:szCs w:val="20"/>
                <w:shd w:val="clear" w:color="auto" w:fill="EE9024" w:themeFill="accent4"/>
                <w:lang w:eastAsia="en-GB"/>
              </w:rPr>
              <w:t>Moderate</w:t>
            </w:r>
          </w:p>
        </w:tc>
        <w:tc>
          <w:tcPr>
            <w:tcW w:w="1605" w:type="dxa"/>
            <w:tcBorders>
              <w:top w:val="single" w:sz="8" w:space="0" w:color="62CAE3"/>
              <w:left w:val="single" w:sz="4" w:space="0" w:color="FFFFFF" w:themeColor="background1"/>
              <w:bottom w:val="single" w:sz="8" w:space="0" w:color="62CAE3"/>
              <w:right w:val="nil"/>
            </w:tcBorders>
            <w:shd w:val="clear" w:color="auto" w:fill="EE9024" w:themeFill="accent4"/>
            <w:vAlign w:val="center"/>
            <w:hideMark/>
          </w:tcPr>
          <w:p w14:paraId="10210283" w14:textId="77777777" w:rsidR="0028614B" w:rsidRPr="0081089F" w:rsidRDefault="004C0CE8" w:rsidP="004C0CE8">
            <w:pPr>
              <w:spacing w:after="0" w:line="240" w:lineRule="auto"/>
              <w:jc w:val="center"/>
              <w:rPr>
                <w:rFonts w:eastAsia="Times New Roman" w:cs="Arial"/>
                <w:color w:val="FFFFFF" w:themeColor="background1"/>
                <w:szCs w:val="20"/>
                <w:lang w:eastAsia="en-GB"/>
              </w:rPr>
            </w:pPr>
            <w:r>
              <w:rPr>
                <w:rFonts w:eastAsia="Times New Roman" w:cs="Arial"/>
                <w:bCs/>
                <w:color w:val="FFFFFF" w:themeColor="background1"/>
                <w:szCs w:val="20"/>
                <w:lang w:eastAsia="en-GB"/>
              </w:rPr>
              <w:t>Moderate</w:t>
            </w:r>
          </w:p>
        </w:tc>
        <w:tc>
          <w:tcPr>
            <w:tcW w:w="7455" w:type="dxa"/>
            <w:tcBorders>
              <w:top w:val="nil"/>
              <w:left w:val="nil"/>
              <w:bottom w:val="nil"/>
              <w:right w:val="nil"/>
            </w:tcBorders>
            <w:shd w:val="clear" w:color="000000" w:fill="EEE8E5"/>
            <w:vAlign w:val="center"/>
            <w:hideMark/>
          </w:tcPr>
          <w:p w14:paraId="5D6A106A" w14:textId="77777777" w:rsidR="0028614B" w:rsidRPr="005366E8" w:rsidRDefault="0040759F" w:rsidP="005366E8">
            <w:pPr>
              <w:rPr>
                <w:rFonts w:asciiTheme="minorHAnsi" w:hAnsiTheme="minorHAnsi"/>
                <w:szCs w:val="20"/>
              </w:rPr>
            </w:pPr>
            <w:r w:rsidRPr="005366E8">
              <w:rPr>
                <w:szCs w:val="20"/>
              </w:rPr>
              <w:t>We assessed the Council’s progress against its net zero carbon ambitions and examine the governance processes in place to achieve this. It was not within the scope of this audit to review ZCOP and other partnership arrangements, or to verify the data quality on emissions reporting.</w:t>
            </w:r>
          </w:p>
          <w:p w14:paraId="49048E85" w14:textId="77777777" w:rsidR="00C5654A" w:rsidRPr="005366E8" w:rsidRDefault="00C5654A" w:rsidP="005366E8">
            <w:pPr>
              <w:rPr>
                <w:szCs w:val="20"/>
                <w:u w:val="single"/>
              </w:rPr>
            </w:pPr>
            <w:r w:rsidRPr="005366E8">
              <w:rPr>
                <w:szCs w:val="20"/>
                <w:u w:val="single"/>
              </w:rPr>
              <w:t>Conclusion</w:t>
            </w:r>
          </w:p>
          <w:p w14:paraId="4EDC6041" w14:textId="77777777" w:rsidR="007B3A1E" w:rsidRDefault="007B3A1E" w:rsidP="005366E8">
            <w:pPr>
              <w:pStyle w:val="ListParagraph"/>
              <w:numPr>
                <w:ilvl w:val="0"/>
                <w:numId w:val="6"/>
              </w:numPr>
              <w:rPr>
                <w:sz w:val="20"/>
                <w:szCs w:val="20"/>
              </w:rPr>
            </w:pPr>
            <w:r w:rsidRPr="00A53CA9">
              <w:rPr>
                <w:sz w:val="20"/>
                <w:szCs w:val="20"/>
              </w:rPr>
              <w:t xml:space="preserve">The Council has set itself ambitious environmental targets and holds itself to extremely high environmental standards. This audit found that these standards was not always met in practice. However, it is important to place the Council in context. Interviews with officers demonstrated sophisticated knowledge around environmental concerns, surpassing that of some other organisations we audit, and significant amounts of work is being undertaken across the Council to meet its targets. The scale of the projects undertaken by the Council and its willingness to take bold and decisive action on this issue, the most pressing of our time, particularly in the context of extremely challenging financial considerations for all local government, is impressive. </w:t>
            </w:r>
          </w:p>
          <w:p w14:paraId="77657294" w14:textId="77777777" w:rsidR="005366E8" w:rsidRPr="005366E8" w:rsidRDefault="005366E8" w:rsidP="005366E8">
            <w:pPr>
              <w:pStyle w:val="ListParagraph"/>
              <w:ind w:left="720"/>
              <w:rPr>
                <w:sz w:val="20"/>
                <w:szCs w:val="20"/>
              </w:rPr>
            </w:pPr>
          </w:p>
          <w:p w14:paraId="09E99739" w14:textId="77777777" w:rsidR="005366E8" w:rsidRDefault="007B3A1E" w:rsidP="004C6F1B">
            <w:pPr>
              <w:pStyle w:val="ListParagraph"/>
              <w:ind w:left="720"/>
              <w:rPr>
                <w:sz w:val="20"/>
                <w:szCs w:val="20"/>
              </w:rPr>
            </w:pPr>
            <w:r w:rsidRPr="00A53CA9">
              <w:rPr>
                <w:sz w:val="20"/>
                <w:szCs w:val="20"/>
              </w:rPr>
              <w:t xml:space="preserve">To progress to a substantial opinion report, and to implement the actions the Council itself wishes to, substantial funding is required. This unfortunately is partially dependent upon central government decision making. Notwithstanding this, there are also some practical considerations in these findings which, if implemented, would quickly lead to a substantial opinion report. </w:t>
            </w:r>
          </w:p>
          <w:p w14:paraId="615B1822" w14:textId="77777777" w:rsidR="004C6F1B" w:rsidRPr="004C6F1B" w:rsidRDefault="004C6F1B" w:rsidP="004C6F1B">
            <w:pPr>
              <w:pStyle w:val="ListParagraph"/>
              <w:ind w:left="720"/>
              <w:rPr>
                <w:sz w:val="20"/>
                <w:szCs w:val="20"/>
              </w:rPr>
            </w:pPr>
          </w:p>
          <w:p w14:paraId="7EB9B38E" w14:textId="77777777" w:rsidR="006203D7" w:rsidRPr="005366E8" w:rsidRDefault="00C5654A" w:rsidP="005366E8">
            <w:pPr>
              <w:rPr>
                <w:szCs w:val="20"/>
                <w:u w:val="single"/>
              </w:rPr>
            </w:pPr>
            <w:r w:rsidRPr="005366E8">
              <w:rPr>
                <w:szCs w:val="20"/>
                <w:u w:val="single"/>
              </w:rPr>
              <w:t>Findings/Recommendations</w:t>
            </w:r>
          </w:p>
          <w:p w14:paraId="352A3B4F" w14:textId="77777777" w:rsidR="0038488E" w:rsidRPr="00A53CA9" w:rsidRDefault="0038488E" w:rsidP="00A53CA9">
            <w:pPr>
              <w:pStyle w:val="ListParagraph"/>
              <w:numPr>
                <w:ilvl w:val="0"/>
                <w:numId w:val="6"/>
              </w:numPr>
              <w:rPr>
                <w:sz w:val="20"/>
                <w:szCs w:val="20"/>
              </w:rPr>
            </w:pPr>
            <w:r w:rsidRPr="00A53CA9">
              <w:rPr>
                <w:sz w:val="20"/>
                <w:szCs w:val="20"/>
              </w:rPr>
              <w:t>Progress</w:t>
            </w:r>
            <w:r w:rsidRPr="0038488E">
              <w:rPr>
                <w:sz w:val="20"/>
                <w:szCs w:val="20"/>
              </w:rPr>
              <w:t xml:space="preserve"> to document further costing detail for the CMP should be made </w:t>
            </w:r>
            <w:r w:rsidRPr="00A53CA9">
              <w:rPr>
                <w:sz w:val="20"/>
                <w:szCs w:val="20"/>
              </w:rPr>
              <w:t xml:space="preserve">It would be useful to compile these into one document to try and get an overview of what the realistic costs (money and time), and future benefits of each of the actions are. </w:t>
            </w:r>
            <w:r w:rsidRPr="0038488E">
              <w:rPr>
                <w:sz w:val="20"/>
                <w:szCs w:val="20"/>
              </w:rPr>
              <w:t xml:space="preserve">From our benchmarking we noted that the City of Edinburgh Council has taken a useful approach that the Council may wish to emulate. It codes its </w:t>
            </w:r>
            <w:r w:rsidRPr="0038488E">
              <w:rPr>
                <w:sz w:val="20"/>
                <w:szCs w:val="20"/>
              </w:rPr>
              <w:lastRenderedPageBreak/>
              <w:t>actions (resource secured; costs known; costs unknown) and includes a full list of potential funding streams. It also indicates the level of staff time as a resource</w:t>
            </w:r>
          </w:p>
          <w:p w14:paraId="30320EC1" w14:textId="77777777" w:rsidR="00A56DF3" w:rsidRPr="00A56DF3" w:rsidRDefault="003B7AED" w:rsidP="00A53CA9">
            <w:pPr>
              <w:pStyle w:val="ListParagraph"/>
              <w:numPr>
                <w:ilvl w:val="0"/>
                <w:numId w:val="6"/>
              </w:numPr>
              <w:rPr>
                <w:sz w:val="20"/>
                <w:szCs w:val="20"/>
              </w:rPr>
            </w:pPr>
            <w:r w:rsidRPr="00A56DF3">
              <w:rPr>
                <w:sz w:val="20"/>
                <w:szCs w:val="20"/>
              </w:rPr>
              <w:t>There are governance issues surrounding the SG which are impeding it in delivering on its purpose. Therefore</w:t>
            </w:r>
            <w:r w:rsidR="00A56DF3" w:rsidRPr="00A56DF3">
              <w:rPr>
                <w:sz w:val="20"/>
                <w:szCs w:val="20"/>
              </w:rPr>
              <w:t>,</w:t>
            </w:r>
            <w:r w:rsidR="00717DCC">
              <w:rPr>
                <w:sz w:val="20"/>
                <w:szCs w:val="20"/>
              </w:rPr>
              <w:t xml:space="preserve"> t</w:t>
            </w:r>
            <w:r w:rsidR="00A56DF3" w:rsidRPr="00A56DF3">
              <w:rPr>
                <w:sz w:val="20"/>
                <w:szCs w:val="20"/>
              </w:rPr>
              <w:t xml:space="preserve">he SG should define its place within corporate governance structure of the Council as a whole, particularly in relation to the Development Board, Housing Supply Programme Board, ODG and corporate management team (CMT) </w:t>
            </w:r>
          </w:p>
          <w:p w14:paraId="0B6CDFC7" w14:textId="77777777" w:rsidR="00415A0F" w:rsidRPr="00A53CA9" w:rsidRDefault="00415A0F" w:rsidP="00A53CA9">
            <w:pPr>
              <w:pStyle w:val="ListParagraph"/>
              <w:numPr>
                <w:ilvl w:val="0"/>
                <w:numId w:val="6"/>
              </w:numPr>
              <w:rPr>
                <w:sz w:val="20"/>
                <w:szCs w:val="20"/>
              </w:rPr>
            </w:pPr>
            <w:r w:rsidRPr="00A53CA9">
              <w:rPr>
                <w:sz w:val="20"/>
                <w:szCs w:val="20"/>
              </w:rPr>
              <w:t>The embedding of the net zero carbon agenda in decision-making processes could be strengthened in several areas and the use and timeliness of Environmental Impact Assessments</w:t>
            </w:r>
            <w:r w:rsidR="00FC1C93" w:rsidRPr="00A53CA9">
              <w:rPr>
                <w:sz w:val="20"/>
                <w:szCs w:val="20"/>
              </w:rPr>
              <w:t xml:space="preserve">  (EIAs) in Cabinet reporting should be clarified</w:t>
            </w:r>
          </w:p>
          <w:p w14:paraId="6AD18AB7" w14:textId="77777777" w:rsidR="00A53CA9" w:rsidRDefault="00F7525B" w:rsidP="00A53CA9">
            <w:pPr>
              <w:pStyle w:val="ListParagraph"/>
              <w:numPr>
                <w:ilvl w:val="0"/>
                <w:numId w:val="6"/>
              </w:numPr>
              <w:rPr>
                <w:sz w:val="20"/>
                <w:szCs w:val="20"/>
              </w:rPr>
            </w:pPr>
            <w:r w:rsidRPr="00A53CA9">
              <w:rPr>
                <w:sz w:val="20"/>
                <w:szCs w:val="20"/>
              </w:rPr>
              <w:t xml:space="preserve">Concerns within environmental staff positions around over-reliance on individual staff, potential disparities in staff gradings and confusion over the funding of some positions, which may all negatively impact on the morale of staff essential to meeting the zero carbon agenda </w:t>
            </w:r>
          </w:p>
          <w:p w14:paraId="03C37BE1" w14:textId="77777777" w:rsidR="00AA4E56" w:rsidRPr="00A53CA9" w:rsidRDefault="00A53CA9" w:rsidP="00A53CA9">
            <w:pPr>
              <w:pStyle w:val="ListParagraph"/>
              <w:numPr>
                <w:ilvl w:val="0"/>
                <w:numId w:val="6"/>
              </w:numPr>
              <w:rPr>
                <w:sz w:val="20"/>
                <w:szCs w:val="20"/>
              </w:rPr>
            </w:pPr>
            <w:r w:rsidRPr="00A53CA9">
              <w:rPr>
                <w:sz w:val="20"/>
                <w:szCs w:val="20"/>
              </w:rPr>
              <w:t>The role of IT was highlighted in relation to two risk areas reviewed (biodiversity and retrofitting). The lack of adequate systems and accompanying IT professionals able to support such systems was raised as a key potential risk in being able to meet environmental ambitions</w:t>
            </w:r>
            <w:r>
              <w:rPr>
                <w:sz w:val="20"/>
                <w:szCs w:val="20"/>
              </w:rPr>
              <w:t>.</w:t>
            </w:r>
          </w:p>
        </w:tc>
      </w:tr>
      <w:tr w:rsidR="00C13E5F" w:rsidRPr="004627D7" w14:paraId="0CD33BBB" w14:textId="77777777" w:rsidTr="007818A9">
        <w:trPr>
          <w:trHeight w:val="389"/>
        </w:trPr>
        <w:tc>
          <w:tcPr>
            <w:tcW w:w="1746" w:type="dxa"/>
            <w:tcBorders>
              <w:top w:val="single" w:sz="8" w:space="0" w:color="62CAE3"/>
              <w:left w:val="single" w:sz="8" w:space="0" w:color="62CAE3"/>
              <w:bottom w:val="single" w:sz="8" w:space="0" w:color="62CAE3"/>
              <w:right w:val="nil"/>
            </w:tcBorders>
            <w:shd w:val="clear" w:color="000000" w:fill="EEE8E5"/>
            <w:vAlign w:val="center"/>
            <w:hideMark/>
          </w:tcPr>
          <w:p w14:paraId="6B3DF4B8" w14:textId="77777777" w:rsidR="0028614B" w:rsidRPr="00466AEF" w:rsidRDefault="00556693" w:rsidP="001012B9">
            <w:pPr>
              <w:spacing w:after="0" w:line="240" w:lineRule="auto"/>
              <w:rPr>
                <w:rFonts w:eastAsia="Times New Roman" w:cs="Arial"/>
                <w:color w:val="000000"/>
                <w:szCs w:val="20"/>
                <w:lang w:eastAsia="en-GB"/>
              </w:rPr>
            </w:pPr>
            <w:r w:rsidRPr="00466AEF">
              <w:rPr>
                <w:rFonts w:eastAsia="Times New Roman" w:cs="Arial"/>
                <w:color w:val="000000"/>
                <w:lang w:eastAsia="en-GB"/>
              </w:rPr>
              <w:lastRenderedPageBreak/>
              <w:t xml:space="preserve">Audit 3. </w:t>
            </w:r>
            <w:r w:rsidR="007B4D96">
              <w:rPr>
                <w:rFonts w:eastAsia="Times New Roman" w:cs="Arial"/>
                <w:color w:val="000000"/>
                <w:lang w:eastAsia="en-GB"/>
              </w:rPr>
              <w:t>Data Analytics</w:t>
            </w:r>
          </w:p>
        </w:tc>
        <w:tc>
          <w:tcPr>
            <w:tcW w:w="481" w:type="dxa"/>
            <w:tcBorders>
              <w:top w:val="single" w:sz="8" w:space="0" w:color="62CAE3"/>
              <w:left w:val="nil"/>
              <w:bottom w:val="single" w:sz="8" w:space="0" w:color="62CAE3"/>
              <w:right w:val="nil"/>
            </w:tcBorders>
            <w:shd w:val="clear" w:color="000000" w:fill="EEE8E5"/>
            <w:vAlign w:val="center"/>
            <w:hideMark/>
          </w:tcPr>
          <w:p w14:paraId="42E21A46" w14:textId="77777777"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9A3BF9">
              <w:rPr>
                <w:rFonts w:eastAsia="Times New Roman" w:cs="Arial"/>
                <w:bCs/>
                <w:color w:val="000000"/>
                <w:szCs w:val="20"/>
                <w:lang w:eastAsia="en-GB"/>
              </w:rPr>
              <w:t>-</w:t>
            </w:r>
          </w:p>
        </w:tc>
        <w:tc>
          <w:tcPr>
            <w:tcW w:w="637" w:type="dxa"/>
            <w:tcBorders>
              <w:top w:val="single" w:sz="8" w:space="0" w:color="62CAE3"/>
              <w:left w:val="nil"/>
              <w:bottom w:val="single" w:sz="8" w:space="0" w:color="62CAE3"/>
              <w:right w:val="nil"/>
            </w:tcBorders>
            <w:shd w:val="clear" w:color="000000" w:fill="EEE8E5"/>
            <w:vAlign w:val="center"/>
            <w:hideMark/>
          </w:tcPr>
          <w:p w14:paraId="7716CAC4" w14:textId="77777777"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C15F00">
              <w:rPr>
                <w:rFonts w:eastAsia="Times New Roman" w:cs="Arial"/>
                <w:bCs/>
                <w:color w:val="000000"/>
                <w:szCs w:val="20"/>
                <w:lang w:eastAsia="en-GB"/>
              </w:rPr>
              <w:t>2</w:t>
            </w:r>
          </w:p>
        </w:tc>
        <w:tc>
          <w:tcPr>
            <w:tcW w:w="637" w:type="dxa"/>
            <w:tcBorders>
              <w:top w:val="single" w:sz="8" w:space="0" w:color="62CAE3"/>
              <w:left w:val="nil"/>
              <w:bottom w:val="single" w:sz="8" w:space="0" w:color="62CAE3"/>
              <w:right w:val="nil"/>
            </w:tcBorders>
            <w:shd w:val="clear" w:color="000000" w:fill="EEE8E5"/>
            <w:vAlign w:val="center"/>
            <w:hideMark/>
          </w:tcPr>
          <w:p w14:paraId="406DAB27" w14:textId="77777777" w:rsidR="0028614B" w:rsidRPr="004C091B" w:rsidRDefault="0028614B" w:rsidP="001012B9">
            <w:pPr>
              <w:spacing w:after="0" w:line="240" w:lineRule="auto"/>
              <w:rPr>
                <w:rFonts w:eastAsia="Times New Roman" w:cs="Arial"/>
                <w:color w:val="000000"/>
                <w:szCs w:val="20"/>
                <w:lang w:eastAsia="en-GB"/>
              </w:rPr>
            </w:pPr>
            <w:r w:rsidRPr="004C091B">
              <w:rPr>
                <w:rFonts w:eastAsia="Times New Roman" w:cs="Arial"/>
                <w:bCs/>
                <w:color w:val="000000"/>
                <w:szCs w:val="20"/>
                <w:lang w:eastAsia="en-GB"/>
              </w:rPr>
              <w:t> </w:t>
            </w:r>
            <w:r w:rsidR="00C15F00">
              <w:rPr>
                <w:rFonts w:eastAsia="Times New Roman" w:cs="Arial"/>
                <w:bCs/>
                <w:color w:val="000000"/>
                <w:szCs w:val="20"/>
                <w:lang w:eastAsia="en-GB"/>
              </w:rPr>
              <w:t>1</w:t>
            </w:r>
          </w:p>
        </w:tc>
        <w:tc>
          <w:tcPr>
            <w:tcW w:w="1463" w:type="dxa"/>
            <w:tcBorders>
              <w:top w:val="single" w:sz="8" w:space="0" w:color="62CAE3"/>
              <w:left w:val="nil"/>
              <w:bottom w:val="single" w:sz="8" w:space="0" w:color="62CAE3"/>
              <w:right w:val="single" w:sz="4" w:space="0" w:color="FFFFFF" w:themeColor="background1"/>
            </w:tcBorders>
            <w:shd w:val="clear" w:color="auto" w:fill="EE9024" w:themeFill="accent4"/>
            <w:vAlign w:val="center"/>
            <w:hideMark/>
          </w:tcPr>
          <w:p w14:paraId="4A4BCB03" w14:textId="77777777" w:rsidR="0028614B" w:rsidRPr="0081089F" w:rsidRDefault="00556693" w:rsidP="00556693">
            <w:pPr>
              <w:spacing w:after="0" w:line="240" w:lineRule="auto"/>
              <w:jc w:val="center"/>
              <w:rPr>
                <w:rFonts w:eastAsia="Times New Roman" w:cs="Arial"/>
                <w:color w:val="FFFFFF" w:themeColor="background1"/>
                <w:szCs w:val="20"/>
                <w:lang w:eastAsia="en-GB"/>
              </w:rPr>
            </w:pPr>
            <w:r w:rsidRPr="0081089F">
              <w:rPr>
                <w:rFonts w:eastAsia="Times New Roman" w:cs="Arial"/>
                <w:color w:val="FFFFFF" w:themeColor="background1"/>
                <w:szCs w:val="20"/>
                <w:lang w:eastAsia="en-GB"/>
              </w:rPr>
              <w:t>Moderate</w:t>
            </w:r>
          </w:p>
          <w:p w14:paraId="58B815BE" w14:textId="77777777" w:rsidR="00556693" w:rsidRPr="0081089F" w:rsidRDefault="00556693" w:rsidP="00556693">
            <w:pPr>
              <w:spacing w:after="0" w:line="240" w:lineRule="auto"/>
              <w:jc w:val="center"/>
              <w:rPr>
                <w:rFonts w:eastAsia="Times New Roman" w:cs="Arial"/>
                <w:color w:val="FFFFFF" w:themeColor="background1"/>
                <w:szCs w:val="20"/>
                <w:lang w:eastAsia="en-GB"/>
              </w:rPr>
            </w:pPr>
          </w:p>
        </w:tc>
        <w:tc>
          <w:tcPr>
            <w:tcW w:w="1605" w:type="dxa"/>
            <w:tcBorders>
              <w:top w:val="single" w:sz="8" w:space="0" w:color="62CAE3"/>
              <w:left w:val="single" w:sz="4" w:space="0" w:color="FFFFFF" w:themeColor="background1"/>
              <w:bottom w:val="single" w:sz="8" w:space="0" w:color="62CAE3"/>
              <w:right w:val="nil"/>
            </w:tcBorders>
            <w:shd w:val="clear" w:color="auto" w:fill="EE9024" w:themeFill="accent4"/>
            <w:vAlign w:val="center"/>
            <w:hideMark/>
          </w:tcPr>
          <w:p w14:paraId="29270A31" w14:textId="77777777" w:rsidR="0028614B" w:rsidRPr="0081089F" w:rsidRDefault="00556693" w:rsidP="00556693">
            <w:pPr>
              <w:spacing w:after="0" w:line="240" w:lineRule="auto"/>
              <w:jc w:val="center"/>
              <w:rPr>
                <w:rFonts w:eastAsia="Times New Roman" w:cs="Arial"/>
                <w:color w:val="FFFFFF" w:themeColor="background1"/>
                <w:szCs w:val="20"/>
                <w:lang w:eastAsia="en-GB"/>
              </w:rPr>
            </w:pPr>
            <w:r w:rsidRPr="0081089F">
              <w:rPr>
                <w:rFonts w:eastAsia="Times New Roman" w:cs="Arial"/>
                <w:color w:val="FFFFFF" w:themeColor="background1"/>
                <w:szCs w:val="20"/>
                <w:lang w:eastAsia="en-GB"/>
              </w:rPr>
              <w:t>Moderate</w:t>
            </w:r>
          </w:p>
          <w:p w14:paraId="59BED06B" w14:textId="77777777" w:rsidR="00556693" w:rsidRPr="0081089F" w:rsidRDefault="00556693" w:rsidP="00556693">
            <w:pPr>
              <w:spacing w:after="0" w:line="240" w:lineRule="auto"/>
              <w:jc w:val="center"/>
              <w:rPr>
                <w:rFonts w:eastAsia="Times New Roman" w:cs="Arial"/>
                <w:color w:val="FFFFFF" w:themeColor="background1"/>
                <w:szCs w:val="20"/>
                <w:lang w:eastAsia="en-GB"/>
              </w:rPr>
            </w:pPr>
          </w:p>
        </w:tc>
        <w:tc>
          <w:tcPr>
            <w:tcW w:w="7455" w:type="dxa"/>
            <w:tcBorders>
              <w:top w:val="single" w:sz="8" w:space="0" w:color="62CAE3"/>
              <w:left w:val="nil"/>
              <w:bottom w:val="single" w:sz="8" w:space="0" w:color="62CAE3"/>
              <w:right w:val="nil"/>
            </w:tcBorders>
            <w:shd w:val="clear" w:color="000000" w:fill="EEE8E5"/>
            <w:vAlign w:val="center"/>
            <w:hideMark/>
          </w:tcPr>
          <w:p w14:paraId="084E71D1" w14:textId="77777777" w:rsidR="0076716B" w:rsidRDefault="00F04554" w:rsidP="00A3360F">
            <w:pPr>
              <w:pStyle w:val="TabletextL"/>
              <w:spacing w:before="60" w:after="60"/>
              <w:jc w:val="both"/>
              <w:rPr>
                <w:rFonts w:cs="Arial"/>
                <w:color w:val="auto"/>
                <w:szCs w:val="16"/>
                <w:u w:val="single"/>
              </w:rPr>
            </w:pPr>
            <w:r>
              <w:rPr>
                <w:rFonts w:cs="Arial"/>
                <w:color w:val="auto"/>
                <w:szCs w:val="16"/>
                <w:u w:val="single"/>
              </w:rPr>
              <w:t>Conclusion</w:t>
            </w:r>
          </w:p>
          <w:p w14:paraId="44710357" w14:textId="59711E57" w:rsidR="00F04554" w:rsidRDefault="00F04554" w:rsidP="00A3360F">
            <w:pPr>
              <w:pStyle w:val="TabletextL"/>
              <w:spacing w:before="60" w:after="60"/>
              <w:jc w:val="both"/>
              <w:rPr>
                <w:rFonts w:cs="Arial"/>
                <w:color w:val="auto"/>
                <w:szCs w:val="16"/>
                <w:u w:val="single"/>
              </w:rPr>
            </w:pPr>
          </w:p>
          <w:p w14:paraId="63A5D428" w14:textId="193B633D" w:rsidR="001149EC" w:rsidRDefault="001149EC" w:rsidP="00A3360F">
            <w:pPr>
              <w:pStyle w:val="TabletextL"/>
              <w:spacing w:before="60" w:after="60"/>
              <w:jc w:val="both"/>
              <w:rPr>
                <w:rFonts w:cs="Arial"/>
                <w:color w:val="auto"/>
                <w:szCs w:val="16"/>
                <w:u w:val="single"/>
              </w:rPr>
            </w:pPr>
            <w:r>
              <w:rPr>
                <w:color w:val="auto"/>
              </w:rPr>
              <w:t>Overall we provided an opinion of “Moderate” assurance for both control design and operational effectiveness.</w:t>
            </w:r>
          </w:p>
          <w:p w14:paraId="16E139BF" w14:textId="77777777" w:rsidR="001149EC" w:rsidRDefault="001149EC" w:rsidP="00A3360F">
            <w:pPr>
              <w:pStyle w:val="TabletextL"/>
              <w:spacing w:before="60" w:after="60"/>
              <w:jc w:val="both"/>
              <w:rPr>
                <w:rFonts w:cs="Arial"/>
                <w:color w:val="auto"/>
                <w:szCs w:val="16"/>
                <w:u w:val="single"/>
              </w:rPr>
            </w:pPr>
          </w:p>
          <w:p w14:paraId="3E9A0516" w14:textId="77777777" w:rsidR="00A3360F" w:rsidRDefault="00F04554" w:rsidP="00A3360F">
            <w:pPr>
              <w:pStyle w:val="TabletextL"/>
              <w:spacing w:before="60" w:after="60"/>
              <w:jc w:val="both"/>
              <w:rPr>
                <w:rFonts w:cs="Arial"/>
                <w:color w:val="auto"/>
                <w:szCs w:val="16"/>
                <w:u w:val="single"/>
              </w:rPr>
            </w:pPr>
            <w:r>
              <w:rPr>
                <w:rFonts w:cs="Arial"/>
                <w:color w:val="auto"/>
                <w:szCs w:val="16"/>
                <w:u w:val="single"/>
              </w:rPr>
              <w:t>Accounts Payable</w:t>
            </w:r>
          </w:p>
          <w:p w14:paraId="35C1E6B9" w14:textId="77777777" w:rsidR="00A3360F" w:rsidRPr="00A3360F" w:rsidRDefault="00A3360F" w:rsidP="00A3360F">
            <w:pPr>
              <w:pStyle w:val="TabletextL"/>
              <w:spacing w:before="60" w:after="60"/>
              <w:jc w:val="both"/>
              <w:rPr>
                <w:rFonts w:cs="Arial"/>
                <w:color w:val="auto"/>
                <w:szCs w:val="16"/>
                <w:u w:val="single"/>
              </w:rPr>
            </w:pPr>
          </w:p>
          <w:p w14:paraId="6ABD16DB" w14:textId="77777777" w:rsidR="00A3360F" w:rsidRDefault="00A3360F" w:rsidP="00A3360F">
            <w:pPr>
              <w:pStyle w:val="TabletextL"/>
              <w:spacing w:before="60" w:after="60"/>
              <w:jc w:val="both"/>
              <w:rPr>
                <w:rFonts w:cs="Arial"/>
                <w:color w:val="auto"/>
                <w:szCs w:val="16"/>
              </w:rPr>
            </w:pPr>
            <w:r w:rsidRPr="00A3360F">
              <w:rPr>
                <w:rFonts w:cs="Arial"/>
                <w:color w:val="auto"/>
                <w:szCs w:val="16"/>
              </w:rPr>
              <w:t>Our review identified some exceptions in the accounts payable datasets provided</w:t>
            </w:r>
            <w:r w:rsidR="008D6E5D">
              <w:rPr>
                <w:rFonts w:cs="Arial"/>
                <w:color w:val="auto"/>
                <w:szCs w:val="16"/>
              </w:rPr>
              <w:t xml:space="preserve"> s</w:t>
            </w:r>
            <w:r w:rsidRPr="00A3360F">
              <w:rPr>
                <w:rFonts w:cs="Arial"/>
                <w:color w:val="auto"/>
                <w:szCs w:val="16"/>
              </w:rPr>
              <w:t>uch as POs approved over SoD limits, and retrospective POs raised. This has led us to two medium and one low finding. We have also raised one observation on duplicate supplier accounts that currently sit within Agresso. This was raised in the prior year’s audit review and will be removed as part of the Council’s cleansing exercise.</w:t>
            </w:r>
          </w:p>
          <w:p w14:paraId="7322AC9E" w14:textId="77777777" w:rsidR="00A3360F" w:rsidRPr="00A3360F" w:rsidRDefault="00A3360F" w:rsidP="00A3360F">
            <w:pPr>
              <w:pStyle w:val="TabletextL"/>
              <w:spacing w:before="60" w:after="60"/>
              <w:jc w:val="both"/>
              <w:rPr>
                <w:rFonts w:cs="Arial"/>
                <w:color w:val="auto"/>
                <w:szCs w:val="16"/>
              </w:rPr>
            </w:pPr>
          </w:p>
          <w:p w14:paraId="14451A2B" w14:textId="77777777" w:rsidR="00A3360F" w:rsidRPr="00A3360F" w:rsidRDefault="00F04554" w:rsidP="00A3360F">
            <w:pPr>
              <w:pStyle w:val="TabletextL"/>
              <w:spacing w:before="60" w:after="60"/>
              <w:jc w:val="both"/>
              <w:rPr>
                <w:rFonts w:cs="Arial"/>
                <w:color w:val="auto"/>
                <w:szCs w:val="16"/>
                <w:u w:val="single"/>
              </w:rPr>
            </w:pPr>
            <w:r>
              <w:rPr>
                <w:rFonts w:cs="Arial"/>
                <w:color w:val="auto"/>
                <w:szCs w:val="16"/>
                <w:u w:val="single"/>
              </w:rPr>
              <w:t xml:space="preserve">Accounts </w:t>
            </w:r>
            <w:r w:rsidR="00316A7D">
              <w:rPr>
                <w:rFonts w:cs="Arial"/>
                <w:color w:val="auto"/>
                <w:szCs w:val="16"/>
                <w:u w:val="single"/>
              </w:rPr>
              <w:t>Receivables</w:t>
            </w:r>
            <w:r>
              <w:rPr>
                <w:rFonts w:cs="Arial"/>
                <w:color w:val="auto"/>
                <w:szCs w:val="16"/>
                <w:u w:val="single"/>
              </w:rPr>
              <w:t xml:space="preserve"> and Payroll</w:t>
            </w:r>
          </w:p>
          <w:p w14:paraId="3A09A555" w14:textId="77777777" w:rsidR="008411D2" w:rsidRDefault="00A3360F" w:rsidP="00316A7D">
            <w:pPr>
              <w:pStyle w:val="TabletextL"/>
              <w:spacing w:before="60" w:after="60"/>
              <w:jc w:val="both"/>
              <w:rPr>
                <w:rFonts w:cs="Arial"/>
                <w:color w:val="auto"/>
                <w:szCs w:val="16"/>
              </w:rPr>
            </w:pPr>
            <w:r w:rsidRPr="00A3360F">
              <w:rPr>
                <w:rFonts w:cs="Arial"/>
                <w:color w:val="auto"/>
                <w:szCs w:val="16"/>
              </w:rPr>
              <w:t>Our review identified no significant findings but we have raised two observations in order to raise awareness of the housekeeping required relating to debtor accounts. Management has agreed with the audit recommendation and confirmed that the department is already working towards data cleansing.</w:t>
            </w:r>
            <w:r w:rsidR="00316A7D">
              <w:rPr>
                <w:rFonts w:cs="Arial"/>
                <w:color w:val="auto"/>
                <w:szCs w:val="16"/>
              </w:rPr>
              <w:t xml:space="preserve"> In addition, </w:t>
            </w:r>
            <w:r w:rsidR="00316A7D">
              <w:rPr>
                <w:rFonts w:cs="Arial"/>
                <w:szCs w:val="16"/>
              </w:rPr>
              <w:t>o</w:t>
            </w:r>
            <w:r w:rsidR="00316A7D" w:rsidRPr="00A3360F">
              <w:rPr>
                <w:rFonts w:cs="Arial"/>
                <w:color w:val="auto"/>
                <w:szCs w:val="16"/>
              </w:rPr>
              <w:t>ur review identified no significant findings</w:t>
            </w:r>
            <w:r w:rsidR="00316A7D">
              <w:rPr>
                <w:rFonts w:cs="Arial"/>
                <w:color w:val="auto"/>
                <w:szCs w:val="16"/>
              </w:rPr>
              <w:t xml:space="preserve"> for Payroll.</w:t>
            </w:r>
          </w:p>
          <w:p w14:paraId="1F18932F" w14:textId="77777777" w:rsidR="00316A7D" w:rsidRPr="00316A7D" w:rsidRDefault="00316A7D" w:rsidP="00316A7D">
            <w:pPr>
              <w:pStyle w:val="TabletextL"/>
              <w:spacing w:before="60" w:after="60"/>
              <w:jc w:val="both"/>
              <w:rPr>
                <w:rFonts w:cs="Arial"/>
                <w:color w:val="auto"/>
                <w:szCs w:val="16"/>
              </w:rPr>
            </w:pPr>
          </w:p>
        </w:tc>
      </w:tr>
      <w:tr w:rsidR="00EF27EE" w:rsidRPr="004627D7" w14:paraId="79C22406" w14:textId="77777777" w:rsidTr="00A747DF">
        <w:trPr>
          <w:trHeight w:val="389"/>
        </w:trPr>
        <w:tc>
          <w:tcPr>
            <w:tcW w:w="1746" w:type="dxa"/>
            <w:tcBorders>
              <w:top w:val="nil"/>
              <w:left w:val="single" w:sz="8" w:space="0" w:color="62CAE3"/>
              <w:bottom w:val="single" w:sz="4" w:space="0" w:color="62CAE3" w:themeColor="accent3"/>
              <w:right w:val="nil"/>
            </w:tcBorders>
            <w:shd w:val="clear" w:color="000000" w:fill="EEE8E5"/>
            <w:vAlign w:val="center"/>
            <w:hideMark/>
          </w:tcPr>
          <w:p w14:paraId="1EA73D9E" w14:textId="77777777" w:rsidR="009A3BF9" w:rsidRPr="004C091B" w:rsidRDefault="009A3BF9" w:rsidP="009A3BF9">
            <w:pPr>
              <w:spacing w:after="0" w:line="240" w:lineRule="auto"/>
              <w:rPr>
                <w:rFonts w:eastAsia="Times New Roman" w:cs="Arial"/>
                <w:bCs/>
                <w:color w:val="000000"/>
                <w:szCs w:val="20"/>
                <w:lang w:eastAsia="en-GB"/>
              </w:rPr>
            </w:pPr>
            <w:r>
              <w:rPr>
                <w:rFonts w:eastAsia="Times New Roman" w:cs="Arial"/>
                <w:bCs/>
                <w:color w:val="000000"/>
                <w:szCs w:val="20"/>
                <w:lang w:val="en-NZ" w:eastAsia="en-GB"/>
              </w:rPr>
              <w:lastRenderedPageBreak/>
              <w:t xml:space="preserve">Audit 4. </w:t>
            </w:r>
            <w:r w:rsidR="003F54E0">
              <w:rPr>
                <w:rFonts w:eastAsia="Times New Roman" w:cs="Arial"/>
                <w:bCs/>
                <w:color w:val="000000"/>
                <w:szCs w:val="20"/>
                <w:lang w:val="en-NZ" w:eastAsia="en-GB"/>
              </w:rPr>
              <w:t>Project Management</w:t>
            </w:r>
          </w:p>
        </w:tc>
        <w:tc>
          <w:tcPr>
            <w:tcW w:w="481" w:type="dxa"/>
            <w:tcBorders>
              <w:top w:val="nil"/>
              <w:left w:val="nil"/>
              <w:bottom w:val="single" w:sz="4" w:space="0" w:color="62CAE3" w:themeColor="accent3"/>
              <w:right w:val="nil"/>
            </w:tcBorders>
            <w:shd w:val="clear" w:color="000000" w:fill="EEE8E5"/>
            <w:vAlign w:val="center"/>
            <w:hideMark/>
          </w:tcPr>
          <w:p w14:paraId="10F39138" w14:textId="77777777" w:rsidR="009A3BF9" w:rsidRPr="004C091B" w:rsidRDefault="008827D3"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637" w:type="dxa"/>
            <w:tcBorders>
              <w:top w:val="nil"/>
              <w:left w:val="nil"/>
              <w:bottom w:val="single" w:sz="4" w:space="0" w:color="62CAE3" w:themeColor="accent3"/>
              <w:right w:val="nil"/>
            </w:tcBorders>
            <w:shd w:val="clear" w:color="000000" w:fill="EEE8E5"/>
            <w:vAlign w:val="center"/>
            <w:hideMark/>
          </w:tcPr>
          <w:p w14:paraId="6B16DB5F" w14:textId="77777777" w:rsidR="009A3BF9" w:rsidRPr="004C091B" w:rsidRDefault="00752591"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3</w:t>
            </w:r>
          </w:p>
        </w:tc>
        <w:tc>
          <w:tcPr>
            <w:tcW w:w="637" w:type="dxa"/>
            <w:tcBorders>
              <w:top w:val="nil"/>
              <w:left w:val="nil"/>
              <w:bottom w:val="single" w:sz="4" w:space="0" w:color="62CAE3" w:themeColor="accent3"/>
              <w:right w:val="nil"/>
            </w:tcBorders>
            <w:shd w:val="clear" w:color="000000" w:fill="EEE8E5"/>
            <w:vAlign w:val="center"/>
            <w:hideMark/>
          </w:tcPr>
          <w:p w14:paraId="66EAB708" w14:textId="77777777" w:rsidR="009A3BF9" w:rsidRPr="004C091B" w:rsidRDefault="00752591" w:rsidP="009A3BF9">
            <w:pPr>
              <w:spacing w:after="0" w:line="240" w:lineRule="auto"/>
              <w:rPr>
                <w:rFonts w:eastAsia="Times New Roman" w:cs="Arial"/>
                <w:color w:val="000000"/>
                <w:szCs w:val="20"/>
                <w:lang w:eastAsia="en-GB"/>
              </w:rPr>
            </w:pPr>
            <w:r>
              <w:rPr>
                <w:rFonts w:eastAsia="Times New Roman" w:cs="Arial"/>
                <w:color w:val="000000"/>
                <w:szCs w:val="20"/>
                <w:lang w:eastAsia="en-GB"/>
              </w:rPr>
              <w:t>-</w:t>
            </w:r>
          </w:p>
        </w:tc>
        <w:tc>
          <w:tcPr>
            <w:tcW w:w="1463" w:type="dxa"/>
            <w:tcBorders>
              <w:top w:val="single" w:sz="8" w:space="0" w:color="62CAE3"/>
              <w:left w:val="nil"/>
              <w:bottom w:val="single" w:sz="4" w:space="0" w:color="62CAE3" w:themeColor="accent3"/>
              <w:right w:val="single" w:sz="4" w:space="0" w:color="FFFFFF" w:themeColor="background1"/>
            </w:tcBorders>
            <w:shd w:val="clear" w:color="auto" w:fill="EE9024" w:themeFill="accent4"/>
            <w:vAlign w:val="center"/>
            <w:hideMark/>
          </w:tcPr>
          <w:p w14:paraId="557CA0EC" w14:textId="77777777" w:rsidR="00087DA8" w:rsidRPr="0081089F" w:rsidRDefault="00A747DF" w:rsidP="00EF27EE">
            <w:pPr>
              <w:spacing w:after="0" w:line="240" w:lineRule="auto"/>
              <w:jc w:val="center"/>
              <w:rPr>
                <w:rFonts w:eastAsia="Times New Roman" w:cs="Arial"/>
                <w:color w:val="FFFFFF" w:themeColor="background1"/>
                <w:szCs w:val="20"/>
                <w:lang w:eastAsia="en-GB"/>
              </w:rPr>
            </w:pPr>
            <w:r>
              <w:rPr>
                <w:rFonts w:eastAsia="Times New Roman" w:cs="Arial"/>
                <w:color w:val="FFFFFF" w:themeColor="background1"/>
                <w:szCs w:val="20"/>
                <w:lang w:eastAsia="en-GB"/>
              </w:rPr>
              <w:t>Moderate</w:t>
            </w:r>
          </w:p>
        </w:tc>
        <w:tc>
          <w:tcPr>
            <w:tcW w:w="1605" w:type="dxa"/>
            <w:tcBorders>
              <w:top w:val="single" w:sz="8" w:space="0" w:color="62CAE3"/>
              <w:left w:val="single" w:sz="4" w:space="0" w:color="FFFFFF" w:themeColor="background1"/>
              <w:bottom w:val="single" w:sz="4" w:space="0" w:color="62CAE3" w:themeColor="accent3"/>
              <w:right w:val="nil"/>
            </w:tcBorders>
            <w:shd w:val="clear" w:color="auto" w:fill="EE9024" w:themeFill="accent4"/>
            <w:vAlign w:val="center"/>
            <w:hideMark/>
          </w:tcPr>
          <w:p w14:paraId="2936509B" w14:textId="77777777" w:rsidR="00087DA8" w:rsidRPr="0081089F" w:rsidRDefault="00A747DF" w:rsidP="00087DA8">
            <w:pPr>
              <w:spacing w:after="0" w:line="240" w:lineRule="auto"/>
              <w:jc w:val="center"/>
              <w:rPr>
                <w:rFonts w:eastAsia="Times New Roman" w:cs="Arial"/>
                <w:color w:val="FFFFFF" w:themeColor="background1"/>
                <w:szCs w:val="20"/>
                <w:lang w:eastAsia="en-GB"/>
              </w:rPr>
            </w:pPr>
            <w:r>
              <w:rPr>
                <w:rFonts w:eastAsia="Times New Roman" w:cs="Arial"/>
                <w:bCs/>
                <w:color w:val="FFFFFF" w:themeColor="background1"/>
                <w:szCs w:val="20"/>
                <w:lang w:eastAsia="en-GB"/>
              </w:rPr>
              <w:t>Moderate</w:t>
            </w:r>
            <w:r w:rsidR="00B602A3">
              <w:rPr>
                <w:rFonts w:eastAsia="Times New Roman" w:cs="Arial"/>
                <w:bCs/>
                <w:color w:val="FFFFFF" w:themeColor="background1"/>
                <w:szCs w:val="20"/>
                <w:lang w:eastAsia="en-GB"/>
              </w:rPr>
              <w:t xml:space="preserve"> </w:t>
            </w:r>
          </w:p>
        </w:tc>
        <w:tc>
          <w:tcPr>
            <w:tcW w:w="7455" w:type="dxa"/>
            <w:tcBorders>
              <w:top w:val="nil"/>
              <w:left w:val="nil"/>
              <w:bottom w:val="single" w:sz="4" w:space="0" w:color="62CAE3" w:themeColor="accent3"/>
              <w:right w:val="nil"/>
            </w:tcBorders>
            <w:shd w:val="clear" w:color="000000" w:fill="EEE8E5"/>
            <w:vAlign w:val="center"/>
            <w:hideMark/>
          </w:tcPr>
          <w:p w14:paraId="23BF201B" w14:textId="77777777" w:rsidR="001B06A8" w:rsidRPr="003F362E" w:rsidRDefault="000D5D2B" w:rsidP="001B06A8">
            <w:pPr>
              <w:pStyle w:val="TabletextL"/>
              <w:spacing w:before="60" w:after="60"/>
              <w:jc w:val="both"/>
              <w:rPr>
                <w:rFonts w:cs="Arial"/>
                <w:color w:val="auto"/>
                <w:szCs w:val="16"/>
              </w:rPr>
            </w:pPr>
            <w:sdt>
              <w:sdtPr>
                <w:rPr>
                  <w:rFonts w:eastAsiaTheme="minorHAnsi" w:cstheme="minorBidi"/>
                  <w:sz w:val="22"/>
                  <w:szCs w:val="22"/>
                  <w:lang w:eastAsia="en-US"/>
                </w:rPr>
                <w:id w:val="793642028"/>
              </w:sdtPr>
              <w:sdtEndPr>
                <w:rPr>
                  <w:rFonts w:eastAsia="Times New Roman" w:cs="Arial"/>
                  <w:color w:val="auto"/>
                  <w:sz w:val="20"/>
                  <w:szCs w:val="16"/>
                  <w:lang w:eastAsia="en-GB"/>
                </w:rPr>
              </w:sdtEndPr>
              <w:sdtContent>
                <w:sdt>
                  <w:sdtPr>
                    <w:rPr>
                      <w:rFonts w:cs="Arial"/>
                      <w:color w:val="auto"/>
                      <w:szCs w:val="16"/>
                    </w:rPr>
                    <w:id w:val="1750618944"/>
                  </w:sdtPr>
                  <w:sdtEndPr/>
                  <w:sdtContent>
                    <w:r w:rsidR="003F362E" w:rsidRPr="003F362E">
                      <w:rPr>
                        <w:rFonts w:cs="Arial"/>
                        <w:color w:val="auto"/>
                        <w:szCs w:val="16"/>
                      </w:rPr>
                      <w:t xml:space="preserve">Following up on our work undertaken in 2018-19 we </w:t>
                    </w:r>
                    <w:r w:rsidR="00B97EF2">
                      <w:rPr>
                        <w:rFonts w:cs="Arial"/>
                        <w:color w:val="auto"/>
                        <w:szCs w:val="16"/>
                      </w:rPr>
                      <w:t>reviewed</w:t>
                    </w:r>
                    <w:r w:rsidR="003F362E" w:rsidRPr="003F362E">
                      <w:rPr>
                        <w:rFonts w:cs="Arial"/>
                        <w:color w:val="auto"/>
                        <w:szCs w:val="16"/>
                      </w:rPr>
                      <w:t xml:space="preserve"> the methodology and practice in the Council to manage Capital Development projects, operational projects, and Rolling Programmes. We </w:t>
                    </w:r>
                    <w:r w:rsidR="00F039AA">
                      <w:rPr>
                        <w:rFonts w:cs="Arial"/>
                        <w:color w:val="auto"/>
                        <w:szCs w:val="16"/>
                      </w:rPr>
                      <w:t>reviewed</w:t>
                    </w:r>
                    <w:r w:rsidR="003F362E" w:rsidRPr="003F362E">
                      <w:rPr>
                        <w:rFonts w:cs="Arial"/>
                        <w:color w:val="auto"/>
                        <w:szCs w:val="16"/>
                      </w:rPr>
                      <w:t xml:space="preserve"> particular projects in detail and assess</w:t>
                    </w:r>
                    <w:r w:rsidR="00F039AA">
                      <w:rPr>
                        <w:rFonts w:cs="Arial"/>
                        <w:color w:val="auto"/>
                        <w:szCs w:val="16"/>
                      </w:rPr>
                      <w:t>ed</w:t>
                    </w:r>
                    <w:r w:rsidR="003F362E" w:rsidRPr="003F362E">
                      <w:rPr>
                        <w:rFonts w:cs="Arial"/>
                        <w:color w:val="auto"/>
                        <w:szCs w:val="16"/>
                      </w:rPr>
                      <w:t xml:space="preserve"> whether the Council's approach was adhered to. Furthermore, </w:t>
                    </w:r>
                    <w:r w:rsidR="006A3AB2">
                      <w:rPr>
                        <w:rFonts w:cs="Arial"/>
                        <w:color w:val="auto"/>
                        <w:szCs w:val="16"/>
                      </w:rPr>
                      <w:t>we assessed</w:t>
                    </w:r>
                    <w:r w:rsidR="003F362E" w:rsidRPr="003F362E">
                      <w:rPr>
                        <w:rFonts w:cs="Arial"/>
                        <w:color w:val="auto"/>
                        <w:szCs w:val="16"/>
                      </w:rPr>
                      <w:t xml:space="preserve"> where projects have failed to meet objectives, to consider the root-cause of this with the aim of improving future project management arrangements.  We also review</w:t>
                    </w:r>
                    <w:r w:rsidR="00F039AA">
                      <w:rPr>
                        <w:rFonts w:cs="Arial"/>
                        <w:color w:val="auto"/>
                        <w:szCs w:val="16"/>
                      </w:rPr>
                      <w:t>ed</w:t>
                    </w:r>
                    <w:r w:rsidR="003F362E" w:rsidRPr="003F362E">
                      <w:rPr>
                        <w:rFonts w:cs="Arial"/>
                        <w:color w:val="auto"/>
                        <w:szCs w:val="16"/>
                      </w:rPr>
                      <w:t xml:space="preserve"> the financial monitoring arrangements within the PMO office/function.</w:t>
                    </w:r>
                  </w:sdtContent>
                </w:sdt>
              </w:sdtContent>
            </w:sdt>
          </w:p>
          <w:p w14:paraId="763F5E75" w14:textId="77777777" w:rsidR="00316A7D" w:rsidRDefault="00316A7D" w:rsidP="001B06A8">
            <w:pPr>
              <w:pStyle w:val="TabletextL"/>
              <w:spacing w:before="60" w:after="60"/>
              <w:jc w:val="both"/>
              <w:rPr>
                <w:rFonts w:ascii="Trebuchet MS" w:hAnsi="Trebuchet MS" w:cs="Arial"/>
                <w:color w:val="auto"/>
                <w:szCs w:val="16"/>
                <w:u w:val="single"/>
              </w:rPr>
            </w:pPr>
          </w:p>
          <w:p w14:paraId="7817A69C" w14:textId="77777777" w:rsidR="00CB225F" w:rsidRPr="00316A7D" w:rsidRDefault="00B325DD" w:rsidP="001B06A8">
            <w:pPr>
              <w:pStyle w:val="TabletextL"/>
              <w:spacing w:before="60" w:after="60"/>
              <w:jc w:val="both"/>
              <w:rPr>
                <w:rFonts w:ascii="Trebuchet MS" w:hAnsi="Trebuchet MS" w:cs="Arial"/>
                <w:color w:val="auto"/>
                <w:szCs w:val="16"/>
                <w:u w:val="single"/>
              </w:rPr>
            </w:pPr>
            <w:r w:rsidRPr="00E05DC2">
              <w:rPr>
                <w:rFonts w:ascii="Trebuchet MS" w:hAnsi="Trebuchet MS" w:cs="Arial"/>
                <w:color w:val="auto"/>
                <w:szCs w:val="16"/>
                <w:u w:val="single"/>
              </w:rPr>
              <w:t>Conclusion</w:t>
            </w:r>
          </w:p>
          <w:p w14:paraId="3E5FB578" w14:textId="77777777" w:rsidR="00630CEA" w:rsidRDefault="00630CEA" w:rsidP="00316A7D">
            <w:pPr>
              <w:pStyle w:val="TabletextL"/>
              <w:spacing w:before="60" w:after="60"/>
              <w:jc w:val="both"/>
              <w:rPr>
                <w:rFonts w:cs="Arial"/>
                <w:color w:val="auto"/>
                <w:szCs w:val="16"/>
              </w:rPr>
            </w:pPr>
            <w:r w:rsidRPr="00316A7D">
              <w:rPr>
                <w:rFonts w:cs="Arial"/>
                <w:color w:val="auto"/>
                <w:szCs w:val="16"/>
              </w:rPr>
              <w:t xml:space="preserve">The Council has a Capital Strategy which outlines effective project management processes. However, we have noted that Smartsheets are not being completed adequately, there are also inconsistencies in the risk management process across projects. In addition, the Council did not have an established process to monitor their lessons learnt. </w:t>
            </w:r>
          </w:p>
          <w:p w14:paraId="78C18DBD" w14:textId="77777777" w:rsidR="00316A7D" w:rsidRPr="00316A7D" w:rsidRDefault="00316A7D" w:rsidP="00316A7D">
            <w:pPr>
              <w:pStyle w:val="TabletextL"/>
              <w:spacing w:before="60" w:after="60"/>
              <w:jc w:val="both"/>
              <w:rPr>
                <w:rFonts w:cs="Arial"/>
                <w:color w:val="auto"/>
                <w:szCs w:val="16"/>
              </w:rPr>
            </w:pPr>
          </w:p>
          <w:p w14:paraId="34678100" w14:textId="77777777" w:rsidR="006203D7" w:rsidRPr="001B06A8" w:rsidRDefault="00B325DD" w:rsidP="00CB225F">
            <w:pPr>
              <w:pStyle w:val="TabletextL"/>
              <w:spacing w:before="60" w:after="60"/>
              <w:jc w:val="both"/>
              <w:rPr>
                <w:rFonts w:ascii="Trebuchet MS" w:hAnsi="Trebuchet MS" w:cs="Arial"/>
                <w:color w:val="auto"/>
                <w:szCs w:val="16"/>
              </w:rPr>
            </w:pPr>
            <w:r w:rsidRPr="001B06A8">
              <w:rPr>
                <w:rFonts w:ascii="Trebuchet MS" w:hAnsi="Trebuchet MS" w:cs="Arial"/>
                <w:color w:val="auto"/>
                <w:szCs w:val="16"/>
              </w:rPr>
              <w:t>Findings/Recommendations</w:t>
            </w:r>
          </w:p>
          <w:p w14:paraId="01CCA1DD" w14:textId="77777777" w:rsidR="0048727F" w:rsidRDefault="0048727F" w:rsidP="0048727F">
            <w:pPr>
              <w:pStyle w:val="TabletextL"/>
              <w:numPr>
                <w:ilvl w:val="0"/>
                <w:numId w:val="9"/>
              </w:numPr>
              <w:jc w:val="both"/>
              <w:rPr>
                <w:color w:val="auto"/>
              </w:rPr>
            </w:pPr>
            <w:r>
              <w:rPr>
                <w:color w:val="auto"/>
              </w:rPr>
              <w:t>The testing identified blank entries in the October, November, and December 2021 Capital Monitoring reports, due to Projects Managers not adequately completing all sections of the monthly Smartsheets</w:t>
            </w:r>
            <w:r w:rsidR="00C07E12">
              <w:rPr>
                <w:color w:val="auto"/>
              </w:rPr>
              <w:t>. Officers are reminded to complete these to a detailed standard</w:t>
            </w:r>
          </w:p>
          <w:p w14:paraId="226A4BFE" w14:textId="77777777" w:rsidR="0021593E" w:rsidRPr="00752591" w:rsidRDefault="0021593E" w:rsidP="0048727F">
            <w:pPr>
              <w:pStyle w:val="TabletextL"/>
              <w:numPr>
                <w:ilvl w:val="0"/>
                <w:numId w:val="9"/>
              </w:numPr>
              <w:spacing w:before="60" w:after="60"/>
              <w:jc w:val="both"/>
              <w:rPr>
                <w:color w:val="auto"/>
              </w:rPr>
            </w:pPr>
            <w:r w:rsidRPr="00752591">
              <w:rPr>
                <w:color w:val="auto"/>
              </w:rPr>
              <w:t>To formalise and better promote a lessons learnt process, which involves the PMO Team to report the lessons learnt log to the Development Review Group on a quarterly basis. The PMO Team should consolidate the lessons learnt into a report and distribute to Project Managers for wider learning. The Development Review Group should monitor the lessons learnt and ensure that actions are taken to mitigate the issues from occurring in the future</w:t>
            </w:r>
          </w:p>
          <w:p w14:paraId="62F2054C" w14:textId="77777777" w:rsidR="00680982" w:rsidRPr="00491970" w:rsidRDefault="00752591" w:rsidP="0048727F">
            <w:pPr>
              <w:pStyle w:val="TabletextL"/>
              <w:numPr>
                <w:ilvl w:val="0"/>
                <w:numId w:val="9"/>
              </w:numPr>
              <w:spacing w:before="60" w:after="60"/>
              <w:jc w:val="both"/>
              <w:rPr>
                <w:rFonts w:ascii="Trebuchet MS" w:hAnsi="Trebuchet MS" w:cs="Arial"/>
                <w:color w:val="auto"/>
                <w:szCs w:val="16"/>
              </w:rPr>
            </w:pPr>
            <w:r w:rsidRPr="00752591">
              <w:rPr>
                <w:color w:val="auto"/>
              </w:rPr>
              <w:t>The Council’s Capital Strategy should be amended to include a risk scoring matrix to ensure that Project Boards understand how to score the risks.</w:t>
            </w:r>
          </w:p>
        </w:tc>
      </w:tr>
      <w:tr w:rsidR="00ED0D36" w:rsidRPr="004627D7" w14:paraId="189A21AD" w14:textId="77777777" w:rsidTr="00ED0D36">
        <w:trPr>
          <w:trHeight w:val="389"/>
        </w:trPr>
        <w:tc>
          <w:tcPr>
            <w:tcW w:w="1746" w:type="dxa"/>
            <w:tcBorders>
              <w:top w:val="single" w:sz="4" w:space="0" w:color="62CAE3" w:themeColor="accent3"/>
              <w:left w:val="single" w:sz="8" w:space="0" w:color="62CAE3"/>
              <w:bottom w:val="single" w:sz="4" w:space="0" w:color="62CAE3" w:themeColor="accent3"/>
              <w:right w:val="nil"/>
            </w:tcBorders>
            <w:shd w:val="clear" w:color="000000" w:fill="EEE8E5"/>
            <w:vAlign w:val="center"/>
          </w:tcPr>
          <w:p w14:paraId="27ECFE35" w14:textId="77777777" w:rsidR="00ED0D36" w:rsidRPr="004C091B" w:rsidRDefault="00ED0D36" w:rsidP="00ED0D36">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Audit 5. Accounts Payable</w:t>
            </w:r>
          </w:p>
        </w:tc>
        <w:tc>
          <w:tcPr>
            <w:tcW w:w="481" w:type="dxa"/>
            <w:tcBorders>
              <w:top w:val="single" w:sz="4" w:space="0" w:color="62CAE3" w:themeColor="accent3"/>
              <w:left w:val="nil"/>
              <w:bottom w:val="single" w:sz="4" w:space="0" w:color="62CAE3" w:themeColor="accent3"/>
              <w:right w:val="nil"/>
            </w:tcBorders>
            <w:shd w:val="clear" w:color="000000" w:fill="EEE8E5"/>
            <w:vAlign w:val="center"/>
          </w:tcPr>
          <w:p w14:paraId="49E0ECD4" w14:textId="77777777" w:rsidR="00ED0D36" w:rsidRPr="004C091B" w:rsidRDefault="00ED0D36" w:rsidP="00ED0D36">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54EA55FC" w14:textId="77777777" w:rsidR="00ED0D36" w:rsidRPr="004C091B" w:rsidRDefault="00ED0D36" w:rsidP="00ED0D36">
            <w:pPr>
              <w:spacing w:after="0" w:line="240" w:lineRule="auto"/>
              <w:rPr>
                <w:rFonts w:eastAsia="Times New Roman" w:cs="Arial"/>
                <w:bCs/>
                <w:color w:val="000000"/>
                <w:szCs w:val="20"/>
                <w:lang w:eastAsia="en-GB"/>
              </w:rPr>
            </w:pPr>
            <w:r>
              <w:rPr>
                <w:rFonts w:eastAsia="Times New Roman" w:cs="Arial"/>
                <w:bCs/>
                <w:color w:val="000000"/>
                <w:szCs w:val="20"/>
                <w:lang w:eastAsia="en-GB"/>
              </w:rPr>
              <w:t>4</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3CF17DA3" w14:textId="77777777" w:rsidR="00ED0D36" w:rsidRPr="004C091B" w:rsidRDefault="00ED0D36" w:rsidP="00ED0D36">
            <w:pPr>
              <w:spacing w:after="0" w:line="240" w:lineRule="auto"/>
              <w:rPr>
                <w:rFonts w:eastAsia="Times New Roman" w:cs="Arial"/>
                <w:bCs/>
                <w:color w:val="000000"/>
                <w:szCs w:val="20"/>
                <w:lang w:eastAsia="en-GB"/>
              </w:rPr>
            </w:pPr>
            <w:r>
              <w:rPr>
                <w:rFonts w:eastAsia="Times New Roman" w:cs="Arial"/>
                <w:bCs/>
                <w:color w:val="000000"/>
                <w:szCs w:val="20"/>
                <w:lang w:eastAsia="en-GB"/>
              </w:rPr>
              <w:t>2</w:t>
            </w:r>
          </w:p>
        </w:tc>
        <w:tc>
          <w:tcPr>
            <w:tcW w:w="1463" w:type="dxa"/>
            <w:tcBorders>
              <w:top w:val="single" w:sz="4" w:space="0" w:color="62CAE3" w:themeColor="accent3"/>
              <w:left w:val="nil"/>
              <w:bottom w:val="single" w:sz="4" w:space="0" w:color="62CAE3" w:themeColor="accent3"/>
              <w:right w:val="single" w:sz="4" w:space="0" w:color="FFFFFF" w:themeColor="background1"/>
            </w:tcBorders>
            <w:shd w:val="clear" w:color="auto" w:fill="EE9024" w:themeFill="accent4"/>
            <w:vAlign w:val="center"/>
          </w:tcPr>
          <w:p w14:paraId="176DAEEF" w14:textId="77777777" w:rsidR="00ED0D36" w:rsidRPr="0081089F" w:rsidRDefault="00ED0D36" w:rsidP="00ED0D36">
            <w:pPr>
              <w:spacing w:after="0" w:line="240" w:lineRule="auto"/>
              <w:jc w:val="center"/>
              <w:rPr>
                <w:rFonts w:eastAsia="Times New Roman" w:cs="Arial"/>
                <w:color w:val="FFFFFF" w:themeColor="background1"/>
                <w:szCs w:val="20"/>
                <w:lang w:eastAsia="en-GB"/>
              </w:rPr>
            </w:pPr>
            <w:r>
              <w:rPr>
                <w:rFonts w:eastAsia="Times New Roman" w:cs="Arial"/>
                <w:color w:val="FFFFFF" w:themeColor="background1"/>
                <w:szCs w:val="20"/>
                <w:lang w:eastAsia="en-GB"/>
              </w:rPr>
              <w:t>Moderate</w:t>
            </w:r>
          </w:p>
        </w:tc>
        <w:tc>
          <w:tcPr>
            <w:tcW w:w="1605" w:type="dxa"/>
            <w:tcBorders>
              <w:top w:val="single" w:sz="4" w:space="0" w:color="62CAE3" w:themeColor="accent3"/>
              <w:left w:val="single" w:sz="4" w:space="0" w:color="FFFFFF" w:themeColor="background1"/>
              <w:bottom w:val="single" w:sz="4" w:space="0" w:color="62CAE3" w:themeColor="accent3"/>
              <w:right w:val="nil"/>
            </w:tcBorders>
            <w:shd w:val="clear" w:color="auto" w:fill="EE9024" w:themeFill="accent4"/>
            <w:vAlign w:val="center"/>
          </w:tcPr>
          <w:p w14:paraId="65DCBCB2" w14:textId="77777777" w:rsidR="00ED0D36" w:rsidRPr="0081089F" w:rsidRDefault="00ED0D36" w:rsidP="00ED0D36">
            <w:pPr>
              <w:spacing w:after="0" w:line="240" w:lineRule="auto"/>
              <w:jc w:val="center"/>
              <w:rPr>
                <w:rFonts w:eastAsia="Times New Roman" w:cs="Arial"/>
                <w:bCs/>
                <w:color w:val="FFFFFF" w:themeColor="background1"/>
                <w:szCs w:val="20"/>
                <w:lang w:eastAsia="en-GB"/>
              </w:rPr>
            </w:pPr>
            <w:r>
              <w:rPr>
                <w:rFonts w:eastAsia="Times New Roman" w:cs="Arial"/>
                <w:bCs/>
                <w:color w:val="FFFFFF" w:themeColor="background1"/>
                <w:szCs w:val="20"/>
                <w:lang w:eastAsia="en-GB"/>
              </w:rPr>
              <w:t xml:space="preserve">Moderate </w:t>
            </w:r>
          </w:p>
        </w:tc>
        <w:tc>
          <w:tcPr>
            <w:tcW w:w="7455" w:type="dxa"/>
            <w:tcBorders>
              <w:top w:val="single" w:sz="4" w:space="0" w:color="62CAE3" w:themeColor="accent3"/>
              <w:left w:val="nil"/>
              <w:bottom w:val="single" w:sz="4" w:space="0" w:color="62CAE3" w:themeColor="accent3"/>
              <w:right w:val="nil"/>
            </w:tcBorders>
            <w:shd w:val="clear" w:color="000000" w:fill="EEE8E5"/>
            <w:vAlign w:val="center"/>
          </w:tcPr>
          <w:p w14:paraId="603FE981" w14:textId="77777777" w:rsidR="00ED0D36" w:rsidRDefault="00ED0D36" w:rsidP="00316A7D">
            <w:pPr>
              <w:pStyle w:val="Default"/>
              <w:rPr>
                <w:sz w:val="20"/>
                <w:szCs w:val="20"/>
              </w:rPr>
            </w:pPr>
            <w:r w:rsidRPr="009B70CA">
              <w:rPr>
                <w:sz w:val="20"/>
                <w:szCs w:val="20"/>
              </w:rPr>
              <w:t xml:space="preserve">We assessed whether the Council has adequate controls in place for Accounts Payable transactions and whether the Council is conducting sufficient due diligence prior to the onboarding of suppliers, paying suppliers accurately and in a timely manner. We also undertook sample testing on procurement card transactions and assessed whether receipts were in place to support expenditure prior to approval.  </w:t>
            </w:r>
          </w:p>
          <w:p w14:paraId="0EEDE8D6" w14:textId="77777777" w:rsidR="00316A7D" w:rsidRPr="00316A7D" w:rsidRDefault="00316A7D" w:rsidP="00316A7D">
            <w:pPr>
              <w:pStyle w:val="Default"/>
              <w:rPr>
                <w:sz w:val="20"/>
                <w:szCs w:val="20"/>
              </w:rPr>
            </w:pPr>
          </w:p>
          <w:p w14:paraId="580A0D97" w14:textId="77777777" w:rsidR="00ED0D36" w:rsidRPr="00616725" w:rsidRDefault="00ED0D36" w:rsidP="00ED0D36">
            <w:pPr>
              <w:rPr>
                <w:u w:val="single"/>
              </w:rPr>
            </w:pPr>
            <w:r w:rsidRPr="00616725">
              <w:rPr>
                <w:u w:val="single"/>
              </w:rPr>
              <w:t>Conclusion</w:t>
            </w:r>
          </w:p>
          <w:p w14:paraId="14B84E5F" w14:textId="77777777" w:rsidR="00ED0D36" w:rsidRPr="0023739A" w:rsidRDefault="00ED0D36" w:rsidP="00ED0D36">
            <w:pPr>
              <w:spacing w:after="0" w:line="240" w:lineRule="auto"/>
              <w:rPr>
                <w:szCs w:val="20"/>
              </w:rPr>
            </w:pPr>
            <w:r w:rsidRPr="0023739A">
              <w:rPr>
                <w:szCs w:val="20"/>
              </w:rPr>
              <w:t xml:space="preserve">Overall, the Council has a moderate design of controls in place for managing Accounts Payables. There are adequate controls in place to ensure that accurate and complete payments are made to suppliers. However, we noted a number of areas where the controls could be strengthened, particularly the separation of duties between amending supplier details and ensuring relevant delegation limits are assigned within QL.  </w:t>
            </w:r>
          </w:p>
          <w:p w14:paraId="7DA3574B" w14:textId="77777777" w:rsidR="00ED0D36" w:rsidRPr="0023739A" w:rsidRDefault="00ED0D36" w:rsidP="00ED0D36">
            <w:pPr>
              <w:spacing w:after="0" w:line="240" w:lineRule="auto"/>
              <w:rPr>
                <w:szCs w:val="20"/>
              </w:rPr>
            </w:pPr>
          </w:p>
          <w:p w14:paraId="7E58CEB4" w14:textId="77777777" w:rsidR="00ED0D36" w:rsidRPr="00F56D6E" w:rsidRDefault="00ED0D36" w:rsidP="00ED0D36">
            <w:pPr>
              <w:spacing w:after="0" w:line="240" w:lineRule="auto"/>
              <w:rPr>
                <w:szCs w:val="20"/>
                <w:u w:val="single"/>
              </w:rPr>
            </w:pPr>
            <w:r w:rsidRPr="0023739A">
              <w:rPr>
                <w:szCs w:val="20"/>
              </w:rPr>
              <w:t xml:space="preserve"> </w:t>
            </w:r>
            <w:r w:rsidRPr="00F56D6E">
              <w:rPr>
                <w:u w:val="single"/>
              </w:rPr>
              <w:t>Findings/Recommendations</w:t>
            </w:r>
          </w:p>
          <w:p w14:paraId="2FFED656" w14:textId="77777777" w:rsidR="00ED0D36" w:rsidRPr="006203D7" w:rsidRDefault="00ED0D36" w:rsidP="00ED0D36">
            <w:pPr>
              <w:spacing w:after="0" w:line="240" w:lineRule="auto"/>
            </w:pPr>
          </w:p>
          <w:p w14:paraId="5E718053" w14:textId="77777777" w:rsidR="00ED0D36" w:rsidRDefault="00ED0D36" w:rsidP="00ED0D36">
            <w:pPr>
              <w:pStyle w:val="ListParagraph"/>
              <w:numPr>
                <w:ilvl w:val="0"/>
                <w:numId w:val="28"/>
              </w:numPr>
              <w:rPr>
                <w:sz w:val="20"/>
                <w:szCs w:val="18"/>
              </w:rPr>
            </w:pPr>
            <w:r>
              <w:rPr>
                <w:sz w:val="20"/>
                <w:szCs w:val="18"/>
              </w:rPr>
              <w:t>To attach s</w:t>
            </w:r>
            <w:r w:rsidRPr="006F1430">
              <w:rPr>
                <w:sz w:val="20"/>
                <w:szCs w:val="18"/>
              </w:rPr>
              <w:t xml:space="preserve">upporting documents for amendments to supplier details </w:t>
            </w:r>
            <w:r>
              <w:rPr>
                <w:sz w:val="20"/>
                <w:szCs w:val="18"/>
              </w:rPr>
              <w:t xml:space="preserve">to maintain </w:t>
            </w:r>
            <w:r w:rsidRPr="006F1430">
              <w:rPr>
                <w:sz w:val="20"/>
                <w:szCs w:val="18"/>
              </w:rPr>
              <w:t>for all supplier amendments</w:t>
            </w:r>
          </w:p>
          <w:p w14:paraId="4354DD40" w14:textId="77777777" w:rsidR="00ED0D36" w:rsidRPr="0045411C" w:rsidRDefault="00ED0D36" w:rsidP="00ED0D36">
            <w:pPr>
              <w:pStyle w:val="ListParagraph"/>
              <w:numPr>
                <w:ilvl w:val="0"/>
                <w:numId w:val="28"/>
              </w:numPr>
              <w:rPr>
                <w:sz w:val="18"/>
                <w:szCs w:val="16"/>
              </w:rPr>
            </w:pPr>
            <w:r>
              <w:rPr>
                <w:sz w:val="20"/>
                <w:szCs w:val="18"/>
              </w:rPr>
              <w:t>To ensure transactions are approved in line with</w:t>
            </w:r>
            <w:r w:rsidRPr="00B20C19">
              <w:rPr>
                <w:sz w:val="20"/>
                <w:szCs w:val="18"/>
              </w:rPr>
              <w:t xml:space="preserve"> the Scheme of Delegation</w:t>
            </w:r>
            <w:r>
              <w:rPr>
                <w:sz w:val="20"/>
                <w:szCs w:val="18"/>
              </w:rPr>
              <w:t xml:space="preserve"> and to re</w:t>
            </w:r>
            <w:r w:rsidRPr="0099643B">
              <w:rPr>
                <w:sz w:val="20"/>
                <w:szCs w:val="18"/>
              </w:rPr>
              <w:t xml:space="preserve">mind </w:t>
            </w:r>
            <w:r w:rsidRPr="0099643B">
              <w:rPr>
                <w:sz w:val="18"/>
                <w:szCs w:val="16"/>
              </w:rPr>
              <w:t xml:space="preserve">all relevant staff of their approval limits to ensure approvals are actioned </w:t>
            </w:r>
            <w:r w:rsidRPr="0099643B">
              <w:rPr>
                <w:sz w:val="20"/>
                <w:szCs w:val="16"/>
              </w:rPr>
              <w:t xml:space="preserve">in line with the scheme of delegations. A process should be implemented within the system to limit individuals from approving requisitions beyond their delegated limit </w:t>
            </w:r>
          </w:p>
          <w:p w14:paraId="29B8A5B6" w14:textId="77777777" w:rsidR="00ED0D36" w:rsidRDefault="00ED0D36" w:rsidP="00ED0D36">
            <w:pPr>
              <w:pStyle w:val="ListParagraph"/>
              <w:numPr>
                <w:ilvl w:val="0"/>
                <w:numId w:val="28"/>
              </w:numPr>
              <w:rPr>
                <w:sz w:val="20"/>
                <w:szCs w:val="18"/>
              </w:rPr>
            </w:pPr>
            <w:r w:rsidRPr="0045411C">
              <w:rPr>
                <w:sz w:val="20"/>
                <w:szCs w:val="18"/>
              </w:rPr>
              <w:t>The Accounts Team should ensure that GRN's are actioned correctly on the Key2 system to achieve consistency and attain accurate transactions. Staff members should be reminded that GRN work-flow tasks are mandatory and where it is persistently not completed, this would be escalated with Line Managers</w:t>
            </w:r>
          </w:p>
          <w:p w14:paraId="2BB9F935" w14:textId="77777777" w:rsidR="00ED0D36" w:rsidRPr="00F56D6E" w:rsidRDefault="00ED0D36" w:rsidP="00ED0D36">
            <w:pPr>
              <w:pStyle w:val="ListParagraph"/>
              <w:numPr>
                <w:ilvl w:val="0"/>
                <w:numId w:val="28"/>
              </w:numPr>
              <w:rPr>
                <w:sz w:val="20"/>
                <w:szCs w:val="18"/>
              </w:rPr>
            </w:pPr>
            <w:r w:rsidRPr="00A9374C">
              <w:rPr>
                <w:sz w:val="20"/>
                <w:szCs w:val="18"/>
              </w:rPr>
              <w:t>To send monthly reminder emails to cardholders reminding them to attach receipts against the transactions on the BCOS system. This should be made as a mandatory action within BCOS</w:t>
            </w:r>
            <w:r>
              <w:rPr>
                <w:sz w:val="20"/>
                <w:szCs w:val="18"/>
              </w:rPr>
              <w:t>.</w:t>
            </w:r>
          </w:p>
        </w:tc>
      </w:tr>
      <w:tr w:rsidR="00C13E5F" w:rsidRPr="004627D7" w14:paraId="7DAE7912" w14:textId="77777777" w:rsidTr="007818A9">
        <w:trPr>
          <w:trHeight w:val="389"/>
        </w:trPr>
        <w:tc>
          <w:tcPr>
            <w:tcW w:w="1746" w:type="dxa"/>
            <w:tcBorders>
              <w:top w:val="single" w:sz="4" w:space="0" w:color="62CAE3" w:themeColor="accent3"/>
              <w:left w:val="single" w:sz="8" w:space="0" w:color="62CAE3"/>
              <w:bottom w:val="single" w:sz="4" w:space="0" w:color="62CAE3" w:themeColor="accent3"/>
              <w:right w:val="nil"/>
            </w:tcBorders>
            <w:shd w:val="clear" w:color="000000" w:fill="EEE8E5"/>
            <w:vAlign w:val="center"/>
          </w:tcPr>
          <w:p w14:paraId="6C0A9EE5" w14:textId="77777777" w:rsidR="00C970FD" w:rsidRDefault="00C970FD" w:rsidP="009A3BF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lastRenderedPageBreak/>
              <w:t xml:space="preserve">Audit 6. </w:t>
            </w:r>
            <w:r w:rsidR="005366E8">
              <w:rPr>
                <w:rFonts w:eastAsia="Times New Roman" w:cs="Arial"/>
                <w:bCs/>
                <w:color w:val="000000"/>
                <w:szCs w:val="20"/>
                <w:lang w:val="en-NZ" w:eastAsia="en-GB"/>
              </w:rPr>
              <w:t>Business Continuity and Disaster Recovery</w:t>
            </w:r>
          </w:p>
        </w:tc>
        <w:tc>
          <w:tcPr>
            <w:tcW w:w="481" w:type="dxa"/>
            <w:tcBorders>
              <w:top w:val="single" w:sz="4" w:space="0" w:color="62CAE3" w:themeColor="accent3"/>
              <w:left w:val="nil"/>
              <w:bottom w:val="single" w:sz="4" w:space="0" w:color="62CAE3" w:themeColor="accent3"/>
              <w:right w:val="nil"/>
            </w:tcBorders>
            <w:shd w:val="clear" w:color="000000" w:fill="EEE8E5"/>
            <w:vAlign w:val="center"/>
          </w:tcPr>
          <w:p w14:paraId="6E7EA81B" w14:textId="77777777" w:rsidR="00C970FD" w:rsidRPr="004C091B" w:rsidRDefault="00C970FD"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0C0409D3" w14:textId="77777777" w:rsidR="00C970FD" w:rsidRPr="004C091B" w:rsidRDefault="00C06A4E"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2</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11F99A6E" w14:textId="77777777" w:rsidR="00C970FD" w:rsidRPr="004C091B" w:rsidRDefault="00C06A4E"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2</w:t>
            </w:r>
          </w:p>
        </w:tc>
        <w:tc>
          <w:tcPr>
            <w:tcW w:w="1463" w:type="dxa"/>
            <w:tcBorders>
              <w:top w:val="single" w:sz="4" w:space="0" w:color="62CAE3" w:themeColor="accent3"/>
              <w:left w:val="nil"/>
              <w:bottom w:val="single" w:sz="4" w:space="0" w:color="62CAE3" w:themeColor="accent3"/>
              <w:right w:val="single" w:sz="4" w:space="0" w:color="FFFFFF" w:themeColor="background1"/>
            </w:tcBorders>
            <w:shd w:val="clear" w:color="auto" w:fill="EE9024" w:themeFill="accent4"/>
            <w:vAlign w:val="center"/>
          </w:tcPr>
          <w:p w14:paraId="2FA618F9" w14:textId="77777777" w:rsidR="00C970FD" w:rsidRPr="0081089F" w:rsidRDefault="00C970FD" w:rsidP="00C970FD">
            <w:pPr>
              <w:spacing w:after="0" w:line="240" w:lineRule="auto"/>
              <w:jc w:val="center"/>
              <w:rPr>
                <w:rFonts w:eastAsia="Times New Roman" w:cs="Arial"/>
                <w:color w:val="FFFFFF" w:themeColor="background1"/>
                <w:szCs w:val="20"/>
                <w:lang w:eastAsia="en-GB"/>
              </w:rPr>
            </w:pPr>
            <w:r w:rsidRPr="0081089F">
              <w:rPr>
                <w:rFonts w:eastAsia="Times New Roman" w:cs="Arial"/>
                <w:color w:val="FFFFFF" w:themeColor="background1"/>
                <w:szCs w:val="20"/>
                <w:lang w:eastAsia="en-GB"/>
              </w:rPr>
              <w:t>Moderate</w:t>
            </w:r>
          </w:p>
          <w:p w14:paraId="1218C5FA" w14:textId="77777777" w:rsidR="00087DA8" w:rsidRPr="0081089F" w:rsidRDefault="00087DA8" w:rsidP="00C970FD">
            <w:pPr>
              <w:spacing w:after="0" w:line="240" w:lineRule="auto"/>
              <w:jc w:val="center"/>
              <w:rPr>
                <w:rFonts w:eastAsia="Times New Roman" w:cs="Arial"/>
                <w:color w:val="FFFFFF" w:themeColor="background1"/>
                <w:szCs w:val="20"/>
                <w:lang w:eastAsia="en-GB"/>
              </w:rPr>
            </w:pPr>
          </w:p>
        </w:tc>
        <w:tc>
          <w:tcPr>
            <w:tcW w:w="1605" w:type="dxa"/>
            <w:tcBorders>
              <w:top w:val="single" w:sz="4" w:space="0" w:color="62CAE3" w:themeColor="accent3"/>
              <w:left w:val="single" w:sz="4" w:space="0" w:color="FFFFFF" w:themeColor="background1"/>
              <w:bottom w:val="single" w:sz="4" w:space="0" w:color="62CAE3" w:themeColor="accent3"/>
              <w:right w:val="nil"/>
            </w:tcBorders>
            <w:shd w:val="clear" w:color="auto" w:fill="EE9024" w:themeFill="accent4"/>
            <w:vAlign w:val="center"/>
          </w:tcPr>
          <w:p w14:paraId="5B6FC02A" w14:textId="77777777" w:rsidR="00C970FD" w:rsidRPr="0081089F" w:rsidRDefault="00C970FD" w:rsidP="00C970FD">
            <w:pPr>
              <w:spacing w:after="0" w:line="240" w:lineRule="auto"/>
              <w:jc w:val="center"/>
              <w:rPr>
                <w:rFonts w:eastAsia="Times New Roman" w:cs="Arial"/>
                <w:bCs/>
                <w:color w:val="FFFFFF" w:themeColor="background1"/>
                <w:szCs w:val="20"/>
                <w:lang w:eastAsia="en-GB"/>
              </w:rPr>
            </w:pPr>
            <w:r w:rsidRPr="0081089F">
              <w:rPr>
                <w:rFonts w:eastAsia="Times New Roman" w:cs="Arial"/>
                <w:bCs/>
                <w:color w:val="FFFFFF" w:themeColor="background1"/>
                <w:szCs w:val="20"/>
                <w:lang w:eastAsia="en-GB"/>
              </w:rPr>
              <w:t>Moderate</w:t>
            </w:r>
          </w:p>
          <w:p w14:paraId="692BFBDF" w14:textId="77777777" w:rsidR="00087DA8" w:rsidRPr="0081089F" w:rsidRDefault="00087DA8" w:rsidP="00C970FD">
            <w:pPr>
              <w:spacing w:after="0" w:line="240" w:lineRule="auto"/>
              <w:jc w:val="center"/>
              <w:rPr>
                <w:rFonts w:eastAsia="Times New Roman" w:cs="Arial"/>
                <w:bCs/>
                <w:color w:val="FFFFFF" w:themeColor="background1"/>
                <w:szCs w:val="20"/>
                <w:lang w:eastAsia="en-GB"/>
              </w:rPr>
            </w:pPr>
          </w:p>
        </w:tc>
        <w:tc>
          <w:tcPr>
            <w:tcW w:w="7455" w:type="dxa"/>
            <w:tcBorders>
              <w:top w:val="single" w:sz="4" w:space="0" w:color="62CAE3" w:themeColor="accent3"/>
              <w:left w:val="nil"/>
              <w:bottom w:val="single" w:sz="4" w:space="0" w:color="62CAE3" w:themeColor="accent3"/>
              <w:right w:val="nil"/>
            </w:tcBorders>
            <w:shd w:val="clear" w:color="000000" w:fill="EEE8E5"/>
            <w:vAlign w:val="center"/>
          </w:tcPr>
          <w:p w14:paraId="576A9A70" w14:textId="77777777" w:rsidR="00B26C85" w:rsidRDefault="00B26C85" w:rsidP="00B26C85">
            <w:pPr>
              <w:pStyle w:val="Default"/>
              <w:rPr>
                <w:sz w:val="20"/>
                <w:szCs w:val="16"/>
              </w:rPr>
            </w:pPr>
            <w:r w:rsidRPr="00B26C85">
              <w:rPr>
                <w:sz w:val="20"/>
                <w:szCs w:val="16"/>
              </w:rPr>
              <w:t>We assessed the Council’s arrangements in place for the overall Business Continuity and Disaster Recovery Plan. This included how the corporate plan interacts with local service plans and whether there was adequate oversight that these all remain up-to-date. As part of this we looked at the plans of three service areas (ICT, the Development Directorate and Finance Directorate) to determine how these interact with the corporate plan. We also looked at how relevant personnel are trained to enact business continuity and how testing of the plan is conducted.</w:t>
            </w:r>
          </w:p>
          <w:p w14:paraId="2FB3A144" w14:textId="77777777" w:rsidR="00B26C85" w:rsidRPr="00B26C85" w:rsidRDefault="00B26C85" w:rsidP="00B26C85">
            <w:pPr>
              <w:pStyle w:val="Default"/>
              <w:rPr>
                <w:sz w:val="20"/>
                <w:szCs w:val="16"/>
              </w:rPr>
            </w:pPr>
          </w:p>
          <w:p w14:paraId="193E7ABB" w14:textId="77777777" w:rsidR="00470008" w:rsidRPr="00EF0889" w:rsidRDefault="00470008" w:rsidP="009A3BF9">
            <w:pPr>
              <w:spacing w:after="0" w:line="240" w:lineRule="auto"/>
              <w:rPr>
                <w:u w:val="single"/>
              </w:rPr>
            </w:pPr>
            <w:r w:rsidRPr="00EF0889">
              <w:rPr>
                <w:u w:val="single"/>
              </w:rPr>
              <w:t>Conclusion</w:t>
            </w:r>
          </w:p>
          <w:p w14:paraId="0CF72749" w14:textId="77777777" w:rsidR="00470008" w:rsidRDefault="00470008" w:rsidP="009A3BF9">
            <w:pPr>
              <w:spacing w:after="0" w:line="240" w:lineRule="auto"/>
            </w:pPr>
          </w:p>
          <w:p w14:paraId="00AADCB6" w14:textId="77777777" w:rsidR="00AC7820" w:rsidRPr="00AC7820" w:rsidRDefault="00343315" w:rsidP="00AC7820">
            <w:pPr>
              <w:pStyle w:val="Default"/>
              <w:rPr>
                <w:sz w:val="20"/>
                <w:szCs w:val="20"/>
              </w:rPr>
            </w:pPr>
            <w:r w:rsidRPr="00AC7820">
              <w:rPr>
                <w:sz w:val="20"/>
                <w:szCs w:val="20"/>
              </w:rPr>
              <w:t>Overall,</w:t>
            </w:r>
            <w:r w:rsidR="00AC7820" w:rsidRPr="00AC7820">
              <w:rPr>
                <w:sz w:val="20"/>
                <w:szCs w:val="20"/>
              </w:rPr>
              <w:t xml:space="preserve"> the Council is in a good position with regards to Business Continuity and Disaster Recovery. Risks relating to business continuity are contained within the corporate risk register and appropriate mitigations are in place. Additionally, we found that the local plans (including the plan from Oxford Direct Services) interact with the corporate plan and are reviewed concurrently on an annual basis.  Furthermore, a test of the business continuity plan has been conducted in February </w:t>
            </w:r>
            <w:r w:rsidR="00573D31">
              <w:rPr>
                <w:sz w:val="20"/>
                <w:szCs w:val="20"/>
              </w:rPr>
              <w:t>2</w:t>
            </w:r>
            <w:r w:rsidR="00AC7820" w:rsidRPr="00AC7820">
              <w:rPr>
                <w:sz w:val="20"/>
                <w:szCs w:val="20"/>
              </w:rPr>
              <w:t xml:space="preserve">021 in which the plan was shown to work </w:t>
            </w:r>
            <w:r w:rsidR="00316A7D" w:rsidRPr="00AC7820">
              <w:rPr>
                <w:sz w:val="20"/>
                <w:szCs w:val="20"/>
              </w:rPr>
              <w:t>effectively,</w:t>
            </w:r>
            <w:r w:rsidR="00AC7820" w:rsidRPr="00AC7820">
              <w:rPr>
                <w:sz w:val="20"/>
                <w:szCs w:val="20"/>
              </w:rPr>
              <w:t xml:space="preserve"> and lessons learned identified and discussed with service heads. </w:t>
            </w:r>
          </w:p>
          <w:p w14:paraId="35E1E6A5" w14:textId="77777777" w:rsidR="00AC7820" w:rsidRPr="00AC7820" w:rsidRDefault="00AC7820" w:rsidP="00AC7820">
            <w:pPr>
              <w:pStyle w:val="Default"/>
              <w:rPr>
                <w:sz w:val="20"/>
                <w:szCs w:val="20"/>
              </w:rPr>
            </w:pPr>
            <w:r w:rsidRPr="00AC7820">
              <w:rPr>
                <w:sz w:val="20"/>
                <w:szCs w:val="20"/>
              </w:rPr>
              <w:t xml:space="preserve"> </w:t>
            </w:r>
          </w:p>
          <w:p w14:paraId="365A0815" w14:textId="77777777" w:rsidR="003C6738" w:rsidRDefault="00AC7820" w:rsidP="00AC7820">
            <w:pPr>
              <w:pStyle w:val="Default"/>
              <w:rPr>
                <w:sz w:val="20"/>
                <w:szCs w:val="20"/>
              </w:rPr>
            </w:pPr>
            <w:r w:rsidRPr="00AC7820">
              <w:rPr>
                <w:sz w:val="20"/>
                <w:szCs w:val="20"/>
              </w:rPr>
              <w:t xml:space="preserve">Whilst the elements of disaster recovery are contained over documents such as the ICT business continuity plan, we found that there is currently no unified document in place for disaster recovery which outlines the recovery process, including a single agreed priority order for the recovery of business systems. Moreover, no action has been taken on the desktop review for local business continuity plans which occurred in March 2021. In addition, the corporate plan does not contain a commitment to test the plan on a regular basis despite a test of the plan having been conducted in 2021. </w:t>
            </w:r>
          </w:p>
          <w:p w14:paraId="36F4DF27" w14:textId="77777777" w:rsidR="003C6738" w:rsidRDefault="003C6738" w:rsidP="00AC7820">
            <w:pPr>
              <w:pStyle w:val="Default"/>
              <w:rPr>
                <w:sz w:val="20"/>
                <w:szCs w:val="20"/>
              </w:rPr>
            </w:pPr>
          </w:p>
          <w:p w14:paraId="6B21A69E" w14:textId="77777777" w:rsidR="00AC7820" w:rsidRPr="00AC7820" w:rsidRDefault="00AC7820" w:rsidP="00AC7820">
            <w:pPr>
              <w:pStyle w:val="Default"/>
              <w:rPr>
                <w:sz w:val="20"/>
                <w:szCs w:val="20"/>
              </w:rPr>
            </w:pPr>
            <w:r w:rsidRPr="00AC7820">
              <w:rPr>
                <w:sz w:val="20"/>
                <w:szCs w:val="20"/>
              </w:rPr>
              <w:t xml:space="preserve">Lastly, a disaster recovery test of one or more key business systems has not yet taken place although this is currently subject to confirmation with SCC to arrange a test of the plan. Testing disaster recovery is important because it covers how business will return to normal following an incident. </w:t>
            </w:r>
          </w:p>
          <w:p w14:paraId="0501F83C" w14:textId="77777777" w:rsidR="00EF0889" w:rsidRDefault="00EF0889" w:rsidP="00EF0889">
            <w:pPr>
              <w:spacing w:after="0" w:line="240" w:lineRule="auto"/>
            </w:pPr>
          </w:p>
          <w:p w14:paraId="379CBA96" w14:textId="77777777" w:rsidR="00EF0889" w:rsidRPr="0048591B" w:rsidRDefault="00EF0889" w:rsidP="00EF0889">
            <w:pPr>
              <w:spacing w:after="0" w:line="240" w:lineRule="auto"/>
              <w:rPr>
                <w:u w:val="single"/>
              </w:rPr>
            </w:pPr>
            <w:r w:rsidRPr="0048591B">
              <w:rPr>
                <w:u w:val="single"/>
              </w:rPr>
              <w:t>Findings/Recommendations</w:t>
            </w:r>
          </w:p>
          <w:p w14:paraId="12AEED74" w14:textId="77777777" w:rsidR="00EF0889" w:rsidRDefault="00EF0889" w:rsidP="00EF0889">
            <w:pPr>
              <w:spacing w:after="0" w:line="240" w:lineRule="auto"/>
            </w:pPr>
          </w:p>
          <w:p w14:paraId="5BD83043" w14:textId="77777777" w:rsidR="003C6738" w:rsidRPr="003C6738" w:rsidRDefault="003C6738" w:rsidP="003C6738">
            <w:pPr>
              <w:pStyle w:val="Default"/>
              <w:numPr>
                <w:ilvl w:val="0"/>
                <w:numId w:val="32"/>
              </w:numPr>
              <w:rPr>
                <w:sz w:val="20"/>
                <w:szCs w:val="20"/>
              </w:rPr>
            </w:pPr>
            <w:r w:rsidRPr="003C6738">
              <w:rPr>
                <w:sz w:val="20"/>
                <w:szCs w:val="20"/>
              </w:rPr>
              <w:t xml:space="preserve">Management should look to implement a unified Disaster Recovery Plan that is aligned to and supports the Council’s priorities and includes, but not limited to: </w:t>
            </w:r>
          </w:p>
          <w:p w14:paraId="0FC0723A" w14:textId="77777777" w:rsidR="003C6738" w:rsidRPr="00316A7D" w:rsidRDefault="003C6738" w:rsidP="00A004CF">
            <w:pPr>
              <w:pStyle w:val="ListParagraph"/>
              <w:numPr>
                <w:ilvl w:val="0"/>
                <w:numId w:val="33"/>
              </w:numPr>
              <w:autoSpaceDE w:val="0"/>
              <w:autoSpaceDN w:val="0"/>
              <w:adjustRightInd w:val="0"/>
              <w:spacing w:line="254" w:lineRule="exact"/>
              <w:ind w:right="487"/>
              <w:rPr>
                <w:rFonts w:cs="Trebuchet MS"/>
                <w:color w:val="000000"/>
                <w:spacing w:val="-8"/>
                <w:sz w:val="20"/>
                <w:szCs w:val="18"/>
              </w:rPr>
            </w:pPr>
            <w:r w:rsidRPr="00316A7D">
              <w:rPr>
                <w:rFonts w:cs="Trebuchet MS"/>
                <w:color w:val="000000"/>
                <w:spacing w:val="-8"/>
                <w:sz w:val="20"/>
                <w:szCs w:val="18"/>
              </w:rPr>
              <w:t xml:space="preserve">The recovery procedures for the Council's IT infrastructure, hardware and  systems </w:t>
            </w:r>
          </w:p>
          <w:p w14:paraId="64EAE685" w14:textId="77777777" w:rsidR="003C6738" w:rsidRPr="00316A7D" w:rsidRDefault="003C6738" w:rsidP="00A004CF">
            <w:pPr>
              <w:pStyle w:val="ListParagraph"/>
              <w:numPr>
                <w:ilvl w:val="0"/>
                <w:numId w:val="33"/>
              </w:numPr>
              <w:autoSpaceDE w:val="0"/>
              <w:autoSpaceDN w:val="0"/>
              <w:adjustRightInd w:val="0"/>
              <w:spacing w:line="254" w:lineRule="exact"/>
              <w:ind w:right="487"/>
              <w:rPr>
                <w:rFonts w:cs="Trebuchet MS"/>
                <w:color w:val="000000"/>
                <w:spacing w:val="-8"/>
                <w:sz w:val="20"/>
                <w:szCs w:val="18"/>
              </w:rPr>
            </w:pPr>
            <w:r w:rsidRPr="00316A7D">
              <w:rPr>
                <w:rFonts w:cs="Trebuchet MS"/>
                <w:color w:val="000000"/>
                <w:spacing w:val="-8"/>
                <w:sz w:val="20"/>
                <w:szCs w:val="18"/>
              </w:rPr>
              <w:t xml:space="preserve">The procedures for invoking the Council’s IT Disaster Recovery plan </w:t>
            </w:r>
          </w:p>
          <w:p w14:paraId="229A7926" w14:textId="77777777" w:rsidR="003C6738" w:rsidRPr="00316A7D" w:rsidRDefault="003C6738" w:rsidP="00A004CF">
            <w:pPr>
              <w:pStyle w:val="ListParagraph"/>
              <w:numPr>
                <w:ilvl w:val="0"/>
                <w:numId w:val="33"/>
              </w:numPr>
              <w:autoSpaceDE w:val="0"/>
              <w:autoSpaceDN w:val="0"/>
              <w:adjustRightInd w:val="0"/>
              <w:spacing w:line="254" w:lineRule="exact"/>
              <w:ind w:right="487"/>
              <w:rPr>
                <w:rFonts w:cs="Trebuchet MS"/>
                <w:color w:val="000000"/>
                <w:spacing w:val="-8"/>
                <w:sz w:val="20"/>
                <w:szCs w:val="18"/>
              </w:rPr>
            </w:pPr>
            <w:r w:rsidRPr="00316A7D">
              <w:rPr>
                <w:rFonts w:cs="Trebuchet MS"/>
                <w:color w:val="000000"/>
                <w:spacing w:val="-8"/>
                <w:sz w:val="20"/>
                <w:szCs w:val="18"/>
              </w:rPr>
              <w:t xml:space="preserve">The contact details for all key members of IT, the Council, Oxford direct Services and Third Party suppliers (to include in the DR plan as well) </w:t>
            </w:r>
          </w:p>
          <w:p w14:paraId="1B2671CF" w14:textId="77777777" w:rsidR="003C6738" w:rsidRPr="00316A7D" w:rsidRDefault="003C6738" w:rsidP="00A004CF">
            <w:pPr>
              <w:pStyle w:val="ListParagraph"/>
              <w:numPr>
                <w:ilvl w:val="0"/>
                <w:numId w:val="33"/>
              </w:numPr>
              <w:autoSpaceDE w:val="0"/>
              <w:autoSpaceDN w:val="0"/>
              <w:adjustRightInd w:val="0"/>
              <w:spacing w:line="254" w:lineRule="exact"/>
              <w:ind w:right="487"/>
              <w:rPr>
                <w:rFonts w:cs="Trebuchet MS"/>
                <w:color w:val="000000"/>
                <w:spacing w:val="-8"/>
                <w:sz w:val="20"/>
                <w:szCs w:val="18"/>
              </w:rPr>
            </w:pPr>
            <w:r w:rsidRPr="00316A7D">
              <w:rPr>
                <w:rFonts w:cs="Trebuchet MS"/>
                <w:color w:val="000000"/>
                <w:spacing w:val="-8"/>
                <w:sz w:val="20"/>
                <w:szCs w:val="18"/>
              </w:rPr>
              <w:t>The location of alternative sites</w:t>
            </w:r>
            <w:r w:rsidR="00316A7D">
              <w:rPr>
                <w:rFonts w:cs="Trebuchet MS"/>
                <w:color w:val="000000"/>
                <w:spacing w:val="-8"/>
                <w:sz w:val="20"/>
                <w:szCs w:val="18"/>
              </w:rPr>
              <w:t>.</w:t>
            </w:r>
          </w:p>
          <w:p w14:paraId="2CE8E539" w14:textId="77777777" w:rsidR="00B94C00" w:rsidRPr="0048591B" w:rsidRDefault="00A004CF" w:rsidP="0048591B">
            <w:pPr>
              <w:pStyle w:val="Default"/>
              <w:numPr>
                <w:ilvl w:val="0"/>
                <w:numId w:val="32"/>
              </w:numPr>
              <w:rPr>
                <w:sz w:val="20"/>
                <w:szCs w:val="20"/>
              </w:rPr>
            </w:pPr>
            <w:r w:rsidRPr="00A004CF">
              <w:rPr>
                <w:sz w:val="20"/>
                <w:szCs w:val="20"/>
              </w:rPr>
              <w:t xml:space="preserve">Management should look to arrange a full end-to-end disaster recovery test on one or more business systems with SCC on a regular (annual) basis, in order to ensure that arrangements are feasible and can be effectively relied upon. This should be clearly documented within the disaster recovery plan.  </w:t>
            </w:r>
          </w:p>
        </w:tc>
      </w:tr>
      <w:tr w:rsidR="008430EB" w:rsidRPr="004627D7" w14:paraId="209199B9" w14:textId="77777777" w:rsidTr="00454A29">
        <w:trPr>
          <w:trHeight w:val="389"/>
        </w:trPr>
        <w:tc>
          <w:tcPr>
            <w:tcW w:w="1746" w:type="dxa"/>
            <w:tcBorders>
              <w:top w:val="single" w:sz="4" w:space="0" w:color="62CAE3" w:themeColor="accent3"/>
              <w:left w:val="single" w:sz="8" w:space="0" w:color="62CAE3"/>
              <w:bottom w:val="single" w:sz="4" w:space="0" w:color="62CAE3" w:themeColor="accent3"/>
              <w:right w:val="nil"/>
            </w:tcBorders>
            <w:shd w:val="clear" w:color="000000" w:fill="EEE8E5"/>
            <w:vAlign w:val="center"/>
          </w:tcPr>
          <w:p w14:paraId="29679EAD" w14:textId="77777777" w:rsidR="008E79F3" w:rsidRDefault="00141BFA" w:rsidP="009A3BF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lastRenderedPageBreak/>
              <w:t xml:space="preserve">Audit 7. </w:t>
            </w:r>
            <w:r w:rsidR="005366E8">
              <w:rPr>
                <w:rFonts w:eastAsia="Times New Roman" w:cs="Arial"/>
                <w:bCs/>
                <w:color w:val="000000"/>
                <w:szCs w:val="20"/>
                <w:lang w:val="en-NZ" w:eastAsia="en-GB"/>
              </w:rPr>
              <w:t>General Ledger</w:t>
            </w:r>
          </w:p>
        </w:tc>
        <w:tc>
          <w:tcPr>
            <w:tcW w:w="481" w:type="dxa"/>
            <w:tcBorders>
              <w:top w:val="single" w:sz="4" w:space="0" w:color="62CAE3" w:themeColor="accent3"/>
              <w:left w:val="nil"/>
              <w:bottom w:val="single" w:sz="4" w:space="0" w:color="62CAE3" w:themeColor="accent3"/>
              <w:right w:val="nil"/>
            </w:tcBorders>
            <w:shd w:val="clear" w:color="000000" w:fill="EEE8E5"/>
            <w:vAlign w:val="center"/>
          </w:tcPr>
          <w:p w14:paraId="073F257F" w14:textId="77777777" w:rsidR="008E79F3" w:rsidRDefault="00DB50A6"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1C8E3A07" w14:textId="77777777" w:rsidR="008E79F3" w:rsidRDefault="00D4365E"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5</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1754DD8F" w14:textId="77777777" w:rsidR="008E79F3" w:rsidRDefault="00D4365E"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1</w:t>
            </w:r>
          </w:p>
        </w:tc>
        <w:tc>
          <w:tcPr>
            <w:tcW w:w="1463" w:type="dxa"/>
            <w:tcBorders>
              <w:top w:val="single" w:sz="4" w:space="0" w:color="62CAE3" w:themeColor="accent3"/>
              <w:left w:val="nil"/>
              <w:bottom w:val="single" w:sz="4" w:space="0" w:color="62CAE3" w:themeColor="accent3"/>
              <w:right w:val="single" w:sz="4" w:space="0" w:color="FFFFFF" w:themeColor="background1"/>
            </w:tcBorders>
            <w:shd w:val="clear" w:color="auto" w:fill="92D050"/>
            <w:vAlign w:val="center"/>
          </w:tcPr>
          <w:p w14:paraId="2DC48793" w14:textId="77777777" w:rsidR="008E79F3" w:rsidRPr="008D6E5D" w:rsidRDefault="00454A29" w:rsidP="00C970FD">
            <w:pPr>
              <w:spacing w:after="0" w:line="240" w:lineRule="auto"/>
              <w:jc w:val="center"/>
              <w:rPr>
                <w:rFonts w:eastAsia="Times New Roman" w:cs="Arial"/>
                <w:color w:val="FFFFFF" w:themeColor="background1"/>
                <w:szCs w:val="20"/>
                <w:lang w:eastAsia="en-GB"/>
              </w:rPr>
            </w:pPr>
            <w:r w:rsidRPr="008D6E5D">
              <w:rPr>
                <w:rFonts w:eastAsia="Times New Roman" w:cs="Arial"/>
                <w:color w:val="FFFFFF" w:themeColor="background1"/>
                <w:szCs w:val="20"/>
                <w:lang w:eastAsia="en-GB"/>
              </w:rPr>
              <w:t>Substantial</w:t>
            </w:r>
          </w:p>
        </w:tc>
        <w:tc>
          <w:tcPr>
            <w:tcW w:w="1605" w:type="dxa"/>
            <w:tcBorders>
              <w:top w:val="single" w:sz="4" w:space="0" w:color="62CAE3" w:themeColor="accent3"/>
              <w:left w:val="single" w:sz="4" w:space="0" w:color="FFFFFF" w:themeColor="background1"/>
              <w:bottom w:val="single" w:sz="4" w:space="0" w:color="62CAE3" w:themeColor="accent3"/>
              <w:right w:val="nil"/>
            </w:tcBorders>
            <w:shd w:val="clear" w:color="auto" w:fill="EE9024" w:themeFill="accent4"/>
            <w:vAlign w:val="center"/>
          </w:tcPr>
          <w:p w14:paraId="6791D6F6" w14:textId="77777777" w:rsidR="008E79F3" w:rsidRPr="008D6E5D" w:rsidRDefault="00454A29" w:rsidP="00C970FD">
            <w:pPr>
              <w:spacing w:after="0" w:line="240" w:lineRule="auto"/>
              <w:jc w:val="center"/>
              <w:rPr>
                <w:rFonts w:eastAsia="Times New Roman" w:cs="Arial"/>
                <w:bCs/>
                <w:color w:val="FFFFFF" w:themeColor="background1"/>
                <w:szCs w:val="20"/>
                <w:lang w:eastAsia="en-GB"/>
              </w:rPr>
            </w:pPr>
            <w:r w:rsidRPr="008D6E5D">
              <w:rPr>
                <w:rFonts w:eastAsia="Times New Roman" w:cs="Arial"/>
                <w:bCs/>
                <w:color w:val="FFFFFF" w:themeColor="background1"/>
                <w:szCs w:val="20"/>
                <w:lang w:eastAsia="en-GB"/>
              </w:rPr>
              <w:t>Moderate</w:t>
            </w:r>
          </w:p>
        </w:tc>
        <w:tc>
          <w:tcPr>
            <w:tcW w:w="7455" w:type="dxa"/>
            <w:tcBorders>
              <w:top w:val="single" w:sz="4" w:space="0" w:color="62CAE3" w:themeColor="accent3"/>
              <w:left w:val="nil"/>
              <w:bottom w:val="single" w:sz="4" w:space="0" w:color="62CAE3" w:themeColor="accent3"/>
              <w:right w:val="nil"/>
            </w:tcBorders>
            <w:shd w:val="clear" w:color="000000" w:fill="EEE8E5"/>
            <w:vAlign w:val="center"/>
          </w:tcPr>
          <w:p w14:paraId="60F07CEC" w14:textId="77777777" w:rsidR="000C2A5D" w:rsidRDefault="00A5121F" w:rsidP="00506E96">
            <w:pPr>
              <w:pStyle w:val="Default"/>
              <w:rPr>
                <w:sz w:val="20"/>
                <w:szCs w:val="20"/>
              </w:rPr>
            </w:pPr>
            <w:r>
              <w:rPr>
                <w:sz w:val="20"/>
                <w:szCs w:val="20"/>
              </w:rPr>
              <w:t>We</w:t>
            </w:r>
            <w:r w:rsidR="00506E96" w:rsidRPr="00506E96">
              <w:rPr>
                <w:sz w:val="20"/>
                <w:szCs w:val="20"/>
              </w:rPr>
              <w:t xml:space="preserve"> review</w:t>
            </w:r>
            <w:r>
              <w:rPr>
                <w:sz w:val="20"/>
                <w:szCs w:val="20"/>
              </w:rPr>
              <w:t>ed the</w:t>
            </w:r>
            <w:r w:rsidR="00506E96" w:rsidRPr="00506E96">
              <w:rPr>
                <w:sz w:val="20"/>
                <w:szCs w:val="20"/>
              </w:rPr>
              <w:t xml:space="preserve"> general ledger controls from access controls, suspense accounts, journals, chart of accounts and upgrades.  </w:t>
            </w:r>
            <w:r>
              <w:rPr>
                <w:sz w:val="20"/>
                <w:szCs w:val="20"/>
              </w:rPr>
              <w:t>We focussed</w:t>
            </w:r>
            <w:r w:rsidR="00506E96" w:rsidRPr="00506E96">
              <w:rPr>
                <w:sz w:val="20"/>
                <w:szCs w:val="20"/>
              </w:rPr>
              <w:t xml:space="preserve"> particularly on the new ledgers for companies set up and ensure income/expenditure is being coded to the right areas.</w:t>
            </w:r>
          </w:p>
          <w:p w14:paraId="04F5569C" w14:textId="77777777" w:rsidR="00A5121F" w:rsidRDefault="00A5121F" w:rsidP="00506E96">
            <w:pPr>
              <w:pStyle w:val="Default"/>
              <w:rPr>
                <w:sz w:val="20"/>
                <w:szCs w:val="20"/>
              </w:rPr>
            </w:pPr>
          </w:p>
          <w:p w14:paraId="53084F39" w14:textId="77777777" w:rsidR="00A5121F" w:rsidRPr="00A5121F" w:rsidRDefault="00A5121F" w:rsidP="00506E96">
            <w:pPr>
              <w:pStyle w:val="Default"/>
              <w:rPr>
                <w:sz w:val="20"/>
                <w:szCs w:val="20"/>
                <w:u w:val="single"/>
              </w:rPr>
            </w:pPr>
            <w:r w:rsidRPr="00A5121F">
              <w:rPr>
                <w:sz w:val="20"/>
                <w:szCs w:val="20"/>
                <w:u w:val="single"/>
              </w:rPr>
              <w:t>Conclusion</w:t>
            </w:r>
          </w:p>
          <w:p w14:paraId="00D43286" w14:textId="77777777" w:rsidR="00164823" w:rsidRDefault="00164823" w:rsidP="00164823">
            <w:pPr>
              <w:pStyle w:val="Default"/>
              <w:rPr>
                <w:szCs w:val="20"/>
              </w:rPr>
            </w:pPr>
          </w:p>
          <w:p w14:paraId="67A2F8F9" w14:textId="77777777" w:rsidR="00164823" w:rsidRPr="00164823" w:rsidRDefault="00164823" w:rsidP="00164823">
            <w:pPr>
              <w:pStyle w:val="Default"/>
              <w:rPr>
                <w:sz w:val="20"/>
                <w:szCs w:val="20"/>
              </w:rPr>
            </w:pPr>
            <w:r w:rsidRPr="00164823">
              <w:rPr>
                <w:sz w:val="20"/>
                <w:szCs w:val="20"/>
              </w:rPr>
              <w:t xml:space="preserve">Overall, the Council and its trading companies (ODS/ODST and OCHL) has good controls in place for the General Ledger systems. The Council’s Constitution provides a comprehensive framework for the General Ledger and Officer responsibilities in the Finance Team are strongly articulated within the procedure notes. However, as the QL Housing system is in a status of ‘recovery’ interfacing with Agresso is not being undertaken for a majority of the QL interfaces resulting in unbilled repairs to external customers and the Council.  </w:t>
            </w:r>
          </w:p>
          <w:p w14:paraId="72364E6F" w14:textId="77777777" w:rsidR="00E53CF6" w:rsidRDefault="00E53CF6" w:rsidP="00506E96">
            <w:pPr>
              <w:pStyle w:val="Default"/>
              <w:rPr>
                <w:sz w:val="20"/>
                <w:szCs w:val="20"/>
              </w:rPr>
            </w:pPr>
          </w:p>
          <w:p w14:paraId="286BE5CC" w14:textId="77777777" w:rsidR="00A5121F" w:rsidRPr="00316A7D" w:rsidRDefault="00646675" w:rsidP="00506E96">
            <w:pPr>
              <w:pStyle w:val="Default"/>
              <w:rPr>
                <w:sz w:val="20"/>
                <w:szCs w:val="20"/>
              </w:rPr>
            </w:pPr>
            <w:r w:rsidRPr="00316A7D">
              <w:rPr>
                <w:sz w:val="20"/>
                <w:szCs w:val="20"/>
              </w:rPr>
              <w:t>Findings/Recommendations</w:t>
            </w:r>
          </w:p>
          <w:p w14:paraId="4E5B851F" w14:textId="77777777" w:rsidR="00646675" w:rsidRDefault="00646675" w:rsidP="00506E96">
            <w:pPr>
              <w:pStyle w:val="Default"/>
              <w:rPr>
                <w:sz w:val="20"/>
                <w:szCs w:val="20"/>
              </w:rPr>
            </w:pPr>
          </w:p>
          <w:p w14:paraId="280ED114" w14:textId="77777777" w:rsidR="00747597" w:rsidRDefault="00646675" w:rsidP="00747597">
            <w:pPr>
              <w:pStyle w:val="Default"/>
              <w:numPr>
                <w:ilvl w:val="0"/>
                <w:numId w:val="32"/>
              </w:numPr>
              <w:rPr>
                <w:sz w:val="20"/>
                <w:szCs w:val="20"/>
              </w:rPr>
            </w:pPr>
            <w:r w:rsidRPr="00646675">
              <w:rPr>
                <w:sz w:val="20"/>
                <w:szCs w:val="20"/>
              </w:rPr>
              <w:t>To continue to actively work on the testing and invoice interfaces and to plan for the testing on sales order processing. The Council should re-automate supplier payment interfaces as part of the QL recovery process</w:t>
            </w:r>
          </w:p>
          <w:p w14:paraId="5B77A56F" w14:textId="77777777" w:rsidR="006B2D2B" w:rsidRDefault="00747597" w:rsidP="006B2D2B">
            <w:pPr>
              <w:pStyle w:val="Default"/>
              <w:numPr>
                <w:ilvl w:val="0"/>
                <w:numId w:val="32"/>
              </w:numPr>
              <w:rPr>
                <w:sz w:val="20"/>
                <w:szCs w:val="20"/>
              </w:rPr>
            </w:pPr>
            <w:r w:rsidRPr="00747597">
              <w:rPr>
                <w:sz w:val="20"/>
                <w:szCs w:val="20"/>
              </w:rPr>
              <w:t xml:space="preserve">Officers should be reminded of the correct procedure for journal processing </w:t>
            </w:r>
            <w:r w:rsidR="001E39F6" w:rsidRPr="001E39F6">
              <w:rPr>
                <w:sz w:val="20"/>
                <w:szCs w:val="20"/>
              </w:rPr>
              <w:t xml:space="preserve">There should be a schedule generated for all procedure </w:t>
            </w:r>
            <w:r w:rsidR="001E39F6" w:rsidRPr="001E39F6">
              <w:rPr>
                <w:sz w:val="20"/>
                <w:szCs w:val="20"/>
              </w:rPr>
              <w:lastRenderedPageBreak/>
              <w:t xml:space="preserve">notes which details their review date, the Officer responsible for updating procedure notes and the date they are due to be completed </w:t>
            </w:r>
          </w:p>
          <w:p w14:paraId="181283DF" w14:textId="77777777" w:rsidR="006B2D2B" w:rsidRPr="006B2D2B" w:rsidRDefault="006B2D2B" w:rsidP="006B2D2B">
            <w:pPr>
              <w:pStyle w:val="Default"/>
              <w:numPr>
                <w:ilvl w:val="0"/>
                <w:numId w:val="32"/>
              </w:numPr>
              <w:rPr>
                <w:sz w:val="16"/>
                <w:szCs w:val="16"/>
              </w:rPr>
            </w:pPr>
            <w:r w:rsidRPr="006B2D2B">
              <w:rPr>
                <w:spacing w:val="-8"/>
                <w:sz w:val="20"/>
                <w:szCs w:val="16"/>
              </w:rPr>
              <w:t xml:space="preserve">A reconciliation schedule should be created to monitor the reconciliations due to be </w:t>
            </w:r>
            <w:r w:rsidRPr="006B2D2B">
              <w:rPr>
                <w:sz w:val="20"/>
                <w:szCs w:val="16"/>
              </w:rPr>
              <w:t>performed. It should include the date and the responsible officer it should be completed by</w:t>
            </w:r>
            <w:r w:rsidR="00750976">
              <w:rPr>
                <w:sz w:val="20"/>
                <w:szCs w:val="16"/>
              </w:rPr>
              <w:t>.</w:t>
            </w:r>
          </w:p>
          <w:p w14:paraId="1959AEBF" w14:textId="77777777" w:rsidR="00646675" w:rsidRPr="00506E96" w:rsidRDefault="00646675" w:rsidP="00506E96">
            <w:pPr>
              <w:pStyle w:val="Default"/>
              <w:rPr>
                <w:sz w:val="20"/>
                <w:szCs w:val="20"/>
              </w:rPr>
            </w:pPr>
          </w:p>
        </w:tc>
      </w:tr>
      <w:tr w:rsidR="00D43296" w:rsidRPr="004627D7" w14:paraId="78CC002B" w14:textId="77777777" w:rsidTr="00C32958">
        <w:trPr>
          <w:trHeight w:val="389"/>
        </w:trPr>
        <w:tc>
          <w:tcPr>
            <w:tcW w:w="1746" w:type="dxa"/>
            <w:tcBorders>
              <w:top w:val="single" w:sz="4" w:space="0" w:color="62CAE3" w:themeColor="accent3"/>
              <w:left w:val="single" w:sz="8" w:space="0" w:color="62CAE3"/>
              <w:bottom w:val="single" w:sz="4" w:space="0" w:color="62CAE3" w:themeColor="accent3"/>
              <w:right w:val="nil"/>
            </w:tcBorders>
            <w:shd w:val="clear" w:color="000000" w:fill="EEE8E5"/>
            <w:vAlign w:val="center"/>
          </w:tcPr>
          <w:p w14:paraId="0CC31ADD" w14:textId="77777777" w:rsidR="00D43296" w:rsidRDefault="00765FAF" w:rsidP="009A3BF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lastRenderedPageBreak/>
              <w:t xml:space="preserve">Audit 8. </w:t>
            </w:r>
            <w:r w:rsidR="005366E8">
              <w:rPr>
                <w:rFonts w:eastAsia="Times New Roman" w:cs="Arial"/>
                <w:bCs/>
                <w:color w:val="000000"/>
                <w:szCs w:val="20"/>
                <w:lang w:val="en-NZ" w:eastAsia="en-GB"/>
              </w:rPr>
              <w:t>Insurance</w:t>
            </w:r>
          </w:p>
        </w:tc>
        <w:tc>
          <w:tcPr>
            <w:tcW w:w="481" w:type="dxa"/>
            <w:tcBorders>
              <w:top w:val="single" w:sz="4" w:space="0" w:color="62CAE3" w:themeColor="accent3"/>
              <w:left w:val="nil"/>
              <w:bottom w:val="single" w:sz="4" w:space="0" w:color="62CAE3" w:themeColor="accent3"/>
              <w:right w:val="nil"/>
            </w:tcBorders>
            <w:shd w:val="clear" w:color="000000" w:fill="EEE8E5"/>
            <w:vAlign w:val="center"/>
          </w:tcPr>
          <w:p w14:paraId="33EA3CCB" w14:textId="77777777" w:rsidR="00D43296" w:rsidRDefault="008C0C58"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3C2B0D8A" w14:textId="77777777" w:rsidR="00D43296" w:rsidRDefault="008D6E5D"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1</w:t>
            </w:r>
          </w:p>
        </w:tc>
        <w:tc>
          <w:tcPr>
            <w:tcW w:w="637" w:type="dxa"/>
            <w:tcBorders>
              <w:top w:val="single" w:sz="4" w:space="0" w:color="62CAE3" w:themeColor="accent3"/>
              <w:left w:val="nil"/>
              <w:bottom w:val="single" w:sz="4" w:space="0" w:color="62CAE3" w:themeColor="accent3"/>
              <w:right w:val="nil"/>
            </w:tcBorders>
            <w:shd w:val="clear" w:color="000000" w:fill="EEE8E5"/>
            <w:vAlign w:val="center"/>
          </w:tcPr>
          <w:p w14:paraId="5AB34025" w14:textId="77777777" w:rsidR="00D43296" w:rsidRDefault="008C0C58" w:rsidP="009A3BF9">
            <w:pPr>
              <w:spacing w:after="0" w:line="240" w:lineRule="auto"/>
              <w:rPr>
                <w:rFonts w:eastAsia="Times New Roman" w:cs="Arial"/>
                <w:bCs/>
                <w:color w:val="000000"/>
                <w:szCs w:val="20"/>
                <w:lang w:eastAsia="en-GB"/>
              </w:rPr>
            </w:pPr>
            <w:r>
              <w:rPr>
                <w:rFonts w:eastAsia="Times New Roman" w:cs="Arial"/>
                <w:bCs/>
                <w:color w:val="000000"/>
                <w:szCs w:val="20"/>
                <w:lang w:eastAsia="en-GB"/>
              </w:rPr>
              <w:t>1</w:t>
            </w:r>
          </w:p>
        </w:tc>
        <w:tc>
          <w:tcPr>
            <w:tcW w:w="1463" w:type="dxa"/>
            <w:tcBorders>
              <w:top w:val="single" w:sz="4" w:space="0" w:color="62CAE3" w:themeColor="accent3"/>
              <w:left w:val="nil"/>
              <w:bottom w:val="single" w:sz="4" w:space="0" w:color="62CAE3" w:themeColor="accent3"/>
              <w:right w:val="single" w:sz="4" w:space="0" w:color="FFFFFF" w:themeColor="background1"/>
            </w:tcBorders>
            <w:shd w:val="clear" w:color="auto" w:fill="92D050"/>
            <w:vAlign w:val="center"/>
          </w:tcPr>
          <w:p w14:paraId="29B0C38E" w14:textId="77777777" w:rsidR="00D43296" w:rsidRPr="008D6E5D" w:rsidRDefault="008D6E5D" w:rsidP="008D6E5D">
            <w:pPr>
              <w:spacing w:after="0" w:line="240" w:lineRule="auto"/>
              <w:jc w:val="center"/>
              <w:rPr>
                <w:rFonts w:eastAsia="Times New Roman" w:cs="Arial"/>
                <w:color w:val="FFFFFF" w:themeColor="background1"/>
                <w:szCs w:val="20"/>
                <w:lang w:eastAsia="en-GB"/>
              </w:rPr>
            </w:pPr>
            <w:r w:rsidRPr="008D6E5D">
              <w:rPr>
                <w:rFonts w:eastAsia="Times New Roman" w:cs="Arial"/>
                <w:color w:val="FFFFFF" w:themeColor="background1"/>
                <w:szCs w:val="20"/>
                <w:lang w:eastAsia="en-GB"/>
              </w:rPr>
              <w:t>Substantial</w:t>
            </w:r>
          </w:p>
        </w:tc>
        <w:tc>
          <w:tcPr>
            <w:tcW w:w="1605" w:type="dxa"/>
            <w:tcBorders>
              <w:top w:val="single" w:sz="4" w:space="0" w:color="62CAE3" w:themeColor="accent3"/>
              <w:left w:val="single" w:sz="4" w:space="0" w:color="FFFFFF" w:themeColor="background1"/>
              <w:bottom w:val="single" w:sz="4" w:space="0" w:color="62CAE3" w:themeColor="accent3"/>
              <w:right w:val="nil"/>
            </w:tcBorders>
            <w:shd w:val="clear" w:color="auto" w:fill="92D050"/>
            <w:vAlign w:val="center"/>
          </w:tcPr>
          <w:p w14:paraId="7D4AD894" w14:textId="77777777" w:rsidR="00D43296" w:rsidRPr="008D6E5D" w:rsidRDefault="008D6E5D" w:rsidP="008D6E5D">
            <w:pPr>
              <w:spacing w:after="0" w:line="240" w:lineRule="auto"/>
              <w:jc w:val="center"/>
              <w:rPr>
                <w:rFonts w:eastAsia="Times New Roman" w:cs="Arial"/>
                <w:bCs/>
                <w:color w:val="FFFFFF" w:themeColor="background1"/>
                <w:szCs w:val="20"/>
                <w:lang w:eastAsia="en-GB"/>
              </w:rPr>
            </w:pPr>
            <w:r w:rsidRPr="008D6E5D">
              <w:rPr>
                <w:rFonts w:eastAsia="Times New Roman" w:cs="Arial"/>
                <w:color w:val="FFFFFF" w:themeColor="background1"/>
                <w:szCs w:val="20"/>
                <w:lang w:eastAsia="en-GB"/>
              </w:rPr>
              <w:t>Substantial</w:t>
            </w:r>
          </w:p>
        </w:tc>
        <w:tc>
          <w:tcPr>
            <w:tcW w:w="7455" w:type="dxa"/>
            <w:tcBorders>
              <w:top w:val="single" w:sz="4" w:space="0" w:color="62CAE3" w:themeColor="accent3"/>
              <w:left w:val="nil"/>
              <w:bottom w:val="single" w:sz="4" w:space="0" w:color="62CAE3" w:themeColor="accent3"/>
              <w:right w:val="nil"/>
            </w:tcBorders>
            <w:shd w:val="clear" w:color="000000" w:fill="EEE8E5"/>
            <w:vAlign w:val="center"/>
          </w:tcPr>
          <w:p w14:paraId="3B63963C" w14:textId="77777777" w:rsidR="008C0C58" w:rsidRPr="006B39D0" w:rsidRDefault="00612678" w:rsidP="008C0C58">
            <w:pPr>
              <w:rPr>
                <w:rFonts w:cs="Trebuchet MS"/>
                <w:color w:val="000000"/>
                <w:szCs w:val="20"/>
              </w:rPr>
            </w:pPr>
            <w:r>
              <w:rPr>
                <w:rFonts w:cs="Trebuchet MS"/>
                <w:color w:val="000000"/>
                <w:szCs w:val="20"/>
              </w:rPr>
              <w:t xml:space="preserve">We assessed the processes </w:t>
            </w:r>
            <w:r w:rsidR="008C0C58" w:rsidRPr="006B39D0">
              <w:rPr>
                <w:rFonts w:cs="Trebuchet MS"/>
                <w:color w:val="000000"/>
                <w:szCs w:val="20"/>
              </w:rPr>
              <w:t xml:space="preserve">in place for managing its IT assets in accordance with its strategic objectives and that the controls are consistently applied. Particular focus </w:t>
            </w:r>
            <w:r w:rsidR="00122A8F">
              <w:rPr>
                <w:rFonts w:cs="Trebuchet MS"/>
                <w:color w:val="000000"/>
                <w:szCs w:val="20"/>
              </w:rPr>
              <w:t>was</w:t>
            </w:r>
            <w:r w:rsidR="008C0C58" w:rsidRPr="006B39D0">
              <w:rPr>
                <w:rFonts w:cs="Trebuchet MS"/>
                <w:color w:val="000000"/>
                <w:szCs w:val="20"/>
              </w:rPr>
              <w:t xml:space="preserve"> applied to the management and tracking of mobile devices such as laptops and iPads/tablets. </w:t>
            </w:r>
          </w:p>
          <w:p w14:paraId="768747FF" w14:textId="77777777" w:rsidR="00F32AE8" w:rsidRDefault="008C0C58" w:rsidP="00F32AE8">
            <w:pPr>
              <w:rPr>
                <w:rFonts w:cs="Trebuchet MS"/>
                <w:color w:val="000000"/>
                <w:szCs w:val="20"/>
                <w:u w:val="single"/>
              </w:rPr>
            </w:pPr>
            <w:r w:rsidRPr="003E4341">
              <w:rPr>
                <w:rFonts w:cs="Trebuchet MS"/>
                <w:color w:val="000000"/>
                <w:szCs w:val="20"/>
                <w:u w:val="single"/>
              </w:rPr>
              <w:t>Conclusion</w:t>
            </w:r>
          </w:p>
          <w:p w14:paraId="3EE1F76D" w14:textId="77777777" w:rsidR="008C0C58" w:rsidRDefault="00F32AE8" w:rsidP="00EB4554">
            <w:pPr>
              <w:pStyle w:val="Default"/>
              <w:rPr>
                <w:sz w:val="20"/>
                <w:szCs w:val="20"/>
              </w:rPr>
            </w:pPr>
            <w:r w:rsidRPr="00EB4554">
              <w:rPr>
                <w:sz w:val="20"/>
                <w:szCs w:val="20"/>
              </w:rPr>
              <w:t xml:space="preserve">Overall, the Council has demonstrated that it has robust policies and procedures in place in relation to Insurance cover and handling claims, ensuring continuous compliance with the Insurance Act 2015.  </w:t>
            </w:r>
          </w:p>
          <w:p w14:paraId="7DDDD8C0" w14:textId="77777777" w:rsidR="00EB4554" w:rsidRPr="00EB4554" w:rsidRDefault="00EB4554" w:rsidP="00EB4554">
            <w:pPr>
              <w:pStyle w:val="Default"/>
              <w:rPr>
                <w:sz w:val="20"/>
                <w:szCs w:val="20"/>
              </w:rPr>
            </w:pPr>
          </w:p>
          <w:p w14:paraId="42D13AE1" w14:textId="77777777" w:rsidR="006B39D0" w:rsidRPr="006B39D0" w:rsidRDefault="008C0C58" w:rsidP="006B39D0">
            <w:pPr>
              <w:rPr>
                <w:rFonts w:cs="Trebuchet MS"/>
                <w:color w:val="000000"/>
                <w:szCs w:val="20"/>
              </w:rPr>
            </w:pPr>
            <w:r w:rsidRPr="006B39D0">
              <w:rPr>
                <w:rFonts w:cs="Trebuchet MS"/>
                <w:color w:val="000000"/>
                <w:szCs w:val="20"/>
              </w:rPr>
              <w:t>Findings/ Recommendations</w:t>
            </w:r>
          </w:p>
          <w:p w14:paraId="6FCCB0C3" w14:textId="77777777" w:rsidR="00573D31" w:rsidRPr="0056670E" w:rsidRDefault="00573D31" w:rsidP="0056670E">
            <w:pPr>
              <w:pStyle w:val="Default"/>
              <w:numPr>
                <w:ilvl w:val="0"/>
                <w:numId w:val="32"/>
              </w:numPr>
              <w:rPr>
                <w:sz w:val="20"/>
                <w:szCs w:val="20"/>
              </w:rPr>
            </w:pPr>
            <w:r w:rsidRPr="006C2283">
              <w:rPr>
                <w:sz w:val="20"/>
                <w:szCs w:val="20"/>
              </w:rPr>
              <w:t xml:space="preserve">To create an insurance risk strategy which outlines the following areas: </w:t>
            </w:r>
          </w:p>
          <w:p w14:paraId="1AA61FAE" w14:textId="77777777" w:rsidR="00573D31" w:rsidRPr="00573D31" w:rsidRDefault="00573D31" w:rsidP="00573D31">
            <w:pPr>
              <w:pStyle w:val="ListParagraph"/>
              <w:numPr>
                <w:ilvl w:val="0"/>
                <w:numId w:val="38"/>
              </w:numPr>
              <w:autoSpaceDE w:val="0"/>
              <w:autoSpaceDN w:val="0"/>
              <w:adjustRightInd w:val="0"/>
              <w:spacing w:before="6" w:line="292" w:lineRule="exact"/>
              <w:rPr>
                <w:rFonts w:asciiTheme="majorHAnsi" w:hAnsiTheme="majorHAnsi"/>
              </w:rPr>
            </w:pPr>
            <w:r w:rsidRPr="00573D31">
              <w:rPr>
                <w:rFonts w:asciiTheme="majorHAnsi" w:hAnsiTheme="majorHAnsi" w:cs="Trebuchet MS"/>
                <w:color w:val="000000"/>
                <w:spacing w:val="-8"/>
                <w:sz w:val="20"/>
                <w:szCs w:val="18"/>
              </w:rPr>
              <w:t xml:space="preserve">Council’s Insurance arrangements </w:t>
            </w:r>
          </w:p>
          <w:p w14:paraId="721A0CFB" w14:textId="77777777" w:rsidR="00573D31" w:rsidRPr="00573D31" w:rsidRDefault="00573D31" w:rsidP="00573D31">
            <w:pPr>
              <w:pStyle w:val="ListParagraph"/>
              <w:numPr>
                <w:ilvl w:val="0"/>
                <w:numId w:val="38"/>
              </w:numPr>
              <w:autoSpaceDE w:val="0"/>
              <w:autoSpaceDN w:val="0"/>
              <w:adjustRightInd w:val="0"/>
              <w:spacing w:before="2" w:line="292" w:lineRule="exact"/>
              <w:rPr>
                <w:rFonts w:asciiTheme="majorHAnsi" w:hAnsiTheme="majorHAnsi"/>
              </w:rPr>
            </w:pPr>
            <w:r w:rsidRPr="00573D31">
              <w:rPr>
                <w:rFonts w:asciiTheme="majorHAnsi" w:hAnsiTheme="majorHAnsi" w:cs="Trebuchet MS"/>
                <w:color w:val="000000"/>
                <w:spacing w:val="-8"/>
                <w:sz w:val="20"/>
                <w:szCs w:val="18"/>
              </w:rPr>
              <w:t xml:space="preserve">The Council’s approach to insurance risk appetite and risk tolerance </w:t>
            </w:r>
          </w:p>
          <w:p w14:paraId="6C70F0EB" w14:textId="77777777" w:rsidR="00573D31" w:rsidRPr="0056670E" w:rsidRDefault="00573D31" w:rsidP="0056670E">
            <w:pPr>
              <w:pStyle w:val="ListParagraph"/>
              <w:numPr>
                <w:ilvl w:val="0"/>
                <w:numId w:val="38"/>
              </w:numPr>
              <w:autoSpaceDE w:val="0"/>
              <w:autoSpaceDN w:val="0"/>
              <w:adjustRightInd w:val="0"/>
              <w:spacing w:before="2" w:line="292" w:lineRule="exact"/>
              <w:rPr>
                <w:rFonts w:asciiTheme="majorHAnsi" w:hAnsiTheme="majorHAnsi" w:cs="Trebuchet MS"/>
                <w:color w:val="000000"/>
                <w:spacing w:val="-8"/>
                <w:sz w:val="20"/>
                <w:szCs w:val="18"/>
              </w:rPr>
            </w:pPr>
            <w:r w:rsidRPr="00573D31">
              <w:rPr>
                <w:rFonts w:asciiTheme="majorHAnsi" w:hAnsiTheme="majorHAnsi" w:cs="Trebuchet MS"/>
                <w:color w:val="000000"/>
                <w:spacing w:val="-8"/>
                <w:sz w:val="20"/>
                <w:szCs w:val="18"/>
              </w:rPr>
              <w:t xml:space="preserve">The Council’s approach to risk modelling (including how the Council calculates </w:t>
            </w:r>
            <w:r w:rsidRPr="0056670E">
              <w:rPr>
                <w:rFonts w:asciiTheme="majorHAnsi" w:hAnsiTheme="majorHAnsi" w:cs="Trebuchet MS"/>
                <w:color w:val="000000"/>
                <w:spacing w:val="-8"/>
                <w:sz w:val="20"/>
                <w:szCs w:val="18"/>
              </w:rPr>
              <w:t xml:space="preserve">and maintains its provisions and insurance reserve) </w:t>
            </w:r>
          </w:p>
          <w:p w14:paraId="43D74B67" w14:textId="77777777" w:rsidR="00573D31" w:rsidRPr="0056670E" w:rsidRDefault="00573D31" w:rsidP="0056670E">
            <w:pPr>
              <w:pStyle w:val="ListParagraph"/>
              <w:numPr>
                <w:ilvl w:val="0"/>
                <w:numId w:val="38"/>
              </w:numPr>
              <w:autoSpaceDE w:val="0"/>
              <w:autoSpaceDN w:val="0"/>
              <w:adjustRightInd w:val="0"/>
              <w:spacing w:before="6" w:line="292" w:lineRule="exact"/>
              <w:rPr>
                <w:rFonts w:asciiTheme="majorHAnsi" w:hAnsiTheme="majorHAnsi" w:cs="Trebuchet MS"/>
                <w:color w:val="000000"/>
                <w:spacing w:val="-8"/>
                <w:sz w:val="20"/>
                <w:szCs w:val="18"/>
              </w:rPr>
            </w:pPr>
            <w:r w:rsidRPr="00573D31">
              <w:rPr>
                <w:rFonts w:asciiTheme="majorHAnsi" w:hAnsiTheme="majorHAnsi" w:cs="Trebuchet MS"/>
                <w:color w:val="000000"/>
                <w:spacing w:val="-8"/>
                <w:sz w:val="20"/>
                <w:szCs w:val="18"/>
              </w:rPr>
              <w:t>The Council’s recharge policy for insurance premiums (including its trading</w:t>
            </w:r>
            <w:r w:rsidR="0056670E">
              <w:rPr>
                <w:rFonts w:asciiTheme="majorHAnsi" w:hAnsiTheme="majorHAnsi" w:cs="Trebuchet MS"/>
                <w:color w:val="000000"/>
                <w:spacing w:val="-8"/>
                <w:sz w:val="20"/>
                <w:szCs w:val="18"/>
              </w:rPr>
              <w:t xml:space="preserve"> </w:t>
            </w:r>
            <w:r w:rsidRPr="0056670E">
              <w:rPr>
                <w:rFonts w:asciiTheme="majorHAnsi" w:hAnsiTheme="majorHAnsi" w:cs="Trebuchet MS"/>
                <w:color w:val="000000"/>
                <w:spacing w:val="-8"/>
                <w:sz w:val="20"/>
                <w:szCs w:val="18"/>
              </w:rPr>
              <w:t xml:space="preserve">companies) </w:t>
            </w:r>
          </w:p>
          <w:p w14:paraId="357474C7" w14:textId="77777777" w:rsidR="00573D31" w:rsidRPr="00573D31" w:rsidRDefault="00573D31" w:rsidP="00573D31">
            <w:pPr>
              <w:pStyle w:val="ListParagraph"/>
              <w:numPr>
                <w:ilvl w:val="0"/>
                <w:numId w:val="38"/>
              </w:numPr>
              <w:autoSpaceDE w:val="0"/>
              <w:autoSpaceDN w:val="0"/>
              <w:adjustRightInd w:val="0"/>
              <w:spacing w:before="6" w:line="292" w:lineRule="exact"/>
              <w:rPr>
                <w:rFonts w:asciiTheme="majorHAnsi" w:hAnsiTheme="majorHAnsi"/>
              </w:rPr>
            </w:pPr>
            <w:r w:rsidRPr="00573D31">
              <w:rPr>
                <w:rFonts w:asciiTheme="majorHAnsi" w:hAnsiTheme="majorHAnsi" w:cs="Trebuchet MS"/>
                <w:color w:val="000000"/>
                <w:spacing w:val="-8"/>
                <w:sz w:val="20"/>
                <w:szCs w:val="18"/>
              </w:rPr>
              <w:t xml:space="preserve">Insurance claims handling process </w:t>
            </w:r>
          </w:p>
          <w:p w14:paraId="4FB0BF46" w14:textId="77777777" w:rsidR="00573D31" w:rsidRPr="00573D31" w:rsidRDefault="00573D31" w:rsidP="00573D31">
            <w:pPr>
              <w:pStyle w:val="ListParagraph"/>
              <w:numPr>
                <w:ilvl w:val="0"/>
                <w:numId w:val="38"/>
              </w:numPr>
              <w:autoSpaceDE w:val="0"/>
              <w:autoSpaceDN w:val="0"/>
              <w:adjustRightInd w:val="0"/>
              <w:spacing w:before="4" w:line="292" w:lineRule="exact"/>
              <w:rPr>
                <w:rFonts w:asciiTheme="majorHAnsi" w:hAnsiTheme="majorHAnsi"/>
              </w:rPr>
            </w:pPr>
            <w:r w:rsidRPr="00573D31">
              <w:rPr>
                <w:rFonts w:asciiTheme="majorHAnsi" w:hAnsiTheme="majorHAnsi" w:cs="Trebuchet MS"/>
                <w:color w:val="000000"/>
                <w:spacing w:val="-9"/>
                <w:sz w:val="20"/>
                <w:szCs w:val="18"/>
              </w:rPr>
              <w:t xml:space="preserve">Insurance Governance Arrangements. </w:t>
            </w:r>
          </w:p>
          <w:p w14:paraId="4AA6B71F" w14:textId="77777777" w:rsidR="006B39D0" w:rsidRPr="006B39D0" w:rsidRDefault="006C2283" w:rsidP="006C2283">
            <w:pPr>
              <w:pStyle w:val="Default"/>
              <w:numPr>
                <w:ilvl w:val="0"/>
                <w:numId w:val="32"/>
              </w:numPr>
              <w:rPr>
                <w:sz w:val="20"/>
                <w:szCs w:val="20"/>
              </w:rPr>
            </w:pPr>
            <w:r w:rsidRPr="00806C54">
              <w:rPr>
                <w:sz w:val="20"/>
                <w:szCs w:val="20"/>
              </w:rPr>
              <w:t>We</w:t>
            </w:r>
            <w:r w:rsidRPr="006C2283">
              <w:rPr>
                <w:sz w:val="20"/>
                <w:szCs w:val="20"/>
              </w:rPr>
              <w:t xml:space="preserve"> identified that risk assessments for property fire were last undertaken in September 2019. The Council should work with Zurich to advise on potential risk assessments to be undertaken within 2022</w:t>
            </w:r>
            <w:r w:rsidR="00E53CF6">
              <w:rPr>
                <w:sz w:val="20"/>
                <w:szCs w:val="20"/>
              </w:rPr>
              <w:t>.</w:t>
            </w:r>
          </w:p>
        </w:tc>
      </w:tr>
    </w:tbl>
    <w:p w14:paraId="452F5EA4" w14:textId="77777777" w:rsidR="0028614B" w:rsidRDefault="0028614B" w:rsidP="006B1464">
      <w:pPr>
        <w:pBdr>
          <w:between w:val="single" w:sz="4" w:space="1" w:color="FFFFFF" w:themeColor="background1"/>
        </w:pBdr>
        <w:sectPr w:rsidR="0028614B" w:rsidSect="0028614B">
          <w:pgSz w:w="16838" w:h="11906" w:orient="landscape"/>
          <w:pgMar w:top="1440" w:right="1440" w:bottom="1440" w:left="1440" w:header="708" w:footer="708" w:gutter="0"/>
          <w:pgBorders>
            <w:top w:val="single" w:sz="4" w:space="1" w:color="auto"/>
            <w:bottom w:val="single" w:sz="4" w:space="1" w:color="auto"/>
          </w:pgBorders>
          <w:cols w:space="708"/>
          <w:docGrid w:linePitch="360"/>
        </w:sectPr>
      </w:pPr>
    </w:p>
    <w:p w14:paraId="454E9E82" w14:textId="77777777" w:rsidR="00841D28" w:rsidRPr="006E7C13" w:rsidRDefault="00841D28" w:rsidP="00841D28">
      <w:pPr>
        <w:spacing w:line="234" w:lineRule="auto"/>
        <w:jc w:val="both"/>
        <w:rPr>
          <w:rFonts w:eastAsia="Trebuchet MS"/>
          <w:color w:val="404040"/>
          <w:sz w:val="32"/>
        </w:rPr>
      </w:pPr>
      <w:r w:rsidRPr="007C3BC4">
        <w:rPr>
          <w:noProof/>
          <w:lang w:eastAsia="en-GB"/>
        </w:rPr>
        <w:lastRenderedPageBreak/>
        <mc:AlternateContent>
          <mc:Choice Requires="wps">
            <w:drawing>
              <wp:anchor distT="0" distB="0" distL="114300" distR="114300" simplePos="0" relativeHeight="251836928" behindDoc="0" locked="0" layoutInCell="1" allowOverlap="1" wp14:anchorId="1C0366AA" wp14:editId="49865383">
                <wp:simplePos x="0" y="0"/>
                <wp:positionH relativeFrom="margin">
                  <wp:posOffset>-9525</wp:posOffset>
                </wp:positionH>
                <wp:positionV relativeFrom="paragraph">
                  <wp:posOffset>-572135</wp:posOffset>
                </wp:positionV>
                <wp:extent cx="6469380" cy="545910"/>
                <wp:effectExtent l="0" t="0" r="0" b="0"/>
                <wp:wrapNone/>
                <wp:docPr id="4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75C716E2" w14:textId="77777777" w:rsidR="00B325DD" w:rsidRPr="007C3BC4" w:rsidRDefault="00B325DD" w:rsidP="00841D28">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14:paraId="71C5DB8D" w14:textId="77777777" w:rsidR="00B325DD" w:rsidRPr="007C3BC4" w:rsidRDefault="00B325DD" w:rsidP="00841D28">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E500" id="_x0000_s1031" type="#_x0000_t202" style="position:absolute;left:0;text-align:left;margin-left:-.75pt;margin-top:-45.05pt;width:509.4pt;height:43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" filled="f" stroked="f">
                <v:path arrowok="t"/>
                <v:textbox inset="0">
                  <w:txbxContent>
                    <w:p w:rsidR="00B325DD" w:rsidRPr="007C3BC4" w:rsidRDefault="00B325DD" w:rsidP="00841D28">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rsidR="00B325DD" w:rsidRPr="007C3BC4" w:rsidRDefault="00B325DD" w:rsidP="00841D28">
                      <w:pPr>
                        <w:pStyle w:val="NormalWeb"/>
                        <w:spacing w:before="0" w:beforeAutospacing="0" w:after="0" w:afterAutospacing="0" w:line="252" w:lineRule="auto"/>
                        <w:rPr>
                          <w:rFonts w:ascii="Trebuchet MS" w:hAnsi="Trebuchet MS"/>
                        </w:rPr>
                      </w:pPr>
                    </w:p>
                  </w:txbxContent>
                </v:textbox>
                <w10:wrap anchorx="margin"/>
              </v:shape>
            </w:pict>
          </mc:Fallback>
        </mc:AlternateContent>
      </w:r>
      <w:r>
        <w:rPr>
          <w:noProof/>
          <w:lang w:eastAsia="en-GB"/>
        </w:rPr>
        <mc:AlternateContent>
          <mc:Choice Requires="wps">
            <w:drawing>
              <wp:anchor distT="45720" distB="45720" distL="114300" distR="114300" simplePos="0" relativeHeight="251828736" behindDoc="0" locked="0" layoutInCell="1" allowOverlap="1" wp14:anchorId="413E9491" wp14:editId="18D65F90">
                <wp:simplePos x="0" y="0"/>
                <wp:positionH relativeFrom="column">
                  <wp:posOffset>-361950</wp:posOffset>
                </wp:positionH>
                <wp:positionV relativeFrom="paragraph">
                  <wp:posOffset>297180</wp:posOffset>
                </wp:positionV>
                <wp:extent cx="1362075" cy="381000"/>
                <wp:effectExtent l="0" t="0" r="952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81000"/>
                        </a:xfrm>
                        <a:prstGeom prst="rect">
                          <a:avLst/>
                        </a:prstGeom>
                        <a:solidFill>
                          <a:srgbClr val="FFFFFF"/>
                        </a:solidFill>
                        <a:ln w="9525">
                          <a:noFill/>
                          <a:miter lim="800000"/>
                          <a:headEnd/>
                          <a:tailEnd/>
                        </a:ln>
                      </wps:spPr>
                      <wps:txbx>
                        <w:txbxContent>
                          <w:p w14:paraId="5348D927" w14:textId="77777777" w:rsidR="00B325DD" w:rsidRPr="00D82081" w:rsidRDefault="00B325DD" w:rsidP="00841D28">
                            <w:pPr>
                              <w:rPr>
                                <w:b/>
                              </w:rPr>
                            </w:pPr>
                            <w:r w:rsidRPr="00D82081">
                              <w:rPr>
                                <w:b/>
                                <w:color w:val="ED1A3B" w:themeColor="accent1"/>
                              </w:rPr>
                              <w:t>Recommendations</w:t>
                            </w:r>
                          </w:p>
                          <w:p w14:paraId="2CBFA0DC" w14:textId="77777777" w:rsidR="00B325DD" w:rsidRDefault="00B325DD" w:rsidP="00841D28">
                            <w:r>
                              <w:t>2019</w:t>
                            </w:r>
                          </w:p>
                          <w:p w14:paraId="4E8ADCC8" w14:textId="77777777" w:rsidR="00B325DD" w:rsidRDefault="00B325DD" w:rsidP="00841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AFC7A" id="Text Box 2" o:spid="_x0000_s1032" type="#_x0000_t202" style="position:absolute;left:0;text-align:left;margin-left:-28.5pt;margin-top:23.4pt;width:107.25pt;height:30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" stroked="f">
                <v:textbox>
                  <w:txbxContent>
                    <w:p w:rsidR="00B325DD" w:rsidRPr="00D82081" w:rsidRDefault="00B325DD" w:rsidP="00841D28">
                      <w:pPr>
                        <w:rPr>
                          <w:b/>
                        </w:rPr>
                      </w:pPr>
                      <w:r w:rsidRPr="00D82081">
                        <w:rPr>
                          <w:b/>
                          <w:color w:val="ED1A3B" w:themeColor="accent1"/>
                        </w:rPr>
                        <w:t>Recommendations</w:t>
                      </w:r>
                    </w:p>
                    <w:p w:rsidR="00B325DD" w:rsidRDefault="00B325DD" w:rsidP="00841D28">
                      <w:r>
                        <w:t>2019</w:t>
                      </w:r>
                    </w:p>
                    <w:p w:rsidR="00B325DD" w:rsidRDefault="00B325DD" w:rsidP="00841D28"/>
                  </w:txbxContent>
                </v:textbox>
                <w10:wrap type="square"/>
              </v:shape>
            </w:pict>
          </mc:Fallback>
        </mc:AlternateContent>
      </w:r>
      <w:r>
        <w:rPr>
          <w:rFonts w:eastAsia="Trebuchet MS"/>
          <w:color w:val="404040"/>
          <w:sz w:val="32"/>
        </w:rPr>
        <w:t>RECOMMENDATIONS AND ASSURANCE DASHBOARD</w:t>
      </w:r>
    </w:p>
    <w:p w14:paraId="7423AE66" w14:textId="77777777" w:rsidR="00841D28" w:rsidRDefault="00841D28" w:rsidP="00841D28">
      <w:pPr>
        <w:spacing w:line="8" w:lineRule="exact"/>
        <w:rPr>
          <w:rFonts w:ascii="Times New Roman" w:eastAsia="Times New Roman" w:hAnsi="Times New Roman"/>
        </w:rPr>
      </w:pPr>
      <w:r>
        <w:rPr>
          <w:noProof/>
          <w:lang w:eastAsia="en-GB"/>
        </w:rPr>
        <mc:AlternateContent>
          <mc:Choice Requires="wps">
            <w:drawing>
              <wp:anchor distT="45720" distB="45720" distL="114300" distR="114300" simplePos="0" relativeHeight="251829760" behindDoc="0" locked="0" layoutInCell="1" allowOverlap="1" wp14:anchorId="731CC577" wp14:editId="31D0623D">
                <wp:simplePos x="0" y="0"/>
                <wp:positionH relativeFrom="column">
                  <wp:posOffset>-133350</wp:posOffset>
                </wp:positionH>
                <wp:positionV relativeFrom="paragraph">
                  <wp:posOffset>158750</wp:posOffset>
                </wp:positionV>
                <wp:extent cx="1190625" cy="314325"/>
                <wp:effectExtent l="0" t="0" r="9525"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solidFill>
                          <a:srgbClr val="FFFFFF"/>
                        </a:solidFill>
                        <a:ln w="9525">
                          <a:noFill/>
                          <a:miter lim="800000"/>
                          <a:headEnd/>
                          <a:tailEnd/>
                        </a:ln>
                      </wps:spPr>
                      <wps:txbx>
                        <w:txbxContent>
                          <w:p w14:paraId="27E28498" w14:textId="77777777" w:rsidR="00B325DD" w:rsidRDefault="00B325DD" w:rsidP="00841D28">
                            <w:pPr>
                              <w:jc w:val="center"/>
                            </w:pPr>
                            <w:r>
                              <w:t>201</w:t>
                            </w:r>
                            <w:r w:rsidR="00690DE0">
                              <w:t>9</w:t>
                            </w:r>
                            <w:r>
                              <w:t xml:space="preserve"> -</w:t>
                            </w:r>
                            <w:r w:rsidR="00690DE0">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6EB45" id="_x0000_s1033" type="#_x0000_t202" style="position:absolute;margin-left:-10.5pt;margin-top:12.5pt;width:93.75pt;height:24.7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4uIgIAACM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" stroked="f">
                <v:textbox>
                  <w:txbxContent>
                    <w:p w:rsidR="00B325DD" w:rsidRDefault="00B325DD" w:rsidP="00841D28">
                      <w:pPr>
                        <w:jc w:val="center"/>
                      </w:pPr>
                      <w:r>
                        <w:t>201</w:t>
                      </w:r>
                      <w:r w:rsidR="00690DE0">
                        <w:t>9</w:t>
                      </w:r>
                      <w:r>
                        <w:t xml:space="preserve"> -</w:t>
                      </w:r>
                      <w:r w:rsidR="00690DE0">
                        <w:t>20</w:t>
                      </w:r>
                    </w:p>
                  </w:txbxContent>
                </v:textbox>
                <w10:wrap type="square"/>
              </v:shape>
            </w:pict>
          </mc:Fallback>
        </mc:AlternateContent>
      </w:r>
    </w:p>
    <w:p w14:paraId="17E682B5" w14:textId="77777777" w:rsidR="00841D28" w:rsidRDefault="00F71C13" w:rsidP="00841D28">
      <w:r>
        <w:rPr>
          <w:noProof/>
          <w:lang w:eastAsia="en-GB"/>
        </w:rPr>
        <w:drawing>
          <wp:anchor distT="0" distB="0" distL="114300" distR="114300" simplePos="0" relativeHeight="251822592" behindDoc="1" locked="0" layoutInCell="1" allowOverlap="1" wp14:anchorId="22558951" wp14:editId="4681A305">
            <wp:simplePos x="0" y="0"/>
            <wp:positionH relativeFrom="margin">
              <wp:posOffset>3629025</wp:posOffset>
            </wp:positionH>
            <wp:positionV relativeFrom="paragraph">
              <wp:posOffset>365125</wp:posOffset>
            </wp:positionV>
            <wp:extent cx="1905000" cy="1676400"/>
            <wp:effectExtent l="0" t="0" r="0" b="0"/>
            <wp:wrapTight wrapText="bothSides">
              <wp:wrapPolygon edited="0">
                <wp:start x="0" y="0"/>
                <wp:lineTo x="0" y="21355"/>
                <wp:lineTo x="21384" y="21355"/>
                <wp:lineTo x="21384" y="0"/>
                <wp:lineTo x="0" y="0"/>
              </wp:wrapPolygon>
            </wp:wrapTight>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26370C" w:rsidRPr="00AB2420">
        <w:rPr>
          <w:noProof/>
          <w:color w:val="FFFFFF" w:themeColor="background1"/>
          <w:lang w:eastAsia="en-GB"/>
        </w:rPr>
        <w:drawing>
          <wp:anchor distT="0" distB="0" distL="114300" distR="114300" simplePos="0" relativeHeight="251863552" behindDoc="1" locked="0" layoutInCell="1" allowOverlap="1" wp14:anchorId="7657D24D" wp14:editId="222BCBDC">
            <wp:simplePos x="0" y="0"/>
            <wp:positionH relativeFrom="margin">
              <wp:posOffset>-381000</wp:posOffset>
            </wp:positionH>
            <wp:positionV relativeFrom="paragraph">
              <wp:posOffset>295910</wp:posOffset>
            </wp:positionV>
            <wp:extent cx="1781175" cy="1695450"/>
            <wp:effectExtent l="0" t="0" r="9525" b="0"/>
            <wp:wrapTight wrapText="bothSides">
              <wp:wrapPolygon edited="0">
                <wp:start x="0" y="0"/>
                <wp:lineTo x="0" y="21357"/>
                <wp:lineTo x="21484" y="21357"/>
                <wp:lineTo x="2148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7282D" w:rsidRPr="00AB2420">
        <w:rPr>
          <w:noProof/>
          <w:color w:val="FFFFFF" w:themeColor="background1"/>
          <w:lang w:eastAsia="en-GB"/>
        </w:rPr>
        <w:drawing>
          <wp:anchor distT="0" distB="0" distL="114300" distR="114300" simplePos="0" relativeHeight="251824640" behindDoc="1" locked="0" layoutInCell="1" allowOverlap="1" wp14:anchorId="05388261" wp14:editId="63EE7357">
            <wp:simplePos x="0" y="0"/>
            <wp:positionH relativeFrom="margin">
              <wp:posOffset>1674495</wp:posOffset>
            </wp:positionH>
            <wp:positionV relativeFrom="paragraph">
              <wp:posOffset>326390</wp:posOffset>
            </wp:positionV>
            <wp:extent cx="1781175" cy="1695450"/>
            <wp:effectExtent l="0" t="0" r="9525" b="0"/>
            <wp:wrapTight wrapText="bothSides">
              <wp:wrapPolygon edited="0">
                <wp:start x="0" y="0"/>
                <wp:lineTo x="0" y="21357"/>
                <wp:lineTo x="21484" y="21357"/>
                <wp:lineTo x="21484" y="0"/>
                <wp:lineTo x="0" y="0"/>
              </wp:wrapPolygon>
            </wp:wrapTight>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11ED7">
        <w:rPr>
          <w:noProof/>
          <w:lang w:eastAsia="en-GB"/>
        </w:rPr>
        <w:drawing>
          <wp:anchor distT="0" distB="0" distL="114300" distR="114300" simplePos="0" relativeHeight="251827712" behindDoc="1" locked="0" layoutInCell="1" allowOverlap="1" wp14:anchorId="4DCBC1F9" wp14:editId="1CDD407B">
            <wp:simplePos x="0" y="0"/>
            <wp:positionH relativeFrom="column">
              <wp:posOffset>-392430</wp:posOffset>
            </wp:positionH>
            <wp:positionV relativeFrom="paragraph">
              <wp:posOffset>2467610</wp:posOffset>
            </wp:positionV>
            <wp:extent cx="1914525" cy="1830705"/>
            <wp:effectExtent l="0" t="0" r="9525" b="17145"/>
            <wp:wrapTight wrapText="bothSides">
              <wp:wrapPolygon edited="0">
                <wp:start x="0" y="0"/>
                <wp:lineTo x="0" y="21578"/>
                <wp:lineTo x="21493" y="21578"/>
                <wp:lineTo x="21493" y="0"/>
                <wp:lineTo x="0" y="0"/>
              </wp:wrapPolygon>
            </wp:wrapTight>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90DE0">
        <w:rPr>
          <w:noProof/>
          <w:lang w:eastAsia="en-GB"/>
        </w:rPr>
        <mc:AlternateContent>
          <mc:Choice Requires="wps">
            <w:drawing>
              <wp:anchor distT="45720" distB="45720" distL="114300" distR="114300" simplePos="0" relativeHeight="251830784" behindDoc="0" locked="0" layoutInCell="1" allowOverlap="1" wp14:anchorId="6EFF6C0C" wp14:editId="57E0FF7F">
                <wp:simplePos x="0" y="0"/>
                <wp:positionH relativeFrom="column">
                  <wp:posOffset>1927860</wp:posOffset>
                </wp:positionH>
                <wp:positionV relativeFrom="paragraph">
                  <wp:posOffset>24130</wp:posOffset>
                </wp:positionV>
                <wp:extent cx="1181100" cy="266700"/>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noFill/>
                          <a:miter lim="800000"/>
                          <a:headEnd/>
                          <a:tailEnd/>
                        </a:ln>
                      </wps:spPr>
                      <wps:txbx>
                        <w:txbxContent>
                          <w:p w14:paraId="48FD9494" w14:textId="77777777" w:rsidR="00B325DD" w:rsidRDefault="00B325DD" w:rsidP="00841D28">
                            <w:pPr>
                              <w:jc w:val="center"/>
                            </w:pPr>
                            <w:r>
                              <w:t>20</w:t>
                            </w:r>
                            <w:r w:rsidR="00690DE0">
                              <w:t>20</w:t>
                            </w:r>
                            <w:r>
                              <w:t>-2</w:t>
                            </w:r>
                            <w:r w:rsidR="00690DE0">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D739A" id="_x0000_s1034" type="#_x0000_t202" style="position:absolute;margin-left:151.8pt;margin-top:1.9pt;width:93pt;height:21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" stroked="f">
                <v:textbox>
                  <w:txbxContent>
                    <w:p w:rsidR="00B325DD" w:rsidRDefault="00B325DD" w:rsidP="00841D28">
                      <w:pPr>
                        <w:jc w:val="center"/>
                      </w:pPr>
                      <w:r>
                        <w:t>20</w:t>
                      </w:r>
                      <w:r w:rsidR="00690DE0">
                        <w:t>20</w:t>
                      </w:r>
                      <w:r>
                        <w:t>-2</w:t>
                      </w:r>
                      <w:r w:rsidR="00690DE0">
                        <w:t>1</w:t>
                      </w:r>
                    </w:p>
                  </w:txbxContent>
                </v:textbox>
                <w10:wrap type="square"/>
              </v:shape>
            </w:pict>
          </mc:Fallback>
        </mc:AlternateContent>
      </w:r>
      <w:r w:rsidR="00841D28">
        <w:rPr>
          <w:noProof/>
          <w:lang w:eastAsia="en-GB"/>
        </w:rPr>
        <mc:AlternateContent>
          <mc:Choice Requires="wps">
            <w:drawing>
              <wp:anchor distT="45720" distB="45720" distL="114300" distR="114300" simplePos="0" relativeHeight="251834880" behindDoc="0" locked="0" layoutInCell="1" allowOverlap="1" wp14:anchorId="6DB67DC8" wp14:editId="0D0448E9">
                <wp:simplePos x="0" y="0"/>
                <wp:positionH relativeFrom="page">
                  <wp:posOffset>6762750</wp:posOffset>
                </wp:positionH>
                <wp:positionV relativeFrom="paragraph">
                  <wp:posOffset>2475230</wp:posOffset>
                </wp:positionV>
                <wp:extent cx="3324225" cy="1409700"/>
                <wp:effectExtent l="0" t="0" r="952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9700"/>
                        </a:xfrm>
                        <a:prstGeom prst="rect">
                          <a:avLst/>
                        </a:prstGeom>
                        <a:solidFill>
                          <a:srgbClr val="FFFFFF"/>
                        </a:solidFill>
                        <a:ln w="9525">
                          <a:noFill/>
                          <a:miter lim="800000"/>
                          <a:headEnd/>
                          <a:tailEnd/>
                        </a:ln>
                      </wps:spPr>
                      <wps:txbx>
                        <w:txbxContent>
                          <w:p w14:paraId="1B6FE90B" w14:textId="77777777" w:rsidR="00926D59" w:rsidRPr="00EE1E41" w:rsidRDefault="00B325DD" w:rsidP="00926D59">
                            <w:pPr>
                              <w:jc w:val="center"/>
                              <w:rPr>
                                <w:sz w:val="16"/>
                              </w:rPr>
                            </w:pPr>
                            <w:r>
                              <w:rPr>
                                <w:sz w:val="16"/>
                              </w:rPr>
                              <w:t>In 2021 – 2</w:t>
                            </w:r>
                            <w:r w:rsidR="00A80D5D">
                              <w:rPr>
                                <w:sz w:val="16"/>
                              </w:rPr>
                              <w:t>2</w:t>
                            </w:r>
                            <w:r>
                              <w:rPr>
                                <w:sz w:val="16"/>
                              </w:rPr>
                              <w:t xml:space="preserve"> there </w:t>
                            </w:r>
                            <w:r w:rsidR="009B4DA9">
                              <w:rPr>
                                <w:sz w:val="16"/>
                              </w:rPr>
                              <w:t xml:space="preserve">were </w:t>
                            </w:r>
                            <w:r w:rsidR="00566614">
                              <w:rPr>
                                <w:sz w:val="16"/>
                              </w:rPr>
                              <w:t>two</w:t>
                            </w:r>
                            <w:r>
                              <w:rPr>
                                <w:sz w:val="16"/>
                              </w:rPr>
                              <w:t xml:space="preserve"> </w:t>
                            </w:r>
                            <w:r w:rsidR="00F3569C">
                              <w:rPr>
                                <w:sz w:val="16"/>
                              </w:rPr>
                              <w:t>S</w:t>
                            </w:r>
                            <w:r>
                              <w:rPr>
                                <w:sz w:val="16"/>
                              </w:rPr>
                              <w:t>ubstantial</w:t>
                            </w:r>
                            <w:r w:rsidR="004C6F1B">
                              <w:rPr>
                                <w:sz w:val="16"/>
                              </w:rPr>
                              <w:t xml:space="preserve"> and Six</w:t>
                            </w:r>
                            <w:r w:rsidR="00566614">
                              <w:rPr>
                                <w:sz w:val="16"/>
                              </w:rPr>
                              <w:t xml:space="preserve"> </w:t>
                            </w:r>
                            <w:r w:rsidR="00F3569C">
                              <w:rPr>
                                <w:sz w:val="16"/>
                              </w:rPr>
                              <w:t>M</w:t>
                            </w:r>
                            <w:r>
                              <w:rPr>
                                <w:sz w:val="16"/>
                              </w:rPr>
                              <w:t>oderate</w:t>
                            </w:r>
                            <w:r w:rsidR="001727AA">
                              <w:rPr>
                                <w:sz w:val="16"/>
                              </w:rPr>
                              <w:t xml:space="preserve"> </w:t>
                            </w:r>
                            <w:r>
                              <w:rPr>
                                <w:sz w:val="16"/>
                              </w:rPr>
                              <w:t xml:space="preserve">control design </w:t>
                            </w:r>
                            <w:r w:rsidRPr="00067A99">
                              <w:rPr>
                                <w:sz w:val="16"/>
                              </w:rPr>
                              <w:t>opinions</w:t>
                            </w:r>
                            <w:r w:rsidR="00566614">
                              <w:rPr>
                                <w:sz w:val="16"/>
                              </w:rPr>
                              <w:t xml:space="preserve">. </w:t>
                            </w:r>
                            <w:r w:rsidRPr="00067A99">
                              <w:rPr>
                                <w:sz w:val="16"/>
                              </w:rPr>
                              <w:t>In comparison to 20</w:t>
                            </w:r>
                            <w:r w:rsidR="00086890">
                              <w:rPr>
                                <w:sz w:val="16"/>
                              </w:rPr>
                              <w:t>20</w:t>
                            </w:r>
                            <w:r w:rsidRPr="00067A99">
                              <w:rPr>
                                <w:sz w:val="16"/>
                              </w:rPr>
                              <w:t xml:space="preserve"> – 2</w:t>
                            </w:r>
                            <w:r w:rsidR="00086890">
                              <w:rPr>
                                <w:sz w:val="16"/>
                              </w:rPr>
                              <w:t>1</w:t>
                            </w:r>
                            <w:r w:rsidRPr="00067A99">
                              <w:rPr>
                                <w:sz w:val="16"/>
                              </w:rPr>
                              <w:t xml:space="preserve"> there were </w:t>
                            </w:r>
                            <w:r w:rsidR="004C6F1B">
                              <w:rPr>
                                <w:sz w:val="16"/>
                              </w:rPr>
                              <w:t>four</w:t>
                            </w:r>
                            <w:r w:rsidRPr="00067A99">
                              <w:rPr>
                                <w:sz w:val="16"/>
                              </w:rPr>
                              <w:t xml:space="preserve"> substantial and </w:t>
                            </w:r>
                            <w:r w:rsidR="004C6F1B">
                              <w:rPr>
                                <w:sz w:val="16"/>
                              </w:rPr>
                              <w:t>four</w:t>
                            </w:r>
                            <w:r w:rsidRPr="00067A99">
                              <w:rPr>
                                <w:sz w:val="16"/>
                              </w:rPr>
                              <w:t xml:space="preserve"> moderate control design opinions issued.  </w:t>
                            </w:r>
                            <w:r w:rsidR="00926D59">
                              <w:rPr>
                                <w:sz w:val="16"/>
                              </w:rPr>
                              <w:t>The</w:t>
                            </w:r>
                            <w:r w:rsidR="00926D59" w:rsidRPr="00EE1E41">
                              <w:rPr>
                                <w:sz w:val="16"/>
                              </w:rPr>
                              <w:t xml:space="preserve"> </w:t>
                            </w:r>
                            <w:r w:rsidR="004C6F1B">
                              <w:rPr>
                                <w:sz w:val="16"/>
                              </w:rPr>
                              <w:t>Council</w:t>
                            </w:r>
                            <w:r w:rsidR="00926D59" w:rsidRPr="00EE1E41">
                              <w:rPr>
                                <w:sz w:val="16"/>
                              </w:rPr>
                              <w:t xml:space="preserve"> continue to point us to high-risk</w:t>
                            </w:r>
                            <w:r w:rsidR="00926D59">
                              <w:rPr>
                                <w:sz w:val="16"/>
                              </w:rPr>
                              <w:t xml:space="preserve">/ new </w:t>
                            </w:r>
                            <w:r w:rsidR="00926D59" w:rsidRPr="00EE1E41">
                              <w:rPr>
                                <w:sz w:val="16"/>
                              </w:rPr>
                              <w:t>areas</w:t>
                            </w:r>
                            <w:r w:rsidR="00926D59">
                              <w:rPr>
                                <w:sz w:val="16"/>
                              </w:rPr>
                              <w:t xml:space="preserve"> of focus</w:t>
                            </w:r>
                            <w:r w:rsidR="00926D59" w:rsidRPr="00EE1E41">
                              <w:rPr>
                                <w:sz w:val="16"/>
                              </w:rPr>
                              <w:t xml:space="preserve"> </w:t>
                            </w:r>
                            <w:r w:rsidR="00926D59">
                              <w:rPr>
                                <w:sz w:val="16"/>
                              </w:rPr>
                              <w:t>eg</w:t>
                            </w:r>
                            <w:r w:rsidR="00926D59" w:rsidRPr="00EE1E41">
                              <w:rPr>
                                <w:sz w:val="16"/>
                              </w:rPr>
                              <w:t xml:space="preserve"> </w:t>
                            </w:r>
                            <w:r w:rsidR="004C6F1B">
                              <w:rPr>
                                <w:sz w:val="16"/>
                              </w:rPr>
                              <w:t>Environment and Private Rented Sector</w:t>
                            </w:r>
                            <w:r w:rsidR="00926D59">
                              <w:rPr>
                                <w:sz w:val="16"/>
                              </w:rPr>
                              <w:t xml:space="preserve"> however, good control designs are in place. </w:t>
                            </w:r>
                          </w:p>
                          <w:p w14:paraId="2F4C0CEF" w14:textId="77777777" w:rsidR="00B325DD" w:rsidRPr="00EE1E41" w:rsidRDefault="00B325DD" w:rsidP="00841D28">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ACC81" id="_x0000_s1035" type="#_x0000_t202" style="position:absolute;margin-left:532.5pt;margin-top:194.9pt;width:261.75pt;height:111pt;z-index:251834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" stroked="f">
                <v:textbox>
                  <w:txbxContent>
                    <w:p w:rsidR="00926D59" w:rsidRPr="00EE1E41" w:rsidRDefault="00B325DD" w:rsidP="00926D59">
                      <w:pPr>
                        <w:jc w:val="center"/>
                        <w:rPr>
                          <w:sz w:val="16"/>
                        </w:rPr>
                      </w:pPr>
                      <w:r>
                        <w:rPr>
                          <w:sz w:val="16"/>
                        </w:rPr>
                        <w:t>In 2021 – 2</w:t>
                      </w:r>
                      <w:r w:rsidR="00A80D5D">
                        <w:rPr>
                          <w:sz w:val="16"/>
                        </w:rPr>
                        <w:t>2</w:t>
                      </w:r>
                      <w:r>
                        <w:rPr>
                          <w:sz w:val="16"/>
                        </w:rPr>
                        <w:t xml:space="preserve"> there </w:t>
                      </w:r>
                      <w:r w:rsidR="009B4DA9">
                        <w:rPr>
                          <w:sz w:val="16"/>
                        </w:rPr>
                        <w:t xml:space="preserve">were </w:t>
                      </w:r>
                      <w:r w:rsidR="00566614">
                        <w:rPr>
                          <w:sz w:val="16"/>
                        </w:rPr>
                        <w:t>two</w:t>
                      </w:r>
                      <w:r>
                        <w:rPr>
                          <w:sz w:val="16"/>
                        </w:rPr>
                        <w:t xml:space="preserve"> </w:t>
                      </w:r>
                      <w:r w:rsidR="00F3569C">
                        <w:rPr>
                          <w:sz w:val="16"/>
                        </w:rPr>
                        <w:t>S</w:t>
                      </w:r>
                      <w:r>
                        <w:rPr>
                          <w:sz w:val="16"/>
                        </w:rPr>
                        <w:t>ubstantial</w:t>
                      </w:r>
                      <w:r w:rsidR="004C6F1B">
                        <w:rPr>
                          <w:sz w:val="16"/>
                        </w:rPr>
                        <w:t xml:space="preserve"> and Six</w:t>
                      </w:r>
                      <w:r w:rsidR="00566614">
                        <w:rPr>
                          <w:sz w:val="16"/>
                        </w:rPr>
                        <w:t xml:space="preserve"> </w:t>
                      </w:r>
                      <w:r w:rsidR="00F3569C">
                        <w:rPr>
                          <w:sz w:val="16"/>
                        </w:rPr>
                        <w:t>M</w:t>
                      </w:r>
                      <w:r>
                        <w:rPr>
                          <w:sz w:val="16"/>
                        </w:rPr>
                        <w:t>oderate</w:t>
                      </w:r>
                      <w:r w:rsidR="001727AA">
                        <w:rPr>
                          <w:sz w:val="16"/>
                        </w:rPr>
                        <w:t xml:space="preserve"> </w:t>
                      </w:r>
                      <w:r>
                        <w:rPr>
                          <w:sz w:val="16"/>
                        </w:rPr>
                        <w:t xml:space="preserve">control design </w:t>
                      </w:r>
                      <w:r w:rsidRPr="00067A99">
                        <w:rPr>
                          <w:sz w:val="16"/>
                        </w:rPr>
                        <w:t>opinions</w:t>
                      </w:r>
                      <w:r w:rsidR="00566614">
                        <w:rPr>
                          <w:sz w:val="16"/>
                        </w:rPr>
                        <w:t xml:space="preserve">. </w:t>
                      </w:r>
                      <w:r w:rsidRPr="00067A99">
                        <w:rPr>
                          <w:sz w:val="16"/>
                        </w:rPr>
                        <w:t>In comparison to 20</w:t>
                      </w:r>
                      <w:r w:rsidR="00086890">
                        <w:rPr>
                          <w:sz w:val="16"/>
                        </w:rPr>
                        <w:t>20</w:t>
                      </w:r>
                      <w:r w:rsidRPr="00067A99">
                        <w:rPr>
                          <w:sz w:val="16"/>
                        </w:rPr>
                        <w:t xml:space="preserve"> – 2</w:t>
                      </w:r>
                      <w:r w:rsidR="00086890">
                        <w:rPr>
                          <w:sz w:val="16"/>
                        </w:rPr>
                        <w:t>1</w:t>
                      </w:r>
                      <w:r w:rsidRPr="00067A99">
                        <w:rPr>
                          <w:sz w:val="16"/>
                        </w:rPr>
                        <w:t xml:space="preserve"> there were </w:t>
                      </w:r>
                      <w:r w:rsidR="004C6F1B">
                        <w:rPr>
                          <w:sz w:val="16"/>
                        </w:rPr>
                        <w:t>four</w:t>
                      </w:r>
                      <w:r w:rsidRPr="00067A99">
                        <w:rPr>
                          <w:sz w:val="16"/>
                        </w:rPr>
                        <w:t xml:space="preserve"> substantial and </w:t>
                      </w:r>
                      <w:r w:rsidR="004C6F1B">
                        <w:rPr>
                          <w:sz w:val="16"/>
                        </w:rPr>
                        <w:t>four</w:t>
                      </w:r>
                      <w:r w:rsidRPr="00067A99">
                        <w:rPr>
                          <w:sz w:val="16"/>
                        </w:rPr>
                        <w:t xml:space="preserve"> moderate control design opinions issued.  </w:t>
                      </w:r>
                      <w:r w:rsidR="00926D59">
                        <w:rPr>
                          <w:sz w:val="16"/>
                        </w:rPr>
                        <w:t>The</w:t>
                      </w:r>
                      <w:r w:rsidR="00926D59" w:rsidRPr="00EE1E41">
                        <w:rPr>
                          <w:sz w:val="16"/>
                        </w:rPr>
                        <w:t xml:space="preserve"> </w:t>
                      </w:r>
                      <w:r w:rsidR="004C6F1B">
                        <w:rPr>
                          <w:sz w:val="16"/>
                        </w:rPr>
                        <w:t>Council</w:t>
                      </w:r>
                      <w:r w:rsidR="00926D59" w:rsidRPr="00EE1E41">
                        <w:rPr>
                          <w:sz w:val="16"/>
                        </w:rPr>
                        <w:t xml:space="preserve"> continue to point us to high-risk</w:t>
                      </w:r>
                      <w:r w:rsidR="00926D59">
                        <w:rPr>
                          <w:sz w:val="16"/>
                        </w:rPr>
                        <w:t xml:space="preserve">/ new </w:t>
                      </w:r>
                      <w:r w:rsidR="00926D59" w:rsidRPr="00EE1E41">
                        <w:rPr>
                          <w:sz w:val="16"/>
                        </w:rPr>
                        <w:t>areas</w:t>
                      </w:r>
                      <w:r w:rsidR="00926D59">
                        <w:rPr>
                          <w:sz w:val="16"/>
                        </w:rPr>
                        <w:t xml:space="preserve"> of focus</w:t>
                      </w:r>
                      <w:r w:rsidR="00926D59" w:rsidRPr="00EE1E41">
                        <w:rPr>
                          <w:sz w:val="16"/>
                        </w:rPr>
                        <w:t xml:space="preserve"> </w:t>
                      </w:r>
                      <w:r w:rsidR="00926D59">
                        <w:rPr>
                          <w:sz w:val="16"/>
                        </w:rPr>
                        <w:t>eg</w:t>
                      </w:r>
                      <w:r w:rsidR="00926D59" w:rsidRPr="00EE1E41">
                        <w:rPr>
                          <w:sz w:val="16"/>
                        </w:rPr>
                        <w:t xml:space="preserve"> </w:t>
                      </w:r>
                      <w:r w:rsidR="004C6F1B">
                        <w:rPr>
                          <w:sz w:val="16"/>
                        </w:rPr>
                        <w:t>Environment and Private Rented Sector</w:t>
                      </w:r>
                      <w:r w:rsidR="00926D59">
                        <w:rPr>
                          <w:sz w:val="16"/>
                        </w:rPr>
                        <w:t xml:space="preserve"> however, good control designs are in place. </w:t>
                      </w:r>
                    </w:p>
                    <w:p w:rsidR="00B325DD" w:rsidRPr="00EE1E41" w:rsidRDefault="00B325DD" w:rsidP="00841D28">
                      <w:pPr>
                        <w:jc w:val="center"/>
                        <w:rPr>
                          <w:sz w:val="16"/>
                        </w:rPr>
                      </w:pPr>
                    </w:p>
                  </w:txbxContent>
                </v:textbox>
                <w10:wrap type="square" anchorx="page"/>
              </v:shape>
            </w:pict>
          </mc:Fallback>
        </mc:AlternateContent>
      </w:r>
      <w:r w:rsidR="00841D28">
        <w:rPr>
          <w:noProof/>
          <w:lang w:eastAsia="en-GB"/>
        </w:rPr>
        <mc:AlternateContent>
          <mc:Choice Requires="wps">
            <w:drawing>
              <wp:anchor distT="45720" distB="45720" distL="114300" distR="114300" simplePos="0" relativeHeight="251825664" behindDoc="0" locked="0" layoutInCell="1" allowOverlap="1" wp14:anchorId="786DD1CE" wp14:editId="2816D0C3">
                <wp:simplePos x="0" y="0"/>
                <wp:positionH relativeFrom="margin">
                  <wp:posOffset>5638800</wp:posOffset>
                </wp:positionH>
                <wp:positionV relativeFrom="paragraph">
                  <wp:posOffset>341630</wp:posOffset>
                </wp:positionV>
                <wp:extent cx="3524250" cy="1609725"/>
                <wp:effectExtent l="0" t="0" r="0" b="952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609725"/>
                        </a:xfrm>
                        <a:prstGeom prst="rect">
                          <a:avLst/>
                        </a:prstGeom>
                        <a:solidFill>
                          <a:srgbClr val="FFFFFF"/>
                        </a:solidFill>
                        <a:ln w="9525">
                          <a:noFill/>
                          <a:miter lim="800000"/>
                          <a:headEnd/>
                          <a:tailEnd/>
                        </a:ln>
                      </wps:spPr>
                      <wps:txbx>
                        <w:txbxContent>
                          <w:p w14:paraId="6FBB83C6" w14:textId="77777777" w:rsidR="00B325DD" w:rsidRPr="008C3BBF" w:rsidRDefault="00B325DD" w:rsidP="008C3BBF">
                            <w:pPr>
                              <w:jc w:val="center"/>
                              <w:rPr>
                                <w:sz w:val="16"/>
                              </w:rPr>
                            </w:pPr>
                            <w:r w:rsidRPr="00445BFD">
                              <w:rPr>
                                <w:sz w:val="16"/>
                              </w:rPr>
                              <w:t>In 202</w:t>
                            </w:r>
                            <w:r w:rsidR="00703C1F">
                              <w:rPr>
                                <w:sz w:val="16"/>
                              </w:rPr>
                              <w:t>1</w:t>
                            </w:r>
                            <w:r w:rsidRPr="00445BFD">
                              <w:rPr>
                                <w:sz w:val="16"/>
                              </w:rPr>
                              <w:t>-2</w:t>
                            </w:r>
                            <w:r w:rsidR="00703C1F">
                              <w:rPr>
                                <w:sz w:val="16"/>
                              </w:rPr>
                              <w:t>2</w:t>
                            </w:r>
                            <w:r w:rsidRPr="00445BFD">
                              <w:rPr>
                                <w:sz w:val="16"/>
                              </w:rPr>
                              <w:t>, t</w:t>
                            </w:r>
                            <w:r w:rsidR="00703C1F">
                              <w:rPr>
                                <w:sz w:val="16"/>
                              </w:rPr>
                              <w:t xml:space="preserve">here </w:t>
                            </w:r>
                            <w:r w:rsidR="00B77A24">
                              <w:rPr>
                                <w:sz w:val="16"/>
                              </w:rPr>
                              <w:t xml:space="preserve">were a total of </w:t>
                            </w:r>
                            <w:r w:rsidR="00FF074D">
                              <w:rPr>
                                <w:sz w:val="16"/>
                              </w:rPr>
                              <w:t>4</w:t>
                            </w:r>
                            <w:r w:rsidR="00955AAF">
                              <w:rPr>
                                <w:sz w:val="16"/>
                              </w:rPr>
                              <w:t>0</w:t>
                            </w:r>
                            <w:r w:rsidR="00B77A24">
                              <w:rPr>
                                <w:sz w:val="16"/>
                              </w:rPr>
                              <w:t xml:space="preserve"> recommendations issued; </w:t>
                            </w:r>
                            <w:r w:rsidR="00955AAF">
                              <w:rPr>
                                <w:sz w:val="16"/>
                              </w:rPr>
                              <w:t>Five</w:t>
                            </w:r>
                            <w:r w:rsidR="001727AA">
                              <w:rPr>
                                <w:sz w:val="16"/>
                              </w:rPr>
                              <w:t xml:space="preserve"> High, 2</w:t>
                            </w:r>
                            <w:r w:rsidR="00955AAF">
                              <w:rPr>
                                <w:sz w:val="16"/>
                              </w:rPr>
                              <w:t>6</w:t>
                            </w:r>
                            <w:r w:rsidR="00B77A24">
                              <w:rPr>
                                <w:sz w:val="16"/>
                              </w:rPr>
                              <w:t xml:space="preserve"> Medium and </w:t>
                            </w:r>
                            <w:r w:rsidR="00955AAF">
                              <w:rPr>
                                <w:sz w:val="16"/>
                              </w:rPr>
                              <w:t>9</w:t>
                            </w:r>
                            <w:r w:rsidR="00B77A24">
                              <w:rPr>
                                <w:sz w:val="16"/>
                              </w:rPr>
                              <w:t xml:space="preserve"> Low recommendations.</w:t>
                            </w:r>
                            <w:r w:rsidR="006F67B1">
                              <w:rPr>
                                <w:sz w:val="16"/>
                              </w:rPr>
                              <w:t xml:space="preserve"> </w:t>
                            </w:r>
                            <w:r w:rsidR="008C3BBF">
                              <w:rPr>
                                <w:sz w:val="16"/>
                              </w:rPr>
                              <w:t>In comparison</w:t>
                            </w:r>
                            <w:r w:rsidR="009A33A0">
                              <w:rPr>
                                <w:sz w:val="16"/>
                              </w:rPr>
                              <w:t>,</w:t>
                            </w:r>
                            <w:r w:rsidR="008C3BBF">
                              <w:rPr>
                                <w:sz w:val="16"/>
                              </w:rPr>
                              <w:t xml:space="preserve"> </w:t>
                            </w:r>
                            <w:r w:rsidR="009A33A0">
                              <w:rPr>
                                <w:sz w:val="16"/>
                              </w:rPr>
                              <w:t>in</w:t>
                            </w:r>
                            <w:r w:rsidR="008C3BBF">
                              <w:rPr>
                                <w:sz w:val="16"/>
                              </w:rPr>
                              <w:t xml:space="preserve"> 2020-21 t</w:t>
                            </w:r>
                            <w:r w:rsidRPr="00445BFD">
                              <w:rPr>
                                <w:sz w:val="16"/>
                              </w:rPr>
                              <w:t xml:space="preserve">here were a total of </w:t>
                            </w:r>
                            <w:r w:rsidR="003D55F4">
                              <w:rPr>
                                <w:sz w:val="16"/>
                              </w:rPr>
                              <w:t>2</w:t>
                            </w:r>
                            <w:r w:rsidR="00955AAF">
                              <w:rPr>
                                <w:sz w:val="16"/>
                              </w:rPr>
                              <w:t>7</w:t>
                            </w:r>
                            <w:r w:rsidRPr="00445BFD">
                              <w:rPr>
                                <w:sz w:val="16"/>
                              </w:rPr>
                              <w:t xml:space="preserve"> recommendations issued; </w:t>
                            </w:r>
                            <w:r w:rsidR="003D55F4">
                              <w:rPr>
                                <w:sz w:val="16"/>
                              </w:rPr>
                              <w:t>1</w:t>
                            </w:r>
                            <w:r w:rsidR="00955AAF">
                              <w:rPr>
                                <w:sz w:val="16"/>
                              </w:rPr>
                              <w:t>3</w:t>
                            </w:r>
                            <w:r w:rsidRPr="00445BFD">
                              <w:rPr>
                                <w:sz w:val="16"/>
                              </w:rPr>
                              <w:t xml:space="preserve"> Medium and </w:t>
                            </w:r>
                            <w:r w:rsidR="009A2270">
                              <w:rPr>
                                <w:sz w:val="16"/>
                              </w:rPr>
                              <w:t>14</w:t>
                            </w:r>
                            <w:r w:rsidRPr="00445BFD">
                              <w:rPr>
                                <w:sz w:val="16"/>
                              </w:rPr>
                              <w:t xml:space="preserve"> Low recommendations.</w:t>
                            </w:r>
                            <w:r w:rsidR="00BB58EA">
                              <w:rPr>
                                <w:sz w:val="16"/>
                              </w:rPr>
                              <w:t xml:space="preserve"> Th</w:t>
                            </w:r>
                            <w:r w:rsidR="00510D94">
                              <w:rPr>
                                <w:sz w:val="16"/>
                              </w:rPr>
                              <w:t xml:space="preserve">ere has been an increase of </w:t>
                            </w:r>
                            <w:r w:rsidR="00CE0300">
                              <w:rPr>
                                <w:sz w:val="16"/>
                              </w:rPr>
                              <w:t>48</w:t>
                            </w:r>
                            <w:r w:rsidR="002C587D">
                              <w:rPr>
                                <w:sz w:val="16"/>
                              </w:rPr>
                              <w:t>% of recommendations since 2</w:t>
                            </w:r>
                            <w:r w:rsidR="008E3831">
                              <w:rPr>
                                <w:sz w:val="16"/>
                              </w:rPr>
                              <w:t xml:space="preserve">020-21. </w:t>
                            </w:r>
                            <w:r w:rsidR="00FF027D">
                              <w:rPr>
                                <w:sz w:val="16"/>
                              </w:rPr>
                              <w:t xml:space="preserve">The pandemic </w:t>
                            </w:r>
                            <w:r w:rsidR="00CB05D8">
                              <w:rPr>
                                <w:sz w:val="16"/>
                              </w:rPr>
                              <w:t>led</w:t>
                            </w:r>
                            <w:r w:rsidR="00FF027D">
                              <w:rPr>
                                <w:sz w:val="16"/>
                              </w:rPr>
                              <w:t xml:space="preserve"> us to undertaking fewer </w:t>
                            </w:r>
                            <w:r w:rsidR="00A56BDF">
                              <w:rPr>
                                <w:sz w:val="16"/>
                              </w:rPr>
                              <w:t>reviews</w:t>
                            </w:r>
                            <w:r w:rsidR="00FF027D">
                              <w:rPr>
                                <w:sz w:val="16"/>
                              </w:rPr>
                              <w:t xml:space="preserve"> in 2020-21 </w:t>
                            </w:r>
                            <w:r w:rsidR="00A56BDF">
                              <w:rPr>
                                <w:sz w:val="16"/>
                              </w:rPr>
                              <w:t>(seven review</w:t>
                            </w:r>
                            <w:r w:rsidR="003E4341">
                              <w:rPr>
                                <w:sz w:val="16"/>
                              </w:rPr>
                              <w:t>s</w:t>
                            </w:r>
                            <w:r w:rsidR="00A56BDF">
                              <w:rPr>
                                <w:sz w:val="16"/>
                              </w:rPr>
                              <w:t>)</w:t>
                            </w:r>
                            <w:r w:rsidR="004C6F1B">
                              <w:rPr>
                                <w:sz w:val="16"/>
                              </w:rPr>
                              <w:t xml:space="preserve">. </w:t>
                            </w:r>
                            <w:r w:rsidR="00A56BDF">
                              <w:rPr>
                                <w:sz w:val="16"/>
                              </w:rPr>
                              <w:t xml:space="preserve">In addition, </w:t>
                            </w:r>
                            <w:r w:rsidR="00FF027D">
                              <w:rPr>
                                <w:sz w:val="16"/>
                              </w:rPr>
                              <w:t xml:space="preserve">the </w:t>
                            </w:r>
                            <w:r w:rsidR="004C6F1B">
                              <w:rPr>
                                <w:sz w:val="16"/>
                              </w:rPr>
                              <w:t xml:space="preserve">Council </w:t>
                            </w:r>
                            <w:r w:rsidR="00FF027D">
                              <w:rPr>
                                <w:sz w:val="16"/>
                              </w:rPr>
                              <w:t xml:space="preserve">is in </w:t>
                            </w:r>
                            <w:r w:rsidR="00CB05D8">
                              <w:rPr>
                                <w:sz w:val="16"/>
                              </w:rPr>
                              <w:t>a</w:t>
                            </w:r>
                            <w:r w:rsidR="00FF027D">
                              <w:rPr>
                                <w:sz w:val="16"/>
                              </w:rPr>
                              <w:t xml:space="preserve"> state of recovery from the pandemic.</w:t>
                            </w:r>
                            <w:r w:rsidRPr="00067A99">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F393E" id="_x0000_s1036" type="#_x0000_t202" style="position:absolute;margin-left:444pt;margin-top:26.9pt;width:277.5pt;height:126.75pt;z-index:2518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E7Iw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" stroked="f">
                <v:textbox>
                  <w:txbxContent>
                    <w:p w:rsidR="00B325DD" w:rsidRPr="008C3BBF" w:rsidRDefault="00B325DD" w:rsidP="008C3BBF">
                      <w:pPr>
                        <w:jc w:val="center"/>
                        <w:rPr>
                          <w:sz w:val="16"/>
                        </w:rPr>
                      </w:pPr>
                      <w:r w:rsidRPr="00445BFD">
                        <w:rPr>
                          <w:sz w:val="16"/>
                        </w:rPr>
                        <w:t>In 202</w:t>
                      </w:r>
                      <w:r w:rsidR="00703C1F">
                        <w:rPr>
                          <w:sz w:val="16"/>
                        </w:rPr>
                        <w:t>1</w:t>
                      </w:r>
                      <w:r w:rsidRPr="00445BFD">
                        <w:rPr>
                          <w:sz w:val="16"/>
                        </w:rPr>
                        <w:t>-2</w:t>
                      </w:r>
                      <w:r w:rsidR="00703C1F">
                        <w:rPr>
                          <w:sz w:val="16"/>
                        </w:rPr>
                        <w:t>2</w:t>
                      </w:r>
                      <w:r w:rsidRPr="00445BFD">
                        <w:rPr>
                          <w:sz w:val="16"/>
                        </w:rPr>
                        <w:t>, t</w:t>
                      </w:r>
                      <w:r w:rsidR="00703C1F">
                        <w:rPr>
                          <w:sz w:val="16"/>
                        </w:rPr>
                        <w:t xml:space="preserve">here </w:t>
                      </w:r>
                      <w:r w:rsidR="00B77A24">
                        <w:rPr>
                          <w:sz w:val="16"/>
                        </w:rPr>
                        <w:t xml:space="preserve">were a total of </w:t>
                      </w:r>
                      <w:r w:rsidR="00FF074D">
                        <w:rPr>
                          <w:sz w:val="16"/>
                        </w:rPr>
                        <w:t>4</w:t>
                      </w:r>
                      <w:r w:rsidR="00955AAF">
                        <w:rPr>
                          <w:sz w:val="16"/>
                        </w:rPr>
                        <w:t>0</w:t>
                      </w:r>
                      <w:r w:rsidR="00B77A24">
                        <w:rPr>
                          <w:sz w:val="16"/>
                        </w:rPr>
                        <w:t xml:space="preserve"> recommendations issued; </w:t>
                      </w:r>
                      <w:r w:rsidR="00955AAF">
                        <w:rPr>
                          <w:sz w:val="16"/>
                        </w:rPr>
                        <w:t>Five</w:t>
                      </w:r>
                      <w:r w:rsidR="001727AA">
                        <w:rPr>
                          <w:sz w:val="16"/>
                        </w:rPr>
                        <w:t xml:space="preserve"> High, 2</w:t>
                      </w:r>
                      <w:r w:rsidR="00955AAF">
                        <w:rPr>
                          <w:sz w:val="16"/>
                        </w:rPr>
                        <w:t>6</w:t>
                      </w:r>
                      <w:r w:rsidR="00B77A24">
                        <w:rPr>
                          <w:sz w:val="16"/>
                        </w:rPr>
                        <w:t xml:space="preserve"> Medium and </w:t>
                      </w:r>
                      <w:r w:rsidR="00955AAF">
                        <w:rPr>
                          <w:sz w:val="16"/>
                        </w:rPr>
                        <w:t>9</w:t>
                      </w:r>
                      <w:r w:rsidR="00B77A24">
                        <w:rPr>
                          <w:sz w:val="16"/>
                        </w:rPr>
                        <w:t xml:space="preserve"> Low recommendations.</w:t>
                      </w:r>
                      <w:r w:rsidR="006F67B1">
                        <w:rPr>
                          <w:sz w:val="16"/>
                        </w:rPr>
                        <w:t xml:space="preserve"> </w:t>
                      </w:r>
                      <w:r w:rsidR="008C3BBF">
                        <w:rPr>
                          <w:sz w:val="16"/>
                        </w:rPr>
                        <w:t>In comparison</w:t>
                      </w:r>
                      <w:r w:rsidR="009A33A0">
                        <w:rPr>
                          <w:sz w:val="16"/>
                        </w:rPr>
                        <w:t>,</w:t>
                      </w:r>
                      <w:r w:rsidR="008C3BBF">
                        <w:rPr>
                          <w:sz w:val="16"/>
                        </w:rPr>
                        <w:t xml:space="preserve"> </w:t>
                      </w:r>
                      <w:r w:rsidR="009A33A0">
                        <w:rPr>
                          <w:sz w:val="16"/>
                        </w:rPr>
                        <w:t>in</w:t>
                      </w:r>
                      <w:r w:rsidR="008C3BBF">
                        <w:rPr>
                          <w:sz w:val="16"/>
                        </w:rPr>
                        <w:t xml:space="preserve"> 2020-21 t</w:t>
                      </w:r>
                      <w:r w:rsidRPr="00445BFD">
                        <w:rPr>
                          <w:sz w:val="16"/>
                        </w:rPr>
                        <w:t xml:space="preserve">here were a total of </w:t>
                      </w:r>
                      <w:r w:rsidR="003D55F4">
                        <w:rPr>
                          <w:sz w:val="16"/>
                        </w:rPr>
                        <w:t>2</w:t>
                      </w:r>
                      <w:r w:rsidR="00955AAF">
                        <w:rPr>
                          <w:sz w:val="16"/>
                        </w:rPr>
                        <w:t>7</w:t>
                      </w:r>
                      <w:r w:rsidRPr="00445BFD">
                        <w:rPr>
                          <w:sz w:val="16"/>
                        </w:rPr>
                        <w:t xml:space="preserve"> recommendations issued; </w:t>
                      </w:r>
                      <w:r w:rsidR="003D55F4">
                        <w:rPr>
                          <w:sz w:val="16"/>
                        </w:rPr>
                        <w:t>1</w:t>
                      </w:r>
                      <w:r w:rsidR="00955AAF">
                        <w:rPr>
                          <w:sz w:val="16"/>
                        </w:rPr>
                        <w:t>3</w:t>
                      </w:r>
                      <w:r w:rsidRPr="00445BFD">
                        <w:rPr>
                          <w:sz w:val="16"/>
                        </w:rPr>
                        <w:t xml:space="preserve"> Medium and </w:t>
                      </w:r>
                      <w:r w:rsidR="009A2270">
                        <w:rPr>
                          <w:sz w:val="16"/>
                        </w:rPr>
                        <w:t>14</w:t>
                      </w:r>
                      <w:r w:rsidRPr="00445BFD">
                        <w:rPr>
                          <w:sz w:val="16"/>
                        </w:rPr>
                        <w:t xml:space="preserve"> Low recommendations.</w:t>
                      </w:r>
                      <w:r w:rsidR="00BB58EA">
                        <w:rPr>
                          <w:sz w:val="16"/>
                        </w:rPr>
                        <w:t xml:space="preserve"> Th</w:t>
                      </w:r>
                      <w:r w:rsidR="00510D94">
                        <w:rPr>
                          <w:sz w:val="16"/>
                        </w:rPr>
                        <w:t xml:space="preserve">ere has been an increase of </w:t>
                      </w:r>
                      <w:r w:rsidR="00CE0300">
                        <w:rPr>
                          <w:sz w:val="16"/>
                        </w:rPr>
                        <w:t>48</w:t>
                      </w:r>
                      <w:r w:rsidR="002C587D">
                        <w:rPr>
                          <w:sz w:val="16"/>
                        </w:rPr>
                        <w:t>% of recommendations since 2</w:t>
                      </w:r>
                      <w:r w:rsidR="008E3831">
                        <w:rPr>
                          <w:sz w:val="16"/>
                        </w:rPr>
                        <w:t xml:space="preserve">020-21. </w:t>
                      </w:r>
                      <w:r w:rsidR="00FF027D">
                        <w:rPr>
                          <w:sz w:val="16"/>
                        </w:rPr>
                        <w:t xml:space="preserve">The pandemic </w:t>
                      </w:r>
                      <w:r w:rsidR="00CB05D8">
                        <w:rPr>
                          <w:sz w:val="16"/>
                        </w:rPr>
                        <w:t>led</w:t>
                      </w:r>
                      <w:r w:rsidR="00FF027D">
                        <w:rPr>
                          <w:sz w:val="16"/>
                        </w:rPr>
                        <w:t xml:space="preserve"> us to undertaking fewer </w:t>
                      </w:r>
                      <w:r w:rsidR="00A56BDF">
                        <w:rPr>
                          <w:sz w:val="16"/>
                        </w:rPr>
                        <w:t>reviews</w:t>
                      </w:r>
                      <w:r w:rsidR="00FF027D">
                        <w:rPr>
                          <w:sz w:val="16"/>
                        </w:rPr>
                        <w:t xml:space="preserve"> in 2020-21 </w:t>
                      </w:r>
                      <w:r w:rsidR="00A56BDF">
                        <w:rPr>
                          <w:sz w:val="16"/>
                        </w:rPr>
                        <w:t>(seven review</w:t>
                      </w:r>
                      <w:r w:rsidR="003E4341">
                        <w:rPr>
                          <w:sz w:val="16"/>
                        </w:rPr>
                        <w:t>s</w:t>
                      </w:r>
                      <w:r w:rsidR="00A56BDF">
                        <w:rPr>
                          <w:sz w:val="16"/>
                        </w:rPr>
                        <w:t>)</w:t>
                      </w:r>
                      <w:r w:rsidR="004C6F1B">
                        <w:rPr>
                          <w:sz w:val="16"/>
                        </w:rPr>
                        <w:t xml:space="preserve">. </w:t>
                      </w:r>
                      <w:r w:rsidR="00A56BDF">
                        <w:rPr>
                          <w:sz w:val="16"/>
                        </w:rPr>
                        <w:t xml:space="preserve">In addition, </w:t>
                      </w:r>
                      <w:r w:rsidR="00FF027D">
                        <w:rPr>
                          <w:sz w:val="16"/>
                        </w:rPr>
                        <w:t xml:space="preserve">the </w:t>
                      </w:r>
                      <w:r w:rsidR="004C6F1B">
                        <w:rPr>
                          <w:sz w:val="16"/>
                        </w:rPr>
                        <w:t xml:space="preserve">Council </w:t>
                      </w:r>
                      <w:r w:rsidR="00FF027D">
                        <w:rPr>
                          <w:sz w:val="16"/>
                        </w:rPr>
                        <w:t xml:space="preserve">is in </w:t>
                      </w:r>
                      <w:r w:rsidR="00CB05D8">
                        <w:rPr>
                          <w:sz w:val="16"/>
                        </w:rPr>
                        <w:t>a</w:t>
                      </w:r>
                      <w:r w:rsidR="00FF027D">
                        <w:rPr>
                          <w:sz w:val="16"/>
                        </w:rPr>
                        <w:t xml:space="preserve"> state of recovery from the pandemic.</w:t>
                      </w:r>
                      <w:r w:rsidRPr="00067A99">
                        <w:rPr>
                          <w:sz w:val="16"/>
                        </w:rPr>
                        <w:t xml:space="preserve">  </w:t>
                      </w:r>
                    </w:p>
                  </w:txbxContent>
                </v:textbox>
                <w10:wrap type="square" anchorx="margin"/>
              </v:shape>
            </w:pict>
          </mc:Fallback>
        </mc:AlternateContent>
      </w:r>
      <w:r w:rsidR="00841D28">
        <w:rPr>
          <w:noProof/>
          <w:lang w:eastAsia="en-GB"/>
        </w:rPr>
        <mc:AlternateContent>
          <mc:Choice Requires="wps">
            <w:drawing>
              <wp:anchor distT="45720" distB="45720" distL="114300" distR="114300" simplePos="0" relativeHeight="251832832" behindDoc="0" locked="0" layoutInCell="1" allowOverlap="1" wp14:anchorId="0E53854F" wp14:editId="352DF194">
                <wp:simplePos x="0" y="0"/>
                <wp:positionH relativeFrom="column">
                  <wp:posOffset>-342900</wp:posOffset>
                </wp:positionH>
                <wp:positionV relativeFrom="paragraph">
                  <wp:posOffset>2122805</wp:posOffset>
                </wp:positionV>
                <wp:extent cx="1362075" cy="295275"/>
                <wp:effectExtent l="0" t="0" r="9525"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noFill/>
                          <a:miter lim="800000"/>
                          <a:headEnd/>
                          <a:tailEnd/>
                        </a:ln>
                      </wps:spPr>
                      <wps:txbx>
                        <w:txbxContent>
                          <w:p w14:paraId="33A41CC6" w14:textId="77777777" w:rsidR="00B325DD" w:rsidRPr="00D82081" w:rsidRDefault="00B325DD" w:rsidP="00841D28">
                            <w:pPr>
                              <w:rPr>
                                <w:b/>
                              </w:rPr>
                            </w:pPr>
                            <w:r w:rsidRPr="00D82081">
                              <w:rPr>
                                <w:b/>
                                <w:color w:val="ED1A3B" w:themeColor="accent1"/>
                              </w:rPr>
                              <w:t>Control Design</w:t>
                            </w:r>
                          </w:p>
                          <w:p w14:paraId="39F0B7D7" w14:textId="77777777" w:rsidR="00B325DD" w:rsidRDefault="00B325DD" w:rsidP="00841D28">
                            <w:r>
                              <w:t>2019</w:t>
                            </w:r>
                          </w:p>
                          <w:p w14:paraId="62C979C3" w14:textId="77777777" w:rsidR="00B325DD" w:rsidRDefault="00B325DD" w:rsidP="00841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EF5C0" id="_x0000_s1037" type="#_x0000_t202" style="position:absolute;margin-left:-27pt;margin-top:167.15pt;width:107.25pt;height:23.25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N0IQIAACQ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" stroked="f">
                <v:textbox>
                  <w:txbxContent>
                    <w:p w:rsidR="00B325DD" w:rsidRPr="00D82081" w:rsidRDefault="00B325DD" w:rsidP="00841D28">
                      <w:pPr>
                        <w:rPr>
                          <w:b/>
                        </w:rPr>
                      </w:pPr>
                      <w:r w:rsidRPr="00D82081">
                        <w:rPr>
                          <w:b/>
                          <w:color w:val="ED1A3B" w:themeColor="accent1"/>
                        </w:rPr>
                        <w:t>Control Design</w:t>
                      </w:r>
                    </w:p>
                    <w:p w:rsidR="00B325DD" w:rsidRDefault="00B325DD" w:rsidP="00841D28">
                      <w:r>
                        <w:t>2019</w:t>
                      </w:r>
                    </w:p>
                    <w:p w:rsidR="00B325DD" w:rsidRDefault="00B325DD" w:rsidP="00841D28"/>
                  </w:txbxContent>
                </v:textbox>
                <w10:wrap type="square"/>
              </v:shape>
            </w:pict>
          </mc:Fallback>
        </mc:AlternateContent>
      </w:r>
      <w:r w:rsidR="00841D28">
        <w:rPr>
          <w:noProof/>
          <w:lang w:eastAsia="en-GB"/>
        </w:rPr>
        <mc:AlternateContent>
          <mc:Choice Requires="wps">
            <w:drawing>
              <wp:anchor distT="45720" distB="45720" distL="114300" distR="114300" simplePos="0" relativeHeight="251831808" behindDoc="0" locked="0" layoutInCell="1" allowOverlap="1" wp14:anchorId="3E99985A" wp14:editId="25768984">
                <wp:simplePos x="0" y="0"/>
                <wp:positionH relativeFrom="margin">
                  <wp:align>center</wp:align>
                </wp:positionH>
                <wp:positionV relativeFrom="paragraph">
                  <wp:posOffset>7620</wp:posOffset>
                </wp:positionV>
                <wp:extent cx="1190625" cy="314325"/>
                <wp:effectExtent l="0" t="0" r="9525" b="952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solidFill>
                          <a:srgbClr val="FFFFFF"/>
                        </a:solidFill>
                        <a:ln w="9525">
                          <a:noFill/>
                          <a:miter lim="800000"/>
                          <a:headEnd/>
                          <a:tailEnd/>
                        </a:ln>
                      </wps:spPr>
                      <wps:txbx>
                        <w:txbxContent>
                          <w:p w14:paraId="4F46FCDF" w14:textId="77777777" w:rsidR="00B325DD" w:rsidRDefault="00B325DD" w:rsidP="00841D28">
                            <w:pPr>
                              <w:jc w:val="center"/>
                            </w:pPr>
                            <w:r>
                              <w:t>202</w:t>
                            </w:r>
                            <w:r w:rsidR="00970BC4">
                              <w:t>1</w:t>
                            </w:r>
                            <w:r>
                              <w:t>-2</w:t>
                            </w:r>
                            <w:r w:rsidR="00970BC4">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45159" id="_x0000_s1038" type="#_x0000_t202" style="position:absolute;margin-left:0;margin-top:.6pt;width:93.75pt;height:24.75pt;z-index:25183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" stroked="f">
                <v:textbox>
                  <w:txbxContent>
                    <w:p w:rsidR="00B325DD" w:rsidRDefault="00B325DD" w:rsidP="00841D28">
                      <w:pPr>
                        <w:jc w:val="center"/>
                      </w:pPr>
                      <w:r>
                        <w:t>202</w:t>
                      </w:r>
                      <w:r w:rsidR="00970BC4">
                        <w:t>1</w:t>
                      </w:r>
                      <w:r>
                        <w:t>-2</w:t>
                      </w:r>
                      <w:r w:rsidR="00970BC4">
                        <w:t>2</w:t>
                      </w:r>
                    </w:p>
                  </w:txbxContent>
                </v:textbox>
                <w10:wrap type="square" anchorx="margin"/>
              </v:shape>
            </w:pict>
          </mc:Fallback>
        </mc:AlternateContent>
      </w:r>
    </w:p>
    <w:p w14:paraId="013112C7" w14:textId="77777777" w:rsidR="00B82044" w:rsidRPr="00B82044" w:rsidRDefault="00F71C13" w:rsidP="001727AA">
      <w:r w:rsidRPr="003E4341">
        <w:rPr>
          <w:noProof/>
          <w:color w:val="FFFFFF" w:themeColor="background1"/>
          <w:lang w:eastAsia="en-GB"/>
        </w:rPr>
        <w:drawing>
          <wp:anchor distT="0" distB="0" distL="114300" distR="114300" simplePos="0" relativeHeight="251861504" behindDoc="1" locked="0" layoutInCell="1" allowOverlap="1" wp14:anchorId="4F86581B" wp14:editId="6FEEE4C3">
            <wp:simplePos x="0" y="0"/>
            <wp:positionH relativeFrom="margin">
              <wp:posOffset>3648075</wp:posOffset>
            </wp:positionH>
            <wp:positionV relativeFrom="paragraph">
              <wp:posOffset>2192655</wp:posOffset>
            </wp:positionV>
            <wp:extent cx="1931670" cy="1839595"/>
            <wp:effectExtent l="0" t="0" r="11430" b="8255"/>
            <wp:wrapTight wrapText="bothSides">
              <wp:wrapPolygon edited="0">
                <wp:start x="0" y="0"/>
                <wp:lineTo x="0" y="21473"/>
                <wp:lineTo x="21515" y="21473"/>
                <wp:lineTo x="21515"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130F7">
        <w:rPr>
          <w:noProof/>
          <w:lang w:eastAsia="en-GB"/>
        </w:rPr>
        <w:drawing>
          <wp:anchor distT="0" distB="0" distL="114300" distR="114300" simplePos="0" relativeHeight="251833856" behindDoc="1" locked="0" layoutInCell="1" allowOverlap="1" wp14:anchorId="3ACB0EB1" wp14:editId="1AFF6DE6">
            <wp:simplePos x="0" y="0"/>
            <wp:positionH relativeFrom="column">
              <wp:posOffset>1653540</wp:posOffset>
            </wp:positionH>
            <wp:positionV relativeFrom="paragraph">
              <wp:posOffset>2164080</wp:posOffset>
            </wp:positionV>
            <wp:extent cx="1898650" cy="1868170"/>
            <wp:effectExtent l="0" t="0" r="6350" b="17780"/>
            <wp:wrapTight wrapText="bothSides">
              <wp:wrapPolygon edited="0">
                <wp:start x="0" y="0"/>
                <wp:lineTo x="0" y="21585"/>
                <wp:lineTo x="21456" y="21585"/>
                <wp:lineTo x="21456" y="0"/>
                <wp:lineTo x="0" y="0"/>
              </wp:wrapPolygon>
            </wp:wrapTight>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2AA1889" w14:textId="77777777" w:rsidR="003E4341" w:rsidRDefault="003E4341" w:rsidP="00D82081">
      <w:pPr>
        <w:spacing w:line="234" w:lineRule="auto"/>
        <w:jc w:val="both"/>
        <w:rPr>
          <w:rFonts w:eastAsia="Trebuchet MS"/>
          <w:color w:val="404040"/>
          <w:sz w:val="32"/>
        </w:rPr>
      </w:pPr>
    </w:p>
    <w:p w14:paraId="627C1B1B" w14:textId="77777777" w:rsidR="006E7C13" w:rsidRPr="006E7C13" w:rsidRDefault="00D82081" w:rsidP="00D82081">
      <w:pPr>
        <w:spacing w:line="234" w:lineRule="auto"/>
        <w:jc w:val="both"/>
        <w:rPr>
          <w:rFonts w:eastAsia="Trebuchet MS"/>
          <w:color w:val="404040"/>
          <w:sz w:val="32"/>
        </w:rPr>
      </w:pPr>
      <w:r>
        <w:rPr>
          <w:noProof/>
          <w:lang w:eastAsia="en-GB"/>
        </w:rPr>
        <mc:AlternateContent>
          <mc:Choice Requires="wps">
            <w:drawing>
              <wp:anchor distT="45720" distB="45720" distL="114300" distR="114300" simplePos="0" relativeHeight="251808256" behindDoc="0" locked="0" layoutInCell="1" allowOverlap="1" wp14:anchorId="5427E2FA" wp14:editId="193B632B">
                <wp:simplePos x="0" y="0"/>
                <wp:positionH relativeFrom="column">
                  <wp:posOffset>-361950</wp:posOffset>
                </wp:positionH>
                <wp:positionV relativeFrom="paragraph">
                  <wp:posOffset>301625</wp:posOffset>
                </wp:positionV>
                <wp:extent cx="18288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81000"/>
                        </a:xfrm>
                        <a:prstGeom prst="rect">
                          <a:avLst/>
                        </a:prstGeom>
                        <a:solidFill>
                          <a:srgbClr val="FFFFFF"/>
                        </a:solidFill>
                        <a:ln w="9525">
                          <a:noFill/>
                          <a:miter lim="800000"/>
                          <a:headEnd/>
                          <a:tailEnd/>
                        </a:ln>
                      </wps:spPr>
                      <wps:txbx>
                        <w:txbxContent>
                          <w:p w14:paraId="04FE5FCF" w14:textId="77777777" w:rsidR="00B325DD" w:rsidRPr="00D82081" w:rsidRDefault="00B325DD">
                            <w:pPr>
                              <w:rPr>
                                <w:b/>
                              </w:rPr>
                            </w:pPr>
                            <w:r>
                              <w:rPr>
                                <w:b/>
                                <w:color w:val="ED1A3B" w:themeColor="accent1"/>
                              </w:rPr>
                              <w:t>Operational Effectiveness</w:t>
                            </w:r>
                          </w:p>
                          <w:p w14:paraId="2DAE4112" w14:textId="77777777" w:rsidR="00B325DD" w:rsidRDefault="00B325DD">
                            <w:r>
                              <w:t>2019</w:t>
                            </w:r>
                          </w:p>
                          <w:p w14:paraId="11032436" w14:textId="77777777" w:rsidR="00B325DD" w:rsidRDefault="00B32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BF603" id="_x0000_s1039" type="#_x0000_t202" style="position:absolute;left:0;text-align:left;margin-left:-28.5pt;margin-top:23.75pt;width:2in;height:30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" stroked="f">
                <v:textbox>
                  <w:txbxContent>
                    <w:p w:rsidR="00B325DD" w:rsidRPr="00D82081" w:rsidRDefault="00B325DD">
                      <w:pPr>
                        <w:rPr>
                          <w:b/>
                        </w:rPr>
                      </w:pPr>
                      <w:r>
                        <w:rPr>
                          <w:b/>
                          <w:color w:val="ED1A3B" w:themeColor="accent1"/>
                        </w:rPr>
                        <w:t>Operational Effectiveness</w:t>
                      </w:r>
                    </w:p>
                    <w:p w:rsidR="00B325DD" w:rsidRDefault="00B325DD">
                      <w:r>
                        <w:t>2019</w:t>
                      </w:r>
                    </w:p>
                    <w:p w:rsidR="00B325DD" w:rsidRDefault="00B325DD"/>
                  </w:txbxContent>
                </v:textbox>
                <w10:wrap type="square"/>
              </v:shape>
            </w:pict>
          </mc:Fallback>
        </mc:AlternateContent>
      </w:r>
      <w:r w:rsidR="006E7C13">
        <w:rPr>
          <w:rFonts w:eastAsia="Trebuchet MS"/>
          <w:color w:val="404040"/>
          <w:sz w:val="32"/>
        </w:rPr>
        <w:t>RECOMMENDATIONS AND ASSURANCE DASHBOARD</w:t>
      </w:r>
    </w:p>
    <w:p w14:paraId="4E28D038" w14:textId="77777777" w:rsidR="006E7C13" w:rsidRDefault="00D82081" w:rsidP="006E7C13">
      <w:pPr>
        <w:spacing w:line="8" w:lineRule="exact"/>
        <w:rPr>
          <w:rFonts w:ascii="Times New Roman" w:eastAsia="Times New Roman" w:hAnsi="Times New Roman"/>
        </w:rPr>
      </w:pPr>
      <w:r>
        <w:rPr>
          <w:noProof/>
          <w:lang w:eastAsia="en-GB"/>
        </w:rPr>
        <mc:AlternateContent>
          <mc:Choice Requires="wps">
            <w:drawing>
              <wp:anchor distT="45720" distB="45720" distL="114300" distR="114300" simplePos="0" relativeHeight="251810304" behindDoc="0" locked="0" layoutInCell="1" allowOverlap="1" wp14:anchorId="16583400" wp14:editId="50CFB380">
                <wp:simplePos x="0" y="0"/>
                <wp:positionH relativeFrom="column">
                  <wp:posOffset>-133350</wp:posOffset>
                </wp:positionH>
                <wp:positionV relativeFrom="paragraph">
                  <wp:posOffset>158750</wp:posOffset>
                </wp:positionV>
                <wp:extent cx="1190625" cy="314325"/>
                <wp:effectExtent l="0" t="0" r="9525"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solidFill>
                          <a:srgbClr val="FFFFFF"/>
                        </a:solidFill>
                        <a:ln w="9525">
                          <a:noFill/>
                          <a:miter lim="800000"/>
                          <a:headEnd/>
                          <a:tailEnd/>
                        </a:ln>
                      </wps:spPr>
                      <wps:txbx>
                        <w:txbxContent>
                          <w:p w14:paraId="12411C95" w14:textId="77777777" w:rsidR="00B325DD" w:rsidRDefault="00B325DD" w:rsidP="00D82081">
                            <w:pPr>
                              <w:jc w:val="center"/>
                            </w:pPr>
                            <w:r>
                              <w:t>20</w:t>
                            </w:r>
                            <w:r w:rsidR="0087282D">
                              <w:t>19</w:t>
                            </w:r>
                            <w:r>
                              <w:t xml:space="preserve"> -</w:t>
                            </w:r>
                            <w:r w:rsidR="0087282D">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BA5D3" id="_x0000_s1040" type="#_x0000_t202" style="position:absolute;margin-left:-10.5pt;margin-top:12.5pt;width:93.75pt;height:24.7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" stroked="f">
                <v:textbox>
                  <w:txbxContent>
                    <w:p w:rsidR="00B325DD" w:rsidRDefault="00B325DD" w:rsidP="00D82081">
                      <w:pPr>
                        <w:jc w:val="center"/>
                      </w:pPr>
                      <w:r>
                        <w:t>20</w:t>
                      </w:r>
                      <w:r w:rsidR="0087282D">
                        <w:t>19</w:t>
                      </w:r>
                      <w:r>
                        <w:t xml:space="preserve"> -</w:t>
                      </w:r>
                      <w:r w:rsidR="0087282D">
                        <w:t>20</w:t>
                      </w:r>
                    </w:p>
                  </w:txbxContent>
                </v:textbox>
                <w10:wrap type="square"/>
              </v:shape>
            </w:pict>
          </mc:Fallback>
        </mc:AlternateContent>
      </w:r>
    </w:p>
    <w:p w14:paraId="0EC8E663" w14:textId="77777777" w:rsidR="003D581F" w:rsidRDefault="009C5463" w:rsidP="00C37D73">
      <w:pPr>
        <w:sectPr w:rsidR="003D581F" w:rsidSect="00AB2420">
          <w:headerReference w:type="default" r:id="rId22"/>
          <w:footerReference w:type="default" r:id="rId23"/>
          <w:pgSz w:w="16838" w:h="11906" w:orient="landscape"/>
          <w:pgMar w:top="1440" w:right="1440" w:bottom="1440" w:left="1440" w:header="708" w:footer="708" w:gutter="0"/>
          <w:pgBorders>
            <w:top w:val="single" w:sz="4" w:space="1" w:color="auto"/>
            <w:bottom w:val="single" w:sz="4" w:space="1" w:color="auto"/>
          </w:pgBorders>
          <w:cols w:space="708"/>
          <w:docGrid w:linePitch="360"/>
        </w:sectPr>
      </w:pPr>
      <w:r>
        <w:rPr>
          <w:noProof/>
          <w:lang w:eastAsia="en-GB"/>
        </w:rPr>
        <w:drawing>
          <wp:anchor distT="0" distB="0" distL="114300" distR="114300" simplePos="0" relativeHeight="251838976" behindDoc="1" locked="0" layoutInCell="1" allowOverlap="1" wp14:anchorId="4B2604A0" wp14:editId="0C8C40C6">
            <wp:simplePos x="0" y="0"/>
            <wp:positionH relativeFrom="margin">
              <wp:posOffset>3977640</wp:posOffset>
            </wp:positionH>
            <wp:positionV relativeFrom="paragraph">
              <wp:posOffset>374650</wp:posOffset>
            </wp:positionV>
            <wp:extent cx="2011680" cy="1805940"/>
            <wp:effectExtent l="0" t="0" r="7620" b="3810"/>
            <wp:wrapTight wrapText="bothSides">
              <wp:wrapPolygon edited="0">
                <wp:start x="0" y="0"/>
                <wp:lineTo x="0" y="21418"/>
                <wp:lineTo x="21477" y="21418"/>
                <wp:lineTo x="21477"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A63F9">
        <w:rPr>
          <w:noProof/>
          <w:lang w:eastAsia="en-GB"/>
        </w:rPr>
        <mc:AlternateContent>
          <mc:Choice Requires="wps">
            <w:drawing>
              <wp:anchor distT="45720" distB="45720" distL="114300" distR="114300" simplePos="0" relativeHeight="251845120" behindDoc="0" locked="0" layoutInCell="1" allowOverlap="1" wp14:anchorId="7B9DACD0" wp14:editId="6AFBB34D">
                <wp:simplePos x="0" y="0"/>
                <wp:positionH relativeFrom="page">
                  <wp:posOffset>7376160</wp:posOffset>
                </wp:positionH>
                <wp:positionV relativeFrom="paragraph">
                  <wp:posOffset>313690</wp:posOffset>
                </wp:positionV>
                <wp:extent cx="2766060" cy="20269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026920"/>
                        </a:xfrm>
                        <a:prstGeom prst="rect">
                          <a:avLst/>
                        </a:prstGeom>
                        <a:solidFill>
                          <a:srgbClr val="FFFFFF"/>
                        </a:solidFill>
                        <a:ln w="9525">
                          <a:noFill/>
                          <a:miter lim="800000"/>
                          <a:headEnd/>
                          <a:tailEnd/>
                        </a:ln>
                      </wps:spPr>
                      <wps:txbx>
                        <w:txbxContent>
                          <w:p w14:paraId="74D5116D" w14:textId="77777777" w:rsidR="00B325DD" w:rsidRPr="00BF67D0" w:rsidRDefault="00B325DD" w:rsidP="003E4341">
                            <w:pPr>
                              <w:jc w:val="center"/>
                              <w:rPr>
                                <w:sz w:val="16"/>
                                <w:szCs w:val="14"/>
                              </w:rPr>
                            </w:pPr>
                            <w:r w:rsidRPr="00BF67D0">
                              <w:rPr>
                                <w:sz w:val="16"/>
                                <w:szCs w:val="14"/>
                              </w:rPr>
                              <w:t>In 202</w:t>
                            </w:r>
                            <w:r w:rsidR="00B657A3">
                              <w:rPr>
                                <w:sz w:val="16"/>
                                <w:szCs w:val="14"/>
                              </w:rPr>
                              <w:t>1</w:t>
                            </w:r>
                            <w:r w:rsidRPr="00BF67D0">
                              <w:rPr>
                                <w:sz w:val="16"/>
                                <w:szCs w:val="14"/>
                              </w:rPr>
                              <w:t>-2</w:t>
                            </w:r>
                            <w:r w:rsidR="00B657A3">
                              <w:rPr>
                                <w:sz w:val="16"/>
                                <w:szCs w:val="14"/>
                              </w:rPr>
                              <w:t>2</w:t>
                            </w:r>
                            <w:r w:rsidRPr="00BF67D0">
                              <w:rPr>
                                <w:sz w:val="16"/>
                                <w:szCs w:val="14"/>
                              </w:rPr>
                              <w:t xml:space="preserve"> there w</w:t>
                            </w:r>
                            <w:r w:rsidR="00645AD8">
                              <w:rPr>
                                <w:sz w:val="16"/>
                                <w:szCs w:val="14"/>
                              </w:rPr>
                              <w:t xml:space="preserve">as one </w:t>
                            </w:r>
                            <w:r w:rsidR="00F3569C">
                              <w:rPr>
                                <w:sz w:val="16"/>
                                <w:szCs w:val="14"/>
                              </w:rPr>
                              <w:t>S</w:t>
                            </w:r>
                            <w:r w:rsidRPr="00BF67D0">
                              <w:rPr>
                                <w:sz w:val="16"/>
                                <w:szCs w:val="14"/>
                              </w:rPr>
                              <w:t>ubstantial</w:t>
                            </w:r>
                            <w:r w:rsidR="00315577">
                              <w:rPr>
                                <w:sz w:val="16"/>
                                <w:szCs w:val="14"/>
                              </w:rPr>
                              <w:t xml:space="preserve">, </w:t>
                            </w:r>
                            <w:r w:rsidR="00645AD8">
                              <w:rPr>
                                <w:sz w:val="16"/>
                                <w:szCs w:val="14"/>
                              </w:rPr>
                              <w:t>six</w:t>
                            </w:r>
                            <w:r w:rsidR="004C6F1B">
                              <w:rPr>
                                <w:sz w:val="16"/>
                                <w:szCs w:val="14"/>
                              </w:rPr>
                              <w:t xml:space="preserve"> </w:t>
                            </w:r>
                            <w:r w:rsidR="00F3569C">
                              <w:rPr>
                                <w:sz w:val="16"/>
                                <w:szCs w:val="14"/>
                              </w:rPr>
                              <w:t>M</w:t>
                            </w:r>
                            <w:r w:rsidRPr="00BF67D0">
                              <w:rPr>
                                <w:sz w:val="16"/>
                                <w:szCs w:val="14"/>
                              </w:rPr>
                              <w:t>oderate</w:t>
                            </w:r>
                            <w:r w:rsidR="00645AD8">
                              <w:rPr>
                                <w:sz w:val="16"/>
                                <w:szCs w:val="14"/>
                              </w:rPr>
                              <w:t xml:space="preserve"> and one limited design effectiveness opinion </w:t>
                            </w:r>
                            <w:r w:rsidR="008F64FB">
                              <w:rPr>
                                <w:sz w:val="16"/>
                                <w:szCs w:val="14"/>
                              </w:rPr>
                              <w:t xml:space="preserve">issued. </w:t>
                            </w:r>
                            <w:r w:rsidRPr="00BF67D0">
                              <w:rPr>
                                <w:sz w:val="16"/>
                                <w:szCs w:val="14"/>
                              </w:rPr>
                              <w:t>In comparison to 20</w:t>
                            </w:r>
                            <w:r w:rsidR="00123026">
                              <w:rPr>
                                <w:sz w:val="16"/>
                                <w:szCs w:val="14"/>
                              </w:rPr>
                              <w:t>20</w:t>
                            </w:r>
                            <w:r w:rsidRPr="00BF67D0">
                              <w:rPr>
                                <w:sz w:val="16"/>
                                <w:szCs w:val="14"/>
                              </w:rPr>
                              <w:t xml:space="preserve"> – 2</w:t>
                            </w:r>
                            <w:r w:rsidR="00123026">
                              <w:rPr>
                                <w:sz w:val="16"/>
                                <w:szCs w:val="14"/>
                              </w:rPr>
                              <w:t>1</w:t>
                            </w:r>
                            <w:r w:rsidRPr="00BF67D0">
                              <w:rPr>
                                <w:sz w:val="16"/>
                                <w:szCs w:val="14"/>
                              </w:rPr>
                              <w:t xml:space="preserve"> there w</w:t>
                            </w:r>
                            <w:r w:rsidR="00DA7517">
                              <w:rPr>
                                <w:sz w:val="16"/>
                                <w:szCs w:val="14"/>
                              </w:rPr>
                              <w:t xml:space="preserve">as </w:t>
                            </w:r>
                            <w:r w:rsidR="00645AD8">
                              <w:rPr>
                                <w:sz w:val="16"/>
                                <w:szCs w:val="14"/>
                              </w:rPr>
                              <w:t>three</w:t>
                            </w:r>
                            <w:r w:rsidRPr="00067A99">
                              <w:rPr>
                                <w:sz w:val="16"/>
                                <w:szCs w:val="14"/>
                              </w:rPr>
                              <w:t xml:space="preserve"> Substantial and </w:t>
                            </w:r>
                            <w:r w:rsidR="00645AD8">
                              <w:rPr>
                                <w:sz w:val="16"/>
                                <w:szCs w:val="14"/>
                              </w:rPr>
                              <w:t xml:space="preserve">eight </w:t>
                            </w:r>
                            <w:r w:rsidRPr="00067A99">
                              <w:rPr>
                                <w:sz w:val="16"/>
                                <w:szCs w:val="14"/>
                              </w:rPr>
                              <w:t>Moderate opinions issued.</w:t>
                            </w:r>
                            <w:r w:rsidR="00173468">
                              <w:rPr>
                                <w:sz w:val="16"/>
                                <w:szCs w:val="14"/>
                              </w:rPr>
                              <w:t xml:space="preserve"> </w:t>
                            </w:r>
                            <w:r w:rsidR="00645AD8">
                              <w:rPr>
                                <w:sz w:val="16"/>
                                <w:szCs w:val="14"/>
                              </w:rPr>
                              <w:t>Although the Council</w:t>
                            </w:r>
                            <w:r w:rsidR="006F118E" w:rsidRPr="00BF67D0">
                              <w:rPr>
                                <w:sz w:val="16"/>
                                <w:szCs w:val="14"/>
                              </w:rPr>
                              <w:t xml:space="preserve"> has </w:t>
                            </w:r>
                            <w:r w:rsidR="00645AD8">
                              <w:rPr>
                                <w:sz w:val="16"/>
                                <w:szCs w:val="14"/>
                              </w:rPr>
                              <w:t xml:space="preserve">become better at applying policies further work </w:t>
                            </w:r>
                            <w:r w:rsidR="00935BD0">
                              <w:rPr>
                                <w:sz w:val="16"/>
                                <w:szCs w:val="14"/>
                              </w:rPr>
                              <w:t xml:space="preserve">is required in areas such as the private rented sector </w:t>
                            </w:r>
                            <w:r w:rsidR="00B7137C">
                              <w:rPr>
                                <w:sz w:val="16"/>
                                <w:szCs w:val="14"/>
                              </w:rPr>
                              <w:t xml:space="preserve">to promote </w:t>
                            </w:r>
                            <w:r w:rsidR="006F118E">
                              <w:rPr>
                                <w:sz w:val="16"/>
                                <w:szCs w:val="14"/>
                              </w:rPr>
                              <w:t xml:space="preserve">wider learning across the </w:t>
                            </w:r>
                            <w:r w:rsidR="00B7137C">
                              <w:rPr>
                                <w:sz w:val="16"/>
                                <w:szCs w:val="14"/>
                              </w:rPr>
                              <w:t xml:space="preserve">Council </w:t>
                            </w:r>
                            <w:r w:rsidR="006F118E" w:rsidRPr="00BF67D0">
                              <w:rPr>
                                <w:sz w:val="16"/>
                                <w:szCs w:val="14"/>
                              </w:rPr>
                              <w:t>consistently.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C685E" id="_x0000_s1041" type="#_x0000_t202" style="position:absolute;margin-left:580.8pt;margin-top:24.7pt;width:217.8pt;height:159.6pt;z-index:251845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Zn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" stroked="f">
                <v:textbox>
                  <w:txbxContent>
                    <w:p w:rsidR="00B325DD" w:rsidRPr="00BF67D0" w:rsidRDefault="00B325DD" w:rsidP="003E4341">
                      <w:pPr>
                        <w:jc w:val="center"/>
                        <w:rPr>
                          <w:sz w:val="16"/>
                          <w:szCs w:val="14"/>
                        </w:rPr>
                      </w:pPr>
                      <w:r w:rsidRPr="00BF67D0">
                        <w:rPr>
                          <w:sz w:val="16"/>
                          <w:szCs w:val="14"/>
                        </w:rPr>
                        <w:t>In 202</w:t>
                      </w:r>
                      <w:r w:rsidR="00B657A3">
                        <w:rPr>
                          <w:sz w:val="16"/>
                          <w:szCs w:val="14"/>
                        </w:rPr>
                        <w:t>1</w:t>
                      </w:r>
                      <w:r w:rsidRPr="00BF67D0">
                        <w:rPr>
                          <w:sz w:val="16"/>
                          <w:szCs w:val="14"/>
                        </w:rPr>
                        <w:t>-2</w:t>
                      </w:r>
                      <w:r w:rsidR="00B657A3">
                        <w:rPr>
                          <w:sz w:val="16"/>
                          <w:szCs w:val="14"/>
                        </w:rPr>
                        <w:t>2</w:t>
                      </w:r>
                      <w:r w:rsidRPr="00BF67D0">
                        <w:rPr>
                          <w:sz w:val="16"/>
                          <w:szCs w:val="14"/>
                        </w:rPr>
                        <w:t xml:space="preserve"> there w</w:t>
                      </w:r>
                      <w:r w:rsidR="00645AD8">
                        <w:rPr>
                          <w:sz w:val="16"/>
                          <w:szCs w:val="14"/>
                        </w:rPr>
                        <w:t xml:space="preserve">as one </w:t>
                      </w:r>
                      <w:r w:rsidR="00F3569C">
                        <w:rPr>
                          <w:sz w:val="16"/>
                          <w:szCs w:val="14"/>
                        </w:rPr>
                        <w:t>S</w:t>
                      </w:r>
                      <w:r w:rsidRPr="00BF67D0">
                        <w:rPr>
                          <w:sz w:val="16"/>
                          <w:szCs w:val="14"/>
                        </w:rPr>
                        <w:t>ubstantial</w:t>
                      </w:r>
                      <w:r w:rsidR="00315577">
                        <w:rPr>
                          <w:sz w:val="16"/>
                          <w:szCs w:val="14"/>
                        </w:rPr>
                        <w:t xml:space="preserve">, </w:t>
                      </w:r>
                      <w:r w:rsidR="00645AD8">
                        <w:rPr>
                          <w:sz w:val="16"/>
                          <w:szCs w:val="14"/>
                        </w:rPr>
                        <w:t>six</w:t>
                      </w:r>
                      <w:r w:rsidR="004C6F1B">
                        <w:rPr>
                          <w:sz w:val="16"/>
                          <w:szCs w:val="14"/>
                        </w:rPr>
                        <w:t xml:space="preserve"> </w:t>
                      </w:r>
                      <w:r w:rsidR="00F3569C">
                        <w:rPr>
                          <w:sz w:val="16"/>
                          <w:szCs w:val="14"/>
                        </w:rPr>
                        <w:t>M</w:t>
                      </w:r>
                      <w:r w:rsidRPr="00BF67D0">
                        <w:rPr>
                          <w:sz w:val="16"/>
                          <w:szCs w:val="14"/>
                        </w:rPr>
                        <w:t>oderate</w:t>
                      </w:r>
                      <w:r w:rsidR="00645AD8">
                        <w:rPr>
                          <w:sz w:val="16"/>
                          <w:szCs w:val="14"/>
                        </w:rPr>
                        <w:t xml:space="preserve"> and one limited design effectiveness opinion </w:t>
                      </w:r>
                      <w:r w:rsidR="008F64FB">
                        <w:rPr>
                          <w:sz w:val="16"/>
                          <w:szCs w:val="14"/>
                        </w:rPr>
                        <w:t xml:space="preserve">issued. </w:t>
                      </w:r>
                      <w:r w:rsidRPr="00BF67D0">
                        <w:rPr>
                          <w:sz w:val="16"/>
                          <w:szCs w:val="14"/>
                        </w:rPr>
                        <w:t>In comparison to 20</w:t>
                      </w:r>
                      <w:r w:rsidR="00123026">
                        <w:rPr>
                          <w:sz w:val="16"/>
                          <w:szCs w:val="14"/>
                        </w:rPr>
                        <w:t>20</w:t>
                      </w:r>
                      <w:r w:rsidRPr="00BF67D0">
                        <w:rPr>
                          <w:sz w:val="16"/>
                          <w:szCs w:val="14"/>
                        </w:rPr>
                        <w:t xml:space="preserve"> – 2</w:t>
                      </w:r>
                      <w:r w:rsidR="00123026">
                        <w:rPr>
                          <w:sz w:val="16"/>
                          <w:szCs w:val="14"/>
                        </w:rPr>
                        <w:t>1</w:t>
                      </w:r>
                      <w:r w:rsidRPr="00BF67D0">
                        <w:rPr>
                          <w:sz w:val="16"/>
                          <w:szCs w:val="14"/>
                        </w:rPr>
                        <w:t xml:space="preserve"> there w</w:t>
                      </w:r>
                      <w:r w:rsidR="00DA7517">
                        <w:rPr>
                          <w:sz w:val="16"/>
                          <w:szCs w:val="14"/>
                        </w:rPr>
                        <w:t xml:space="preserve">as </w:t>
                      </w:r>
                      <w:r w:rsidR="00645AD8">
                        <w:rPr>
                          <w:sz w:val="16"/>
                          <w:szCs w:val="14"/>
                        </w:rPr>
                        <w:t>three</w:t>
                      </w:r>
                      <w:r w:rsidRPr="00067A99">
                        <w:rPr>
                          <w:sz w:val="16"/>
                          <w:szCs w:val="14"/>
                        </w:rPr>
                        <w:t xml:space="preserve"> Substantial and </w:t>
                      </w:r>
                      <w:r w:rsidR="00645AD8">
                        <w:rPr>
                          <w:sz w:val="16"/>
                          <w:szCs w:val="14"/>
                        </w:rPr>
                        <w:t xml:space="preserve">eight </w:t>
                      </w:r>
                      <w:r w:rsidRPr="00067A99">
                        <w:rPr>
                          <w:sz w:val="16"/>
                          <w:szCs w:val="14"/>
                        </w:rPr>
                        <w:t>Moderate opinions issued.</w:t>
                      </w:r>
                      <w:r w:rsidR="00173468">
                        <w:rPr>
                          <w:sz w:val="16"/>
                          <w:szCs w:val="14"/>
                        </w:rPr>
                        <w:t xml:space="preserve"> </w:t>
                      </w:r>
                      <w:r w:rsidR="00645AD8">
                        <w:rPr>
                          <w:sz w:val="16"/>
                          <w:szCs w:val="14"/>
                        </w:rPr>
                        <w:t>Although the Council</w:t>
                      </w:r>
                      <w:r w:rsidR="006F118E" w:rsidRPr="00BF67D0">
                        <w:rPr>
                          <w:sz w:val="16"/>
                          <w:szCs w:val="14"/>
                        </w:rPr>
                        <w:t xml:space="preserve"> has </w:t>
                      </w:r>
                      <w:r w:rsidR="00645AD8">
                        <w:rPr>
                          <w:sz w:val="16"/>
                          <w:szCs w:val="14"/>
                        </w:rPr>
                        <w:t xml:space="preserve">become better at applying policies further work </w:t>
                      </w:r>
                      <w:r w:rsidR="00935BD0">
                        <w:rPr>
                          <w:sz w:val="16"/>
                          <w:szCs w:val="14"/>
                        </w:rPr>
                        <w:t xml:space="preserve">is required in areas such as the private rented sector </w:t>
                      </w:r>
                      <w:r w:rsidR="00B7137C">
                        <w:rPr>
                          <w:sz w:val="16"/>
                          <w:szCs w:val="14"/>
                        </w:rPr>
                        <w:t xml:space="preserve">to promote </w:t>
                      </w:r>
                      <w:r w:rsidR="006F118E">
                        <w:rPr>
                          <w:sz w:val="16"/>
                          <w:szCs w:val="14"/>
                        </w:rPr>
                        <w:t xml:space="preserve">wider learning across the </w:t>
                      </w:r>
                      <w:r w:rsidR="00B7137C">
                        <w:rPr>
                          <w:sz w:val="16"/>
                          <w:szCs w:val="14"/>
                        </w:rPr>
                        <w:t xml:space="preserve">Council </w:t>
                      </w:r>
                      <w:r w:rsidR="006F118E" w:rsidRPr="00BF67D0">
                        <w:rPr>
                          <w:sz w:val="16"/>
                          <w:szCs w:val="14"/>
                        </w:rPr>
                        <w:t>consistently.</w:t>
                      </w:r>
                    </w:p>
                  </w:txbxContent>
                </v:textbox>
                <w10:wrap type="square" anchorx="page"/>
              </v:shape>
            </w:pict>
          </mc:Fallback>
        </mc:AlternateContent>
      </w:r>
      <w:r w:rsidR="0087282D">
        <w:rPr>
          <w:noProof/>
          <w:lang w:eastAsia="en-GB"/>
        </w:rPr>
        <w:drawing>
          <wp:anchor distT="0" distB="0" distL="114300" distR="114300" simplePos="0" relativeHeight="251843072" behindDoc="1" locked="0" layoutInCell="1" allowOverlap="1" wp14:anchorId="551A8808" wp14:editId="75E18CDF">
            <wp:simplePos x="0" y="0"/>
            <wp:positionH relativeFrom="column">
              <wp:posOffset>1830705</wp:posOffset>
            </wp:positionH>
            <wp:positionV relativeFrom="paragraph">
              <wp:posOffset>384175</wp:posOffset>
            </wp:positionV>
            <wp:extent cx="2076450" cy="1762125"/>
            <wp:effectExtent l="0" t="0" r="0" b="9525"/>
            <wp:wrapTight wrapText="bothSides">
              <wp:wrapPolygon edited="0">
                <wp:start x="0" y="0"/>
                <wp:lineTo x="0" y="21483"/>
                <wp:lineTo x="21402" y="21483"/>
                <wp:lineTo x="21402" y="0"/>
                <wp:lineTo x="0" y="0"/>
              </wp:wrapPolygon>
            </wp:wrapTight>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43B6F">
        <w:rPr>
          <w:noProof/>
          <w:lang w:eastAsia="en-GB"/>
        </w:rPr>
        <w:drawing>
          <wp:anchor distT="0" distB="0" distL="114300" distR="114300" simplePos="0" relativeHeight="251841024" behindDoc="1" locked="0" layoutInCell="1" allowOverlap="1" wp14:anchorId="68E62B6A" wp14:editId="611C6AA1">
            <wp:simplePos x="0" y="0"/>
            <wp:positionH relativeFrom="column">
              <wp:posOffset>-445770</wp:posOffset>
            </wp:positionH>
            <wp:positionV relativeFrom="paragraph">
              <wp:posOffset>365125</wp:posOffset>
            </wp:positionV>
            <wp:extent cx="2076450" cy="1762125"/>
            <wp:effectExtent l="0" t="0" r="0" b="9525"/>
            <wp:wrapTight wrapText="bothSides">
              <wp:wrapPolygon edited="0">
                <wp:start x="0" y="0"/>
                <wp:lineTo x="0" y="21483"/>
                <wp:lineTo x="21402" y="21483"/>
                <wp:lineTo x="21402"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266CF2">
        <w:rPr>
          <w:noProof/>
          <w:lang w:eastAsia="en-GB"/>
        </w:rPr>
        <mc:AlternateContent>
          <mc:Choice Requires="wps">
            <w:drawing>
              <wp:anchor distT="45720" distB="45720" distL="114300" distR="114300" simplePos="0" relativeHeight="251814400" behindDoc="0" locked="0" layoutInCell="1" allowOverlap="1" wp14:anchorId="1A339CA0" wp14:editId="490C5C73">
                <wp:simplePos x="0" y="0"/>
                <wp:positionH relativeFrom="margin">
                  <wp:posOffset>4298315</wp:posOffset>
                </wp:positionH>
                <wp:positionV relativeFrom="paragraph">
                  <wp:posOffset>36195</wp:posOffset>
                </wp:positionV>
                <wp:extent cx="1190625" cy="314325"/>
                <wp:effectExtent l="0" t="0" r="9525"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solidFill>
                          <a:srgbClr val="FFFFFF"/>
                        </a:solidFill>
                        <a:ln w="9525">
                          <a:noFill/>
                          <a:miter lim="800000"/>
                          <a:headEnd/>
                          <a:tailEnd/>
                        </a:ln>
                      </wps:spPr>
                      <wps:txbx>
                        <w:txbxContent>
                          <w:p w14:paraId="058E1824" w14:textId="77777777" w:rsidR="00B325DD" w:rsidRDefault="00B325DD" w:rsidP="00D82081">
                            <w:pPr>
                              <w:jc w:val="center"/>
                            </w:pPr>
                            <w:r>
                              <w:t>202</w:t>
                            </w:r>
                            <w:r w:rsidR="0087282D">
                              <w:t>1</w:t>
                            </w:r>
                            <w:r>
                              <w:t>-2</w:t>
                            </w:r>
                            <w:r w:rsidR="0087282D">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31DC0" id="_x0000_s1042" type="#_x0000_t202" style="position:absolute;margin-left:338.45pt;margin-top:2.85pt;width:93.75pt;height:24.75pt;z-index:25181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" stroked="f">
                <v:textbox>
                  <w:txbxContent>
                    <w:p w:rsidR="00B325DD" w:rsidRDefault="00B325DD" w:rsidP="00D82081">
                      <w:pPr>
                        <w:jc w:val="center"/>
                      </w:pPr>
                      <w:r>
                        <w:t>202</w:t>
                      </w:r>
                      <w:r w:rsidR="0087282D">
                        <w:t>1</w:t>
                      </w:r>
                      <w:r>
                        <w:t>-2</w:t>
                      </w:r>
                      <w:r w:rsidR="0087282D">
                        <w:t>2</w:t>
                      </w:r>
                    </w:p>
                  </w:txbxContent>
                </v:textbox>
                <w10:wrap type="square" anchorx="margin"/>
              </v:shape>
            </w:pict>
          </mc:Fallback>
        </mc:AlternateContent>
      </w:r>
      <w:r w:rsidR="00EE1E41">
        <w:rPr>
          <w:noProof/>
          <w:lang w:eastAsia="en-GB"/>
        </w:rPr>
        <mc:AlternateContent>
          <mc:Choice Requires="wps">
            <w:drawing>
              <wp:anchor distT="45720" distB="45720" distL="114300" distR="114300" simplePos="0" relativeHeight="251812352" behindDoc="0" locked="0" layoutInCell="1" allowOverlap="1" wp14:anchorId="7A4375B3" wp14:editId="090750A3">
                <wp:simplePos x="0" y="0"/>
                <wp:positionH relativeFrom="column">
                  <wp:posOffset>1924050</wp:posOffset>
                </wp:positionH>
                <wp:positionV relativeFrom="paragraph">
                  <wp:posOffset>26670</wp:posOffset>
                </wp:positionV>
                <wp:extent cx="1190625" cy="314325"/>
                <wp:effectExtent l="0" t="0" r="9525" b="95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solidFill>
                          <a:srgbClr val="FFFFFF"/>
                        </a:solidFill>
                        <a:ln w="9525">
                          <a:noFill/>
                          <a:miter lim="800000"/>
                          <a:headEnd/>
                          <a:tailEnd/>
                        </a:ln>
                      </wps:spPr>
                      <wps:txbx>
                        <w:txbxContent>
                          <w:p w14:paraId="4AE71C45" w14:textId="77777777" w:rsidR="00B325DD" w:rsidRDefault="00B325DD" w:rsidP="00D82081">
                            <w:pPr>
                              <w:jc w:val="center"/>
                            </w:pPr>
                            <w:r>
                              <w:t>20</w:t>
                            </w:r>
                            <w:r w:rsidR="0087282D">
                              <w:t>20</w:t>
                            </w:r>
                            <w:r>
                              <w:t>-2</w:t>
                            </w:r>
                            <w:r w:rsidR="0087282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FBEDE" id="_x0000_s1043" type="#_x0000_t202" style="position:absolute;margin-left:151.5pt;margin-top:2.1pt;width:93.75pt;height:24.75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" stroked="f">
                <v:textbox>
                  <w:txbxContent>
                    <w:p w:rsidR="00B325DD" w:rsidRDefault="00B325DD" w:rsidP="00D82081">
                      <w:pPr>
                        <w:jc w:val="center"/>
                      </w:pPr>
                      <w:r>
                        <w:t>20</w:t>
                      </w:r>
                      <w:r w:rsidR="0087282D">
                        <w:t>20</w:t>
                      </w:r>
                      <w:r>
                        <w:t>-2</w:t>
                      </w:r>
                      <w:r w:rsidR="0087282D">
                        <w:t>1</w:t>
                      </w:r>
                    </w:p>
                  </w:txbxContent>
                </v:textbox>
                <w10:wrap type="square"/>
              </v:shape>
            </w:pict>
          </mc:Fallback>
        </mc:AlternateContent>
      </w:r>
    </w:p>
    <w:p w14:paraId="4C3B28F9" w14:textId="77777777" w:rsidR="00C37D73" w:rsidRDefault="003D581F" w:rsidP="00C37D73">
      <w:r w:rsidRPr="007C3BC4">
        <w:rPr>
          <w:noProof/>
          <w:lang w:eastAsia="en-GB"/>
        </w:rPr>
        <w:lastRenderedPageBreak/>
        <mc:AlternateContent>
          <mc:Choice Requires="wps">
            <w:drawing>
              <wp:anchor distT="0" distB="0" distL="114300" distR="114300" simplePos="0" relativeHeight="251764224" behindDoc="0" locked="0" layoutInCell="1" allowOverlap="1" wp14:anchorId="78AD3363" wp14:editId="27994352">
                <wp:simplePos x="0" y="0"/>
                <wp:positionH relativeFrom="margin">
                  <wp:posOffset>0</wp:posOffset>
                </wp:positionH>
                <wp:positionV relativeFrom="paragraph">
                  <wp:posOffset>-635</wp:posOffset>
                </wp:positionV>
                <wp:extent cx="6469380" cy="545910"/>
                <wp:effectExtent l="0" t="0" r="0" b="0"/>
                <wp:wrapNone/>
                <wp:docPr id="3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35983091" w14:textId="77777777" w:rsidR="00B325DD" w:rsidRPr="007C3BC4" w:rsidRDefault="00B325DD" w:rsidP="003D581F">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ADDED VALUE</w:t>
                            </w:r>
                          </w:p>
                          <w:p w14:paraId="2A8C0963" w14:textId="77777777" w:rsidR="00B325DD" w:rsidRPr="007C3BC4" w:rsidRDefault="00B325DD" w:rsidP="003D581F">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9E886" id="_x0000_s1044" type="#_x0000_t202" style="position:absolute;margin-left:0;margin-top:-.05pt;width:509.4pt;height:43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" filled="f" stroked="f">
                <v:path arrowok="t"/>
                <v:textbox inset="0">
                  <w:txbxContent>
                    <w:p w:rsidR="00B325DD" w:rsidRPr="007C3BC4" w:rsidRDefault="00B325DD" w:rsidP="003D581F">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ADDED VALUE</w:t>
                      </w:r>
                    </w:p>
                    <w:p w:rsidR="00B325DD" w:rsidRPr="007C3BC4" w:rsidRDefault="00B325DD" w:rsidP="003D581F">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149FBD77" w14:textId="77777777" w:rsidR="00C37D73" w:rsidRDefault="00C37D73" w:rsidP="00C37D73"/>
    <w:p w14:paraId="4F342C03" w14:textId="77777777" w:rsidR="00C37D73" w:rsidRDefault="003432B2" w:rsidP="00320E86">
      <w:pPr>
        <w:ind w:left="-142"/>
      </w:pPr>
      <w:r w:rsidRPr="003432B2">
        <w:rPr>
          <w:noProof/>
          <w:lang w:eastAsia="en-GB"/>
        </w:rPr>
        <w:drawing>
          <wp:inline distT="0" distB="0" distL="0" distR="0" wp14:anchorId="3DB85910" wp14:editId="643D7E19">
            <wp:extent cx="6469380" cy="482727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F894842" w14:textId="77777777" w:rsidR="009D1611" w:rsidRDefault="009D1611" w:rsidP="00C37D73">
      <w:pPr>
        <w:sectPr w:rsidR="009D1611" w:rsidSect="003D581F">
          <w:headerReference w:type="default" r:id="rId32"/>
          <w:footerReference w:type="default" r:id="rId33"/>
          <w:pgSz w:w="11906" w:h="16838"/>
          <w:pgMar w:top="1440" w:right="1440" w:bottom="1440" w:left="1440" w:header="708" w:footer="708" w:gutter="0"/>
          <w:pgBorders>
            <w:top w:val="single" w:sz="4" w:space="1" w:color="auto"/>
            <w:bottom w:val="single" w:sz="4" w:space="1" w:color="auto"/>
          </w:pgBorders>
          <w:cols w:space="708"/>
          <w:docGrid w:linePitch="360"/>
        </w:sectPr>
      </w:pPr>
    </w:p>
    <w:p w14:paraId="70A5C54B" w14:textId="77777777" w:rsidR="00321402" w:rsidRDefault="00321402">
      <w:r>
        <w:lastRenderedPageBreak/>
        <w:br w:type="page"/>
      </w:r>
    </w:p>
    <w:p w14:paraId="228ECCBA" w14:textId="77777777" w:rsidR="00321402" w:rsidRDefault="00321402" w:rsidP="00321402">
      <w:r w:rsidRPr="007C3BC4">
        <w:rPr>
          <w:noProof/>
          <w:lang w:eastAsia="en-GB"/>
        </w:rPr>
        <w:lastRenderedPageBreak/>
        <mc:AlternateContent>
          <mc:Choice Requires="wps">
            <w:drawing>
              <wp:anchor distT="0" distB="0" distL="114300" distR="114300" simplePos="0" relativeHeight="251789824" behindDoc="0" locked="0" layoutInCell="1" allowOverlap="1" wp14:anchorId="261B6345" wp14:editId="03BC0DE9">
                <wp:simplePos x="0" y="0"/>
                <wp:positionH relativeFrom="margin">
                  <wp:posOffset>0</wp:posOffset>
                </wp:positionH>
                <wp:positionV relativeFrom="paragraph">
                  <wp:posOffset>-635</wp:posOffset>
                </wp:positionV>
                <wp:extent cx="6469380" cy="545910"/>
                <wp:effectExtent l="0" t="0" r="0" b="0"/>
                <wp:wrapNone/>
                <wp:docPr id="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0F766F69" w14:textId="77777777" w:rsidR="00B325DD" w:rsidRPr="007C3BC4" w:rsidRDefault="00B325DD" w:rsidP="00321402">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KEY THEMES</w:t>
                            </w:r>
                          </w:p>
                          <w:p w14:paraId="4D9CCF5C" w14:textId="77777777" w:rsidR="00B325DD" w:rsidRPr="007C3BC4" w:rsidRDefault="00B325DD" w:rsidP="00321402">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BD26A" id="_x0000_s1045" type="#_x0000_t202" style="position:absolute;margin-left:0;margin-top:-.05pt;width:509.4pt;height:43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" filled="f" stroked="f">
                <v:path arrowok="t"/>
                <v:textbox inset="0">
                  <w:txbxContent>
                    <w:p w:rsidR="00B325DD" w:rsidRPr="007C3BC4" w:rsidRDefault="00B325DD" w:rsidP="00321402">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KEY THEMES</w:t>
                      </w:r>
                    </w:p>
                    <w:p w:rsidR="00B325DD" w:rsidRPr="007C3BC4" w:rsidRDefault="00B325DD" w:rsidP="00321402">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5B50C66C" w14:textId="77777777" w:rsidR="00321402" w:rsidRDefault="00321402" w:rsidP="00321402"/>
    <w:p w14:paraId="44D908AE" w14:textId="77777777" w:rsidR="00321402" w:rsidRDefault="00321402" w:rsidP="00321402">
      <w:pPr>
        <w:ind w:left="-142"/>
      </w:pPr>
      <w:r w:rsidRPr="003432B2">
        <w:rPr>
          <w:noProof/>
          <w:lang w:eastAsia="en-GB"/>
        </w:rPr>
        <w:drawing>
          <wp:inline distT="0" distB="0" distL="0" distR="0" wp14:anchorId="606E4DD4" wp14:editId="02ACA1F9">
            <wp:extent cx="6469380" cy="482727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52EE72E" w14:textId="77777777" w:rsidR="00321402" w:rsidRDefault="00321402" w:rsidP="00321402">
      <w:pPr>
        <w:sectPr w:rsidR="00321402" w:rsidSect="00556693">
          <w:headerReference w:type="default" r:id="rId39"/>
          <w:footerReference w:type="default" r:id="rId40"/>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0367C61A" w14:textId="77777777" w:rsidR="00C37D73" w:rsidRDefault="00C37D73" w:rsidP="00C37D73"/>
    <w:p w14:paraId="3F27869F" w14:textId="77777777" w:rsidR="00C37D73" w:rsidRDefault="00C37D73" w:rsidP="00C37D73"/>
    <w:p w14:paraId="6A645DEC" w14:textId="77777777" w:rsidR="003D581F" w:rsidRDefault="003D581F" w:rsidP="00C37D73"/>
    <w:p w14:paraId="2774109C" w14:textId="77777777" w:rsidR="003D581F" w:rsidRDefault="003D581F" w:rsidP="00C37D73"/>
    <w:p w14:paraId="2AADFD66" w14:textId="77777777" w:rsidR="00C37D73" w:rsidRDefault="00C37D73" w:rsidP="00C37D73"/>
    <w:p w14:paraId="6FDF0BE4" w14:textId="77777777" w:rsidR="00C37D73" w:rsidRDefault="00C37D73" w:rsidP="00C37D73"/>
    <w:p w14:paraId="5AD821DD" w14:textId="77777777" w:rsidR="00C37D73" w:rsidRDefault="00C37D73" w:rsidP="00C37D73"/>
    <w:p w14:paraId="3097F4D3" w14:textId="77777777" w:rsidR="00C37D73" w:rsidRDefault="00C37D73" w:rsidP="00C37D73"/>
    <w:p w14:paraId="50981ED0" w14:textId="77777777" w:rsidR="00C37D73" w:rsidRDefault="00C37D73" w:rsidP="00C37D73"/>
    <w:p w14:paraId="76E2FB6F" w14:textId="77777777" w:rsidR="00C37D73" w:rsidRDefault="00C37D73" w:rsidP="00C37D73"/>
    <w:p w14:paraId="7CD4C469" w14:textId="77777777" w:rsidR="004627D7" w:rsidRDefault="003D581F" w:rsidP="00C37D73">
      <w:r w:rsidRPr="007C3BC4">
        <w:rPr>
          <w:noProof/>
          <w:lang w:eastAsia="en-GB"/>
        </w:rPr>
        <mc:AlternateContent>
          <mc:Choice Requires="wps">
            <w:drawing>
              <wp:anchor distT="0" distB="0" distL="114300" distR="114300" simplePos="0" relativeHeight="251757056" behindDoc="0" locked="0" layoutInCell="1" allowOverlap="1" wp14:anchorId="33CE8CC6" wp14:editId="15FB4E11">
                <wp:simplePos x="0" y="0"/>
                <wp:positionH relativeFrom="margin">
                  <wp:align>right</wp:align>
                </wp:positionH>
                <wp:positionV relativeFrom="paragraph">
                  <wp:posOffset>-16042</wp:posOffset>
                </wp:positionV>
                <wp:extent cx="5727032" cy="775970"/>
                <wp:effectExtent l="0" t="0" r="0" b="0"/>
                <wp:wrapNone/>
                <wp:docPr id="3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32" cy="775970"/>
                        </a:xfrm>
                        <a:prstGeom prst="rect">
                          <a:avLst/>
                        </a:prstGeom>
                      </wps:spPr>
                      <wps:txbx>
                        <w:txbxContent>
                          <w:p w14:paraId="0BFC1021" w14:textId="77777777" w:rsidR="00B325DD" w:rsidRPr="007C3BC4" w:rsidRDefault="00B325DD"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BACKGROUND TO ANNUAL OPINION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14F65" id="_x0000_s1046" type="#_x0000_t202" style="position:absolute;margin-left:399.75pt;margin-top:-1.25pt;width:450.95pt;height:61.1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" filled="f" stroked="f">
                <v:path arrowok="t"/>
                <v:textbox inset="0">
                  <w:txbxContent>
                    <w:p w:rsidR="00B325DD" w:rsidRPr="007C3BC4" w:rsidRDefault="00B325DD"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BACKGROUND TO ANNUAL OPINION</w:t>
                      </w:r>
                    </w:p>
                  </w:txbxContent>
                </v:textbox>
                <w10:wrap anchorx="margin"/>
              </v:shape>
            </w:pict>
          </mc:Fallback>
        </mc:AlternateContent>
      </w:r>
    </w:p>
    <w:p w14:paraId="097FF05A" w14:textId="77777777" w:rsidR="00C37D73" w:rsidRDefault="00C37D73" w:rsidP="00C37D73"/>
    <w:p w14:paraId="0C345815" w14:textId="77777777" w:rsidR="00C37D73" w:rsidRDefault="00C37D73">
      <w:pPr>
        <w:sectPr w:rsidR="00C37D73" w:rsidSect="006E7C13">
          <w:headerReference w:type="default" r:id="rId41"/>
          <w:footerReference w:type="default" r:id="rId42"/>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4F23D79F" w14:textId="77777777" w:rsidR="00FA7A1A"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lastRenderedPageBreak/>
        <w:t>Introduction</w:t>
      </w:r>
    </w:p>
    <w:p w14:paraId="2D13DF3B" w14:textId="4C346002" w:rsidR="0083008C" w:rsidRPr="0083008C" w:rsidRDefault="0083008C" w:rsidP="0028614B">
      <w:pPr>
        <w:spacing w:before="240" w:after="240" w:line="240" w:lineRule="auto"/>
        <w:ind w:left="20" w:hanging="1"/>
        <w:jc w:val="both"/>
        <w:rPr>
          <w:rFonts w:eastAsia="Trebuchet MS"/>
        </w:rPr>
      </w:pPr>
      <w:r w:rsidRPr="0083008C">
        <w:rPr>
          <w:rFonts w:eastAsia="Trebuchet MS"/>
        </w:rPr>
        <w:t xml:space="preserve">Our role as internal auditors to </w:t>
      </w:r>
      <w:r w:rsidR="00A32EC2">
        <w:rPr>
          <w:rFonts w:eastAsia="Trebuchet MS"/>
        </w:rPr>
        <w:t>Oxford City Coun</w:t>
      </w:r>
      <w:r w:rsidR="00636BA8">
        <w:rPr>
          <w:rFonts w:eastAsia="Trebuchet MS"/>
        </w:rPr>
        <w:t>cil</w:t>
      </w:r>
      <w:r w:rsidRPr="0083008C">
        <w:rPr>
          <w:rFonts w:eastAsia="Trebuchet MS"/>
        </w:rPr>
        <w:t xml:space="preserve"> is to provide an opinion to the </w:t>
      </w:r>
      <w:r w:rsidR="00CD46DF">
        <w:rPr>
          <w:rFonts w:eastAsia="Trebuchet MS"/>
        </w:rPr>
        <w:t>Council</w:t>
      </w:r>
      <w:r w:rsidRPr="0083008C">
        <w:rPr>
          <w:rFonts w:eastAsia="Trebuchet MS"/>
        </w:rPr>
        <w:t xml:space="preserve">, through the Audit </w:t>
      </w:r>
      <w:r w:rsidR="00CD46DF">
        <w:rPr>
          <w:rFonts w:eastAsia="Trebuchet MS"/>
        </w:rPr>
        <w:t xml:space="preserve">and Governance </w:t>
      </w:r>
      <w:r w:rsidRPr="0083008C">
        <w:rPr>
          <w:rFonts w:eastAsia="Trebuchet MS"/>
        </w:rPr>
        <w:t>Committee (A</w:t>
      </w:r>
      <w:r w:rsidR="00CD46DF">
        <w:rPr>
          <w:rFonts w:eastAsia="Trebuchet MS"/>
        </w:rPr>
        <w:t>&amp;G</w:t>
      </w:r>
      <w:r w:rsidRPr="0083008C">
        <w:rPr>
          <w:rFonts w:eastAsia="Trebuchet MS"/>
        </w:rPr>
        <w:t>), on the adequacy and effectiveness of the internal control system to ensure the achievement of the organisation’s objectives in the areas reviewed. Our approach, as set out in the firm’s Internal Audit Manual, is to help the organisation accomplish its objectives by bringing a systematic, disciplined approach to evaluate and improve the effectiveness of risk management, control and governance processes.</w:t>
      </w:r>
    </w:p>
    <w:p w14:paraId="6E67A68F" w14:textId="77777777" w:rsidR="0083008C" w:rsidRPr="0083008C" w:rsidRDefault="0083008C" w:rsidP="0028614B">
      <w:pPr>
        <w:spacing w:before="240" w:after="240" w:line="240" w:lineRule="auto"/>
        <w:ind w:left="20" w:hanging="1"/>
        <w:jc w:val="both"/>
        <w:rPr>
          <w:rFonts w:eastAsia="Trebuchet MS"/>
        </w:rPr>
      </w:pPr>
      <w:r w:rsidRPr="0083008C">
        <w:rPr>
          <w:rFonts w:eastAsia="Trebuchet MS"/>
        </w:rPr>
        <w:t xml:space="preserve">Our internal audit work for the 12 month period from </w:t>
      </w:r>
      <w:r w:rsidR="00DC5E74">
        <w:rPr>
          <w:rFonts w:eastAsia="Trebuchet MS"/>
        </w:rPr>
        <w:t>1 April 202</w:t>
      </w:r>
      <w:r w:rsidR="00F3569C">
        <w:rPr>
          <w:rFonts w:eastAsia="Trebuchet MS"/>
        </w:rPr>
        <w:t>1</w:t>
      </w:r>
      <w:r w:rsidR="00DC5E74">
        <w:rPr>
          <w:rFonts w:eastAsia="Trebuchet MS"/>
        </w:rPr>
        <w:t xml:space="preserve"> to 31 March 202</w:t>
      </w:r>
      <w:r w:rsidR="00F3569C">
        <w:rPr>
          <w:rFonts w:eastAsia="Trebuchet MS"/>
        </w:rPr>
        <w:t>2</w:t>
      </w:r>
      <w:r w:rsidRPr="0083008C">
        <w:rPr>
          <w:rFonts w:eastAsia="Trebuchet MS"/>
        </w:rPr>
        <w:t xml:space="preserve"> was carried out in accordance with the internal audit plan approved by management and the Audit Committee, adjusted during the year for any emerging risk issues. The plan was based </w:t>
      </w:r>
      <w:r w:rsidRPr="0083008C">
        <w:rPr>
          <w:rFonts w:eastAsia="Trebuchet MS"/>
        </w:rPr>
        <w:lastRenderedPageBreak/>
        <w:t>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14:paraId="196DAAC5" w14:textId="77777777" w:rsidR="0083008C" w:rsidRPr="0083008C" w:rsidRDefault="0083008C" w:rsidP="0028614B">
      <w:pPr>
        <w:spacing w:before="240" w:after="240" w:line="240" w:lineRule="auto"/>
        <w:jc w:val="both"/>
        <w:rPr>
          <w:rFonts w:eastAsia="Trebuchet MS"/>
        </w:rPr>
      </w:pPr>
      <w:r w:rsidRPr="0083008C">
        <w:rPr>
          <w:rFonts w:eastAsia="Trebuchet MS"/>
        </w:rPr>
        <w:t>The annual report from internal audit provides an overall opinion on the adequacy and effectiveness of the organisation’s risk management, control and governance processes, within the scope of work undertaken by our firm as outsourced providers of the internal audit service. It also summarises the activities of internal audit for the period.</w:t>
      </w:r>
    </w:p>
    <w:p w14:paraId="1F3D13EC"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Scope and Approach</w:t>
      </w:r>
    </w:p>
    <w:p w14:paraId="0531FBBC"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Audit Approach</w:t>
      </w:r>
    </w:p>
    <w:p w14:paraId="69931B35" w14:textId="77777777" w:rsidR="0083008C" w:rsidRDefault="0083008C" w:rsidP="0028614B">
      <w:pPr>
        <w:spacing w:before="240" w:after="240" w:line="240" w:lineRule="auto"/>
        <w:jc w:val="both"/>
        <w:rPr>
          <w:rFonts w:eastAsia="Trebuchet MS"/>
        </w:rPr>
      </w:pPr>
      <w:r w:rsidRPr="0083008C">
        <w:rPr>
          <w:rFonts w:eastAsia="Trebuchet MS"/>
        </w:rPr>
        <w:t xml:space="preserve">We have reviewed the control policies and procedures employed by </w:t>
      </w:r>
      <w:r w:rsidR="00636BA8">
        <w:rPr>
          <w:rFonts w:eastAsia="Trebuchet MS"/>
        </w:rPr>
        <w:t>Oxford City Council</w:t>
      </w:r>
      <w:r w:rsidR="0012766C" w:rsidRPr="0083008C">
        <w:rPr>
          <w:rFonts w:eastAsia="Trebuchet MS"/>
        </w:rPr>
        <w:t xml:space="preserve"> </w:t>
      </w:r>
      <w:r w:rsidRPr="0083008C">
        <w:rPr>
          <w:rFonts w:eastAsia="Trebuchet MS"/>
        </w:rPr>
        <w:t>to manage risks in business areas identified b</w:t>
      </w:r>
      <w:r w:rsidR="00DC5E74">
        <w:rPr>
          <w:rFonts w:eastAsia="Trebuchet MS"/>
        </w:rPr>
        <w:t>y management set out in the 2020-21</w:t>
      </w:r>
      <w:r w:rsidRPr="0083008C">
        <w:rPr>
          <w:rFonts w:eastAsia="Trebuchet MS"/>
        </w:rPr>
        <w:t xml:space="preserve"> Internal Audit Annual Plan approved by the Audit Committee. This report is made solely in relation to those business areas and risks reviewed in the year and does not relate to any of the other operations of the organisation. Our approach complies with best professional practice, in particular, Public Sector Internal Audit Standards, the Chartered Institute of Internal Auditors’ Position Statement on Risk Based Internal Auditing.</w:t>
      </w:r>
    </w:p>
    <w:p w14:paraId="4B87BE22" w14:textId="77777777" w:rsidR="003100F1" w:rsidRPr="003100F1" w:rsidRDefault="003100F1" w:rsidP="0028614B">
      <w:pPr>
        <w:spacing w:before="240" w:after="240" w:line="240" w:lineRule="auto"/>
        <w:ind w:left="2" w:hanging="1"/>
        <w:jc w:val="both"/>
        <w:rPr>
          <w:rFonts w:eastAsia="Trebuchet MS"/>
        </w:rPr>
      </w:pPr>
      <w:r w:rsidRPr="003100F1">
        <w:rPr>
          <w:rFonts w:eastAsia="Trebuchet MS"/>
        </w:rPr>
        <w:t xml:space="preserve">We discharge our role, as detailed within the audit planning documents agreed with </w:t>
      </w:r>
      <w:r w:rsidR="00636BA8">
        <w:rPr>
          <w:rFonts w:eastAsia="Trebuchet MS"/>
        </w:rPr>
        <w:t>Oxford City Council</w:t>
      </w:r>
      <w:r w:rsidR="0012766C" w:rsidRPr="003100F1">
        <w:rPr>
          <w:rFonts w:eastAsia="Trebuchet MS"/>
        </w:rPr>
        <w:t xml:space="preserve"> </w:t>
      </w:r>
      <w:r w:rsidRPr="003100F1">
        <w:rPr>
          <w:rFonts w:eastAsia="Trebuchet MS"/>
        </w:rPr>
        <w:t>management for each review, by:</w:t>
      </w:r>
    </w:p>
    <w:p w14:paraId="3195FE30" w14:textId="77777777" w:rsidR="003100F1" w:rsidRPr="003100F1" w:rsidRDefault="003100F1" w:rsidP="00BB521E">
      <w:pPr>
        <w:numPr>
          <w:ilvl w:val="0"/>
          <w:numId w:val="2"/>
        </w:numPr>
        <w:tabs>
          <w:tab w:val="left" w:pos="262"/>
        </w:tabs>
        <w:spacing w:before="240" w:after="240" w:line="240" w:lineRule="auto"/>
        <w:ind w:left="262" w:hanging="262"/>
        <w:jc w:val="both"/>
        <w:rPr>
          <w:rFonts w:eastAsia="Trebuchet MS"/>
        </w:rPr>
      </w:pPr>
      <w:r w:rsidRPr="003100F1">
        <w:rPr>
          <w:rFonts w:eastAsia="Trebuchet MS"/>
        </w:rPr>
        <w:t>Considering the risks that have been identified by management as being associated with the processes under review</w:t>
      </w:r>
    </w:p>
    <w:p w14:paraId="62453720" w14:textId="77777777" w:rsidR="003100F1" w:rsidRPr="003100F1" w:rsidRDefault="003100F1" w:rsidP="00BB521E">
      <w:pPr>
        <w:numPr>
          <w:ilvl w:val="0"/>
          <w:numId w:val="2"/>
        </w:numPr>
        <w:tabs>
          <w:tab w:val="left" w:pos="262"/>
        </w:tabs>
        <w:spacing w:before="240" w:after="240" w:line="240" w:lineRule="auto"/>
        <w:ind w:left="262" w:hanging="262"/>
        <w:jc w:val="both"/>
        <w:rPr>
          <w:rFonts w:eastAsia="Trebuchet MS"/>
        </w:rPr>
      </w:pPr>
      <w:r w:rsidRPr="003100F1">
        <w:rPr>
          <w:rFonts w:eastAsia="Trebuchet MS"/>
        </w:rPr>
        <w:t>Reviewing the written policies and procedures and holding discussions with management to identify process controls</w:t>
      </w:r>
    </w:p>
    <w:p w14:paraId="1460AF9A" w14:textId="77777777" w:rsidR="003100F1" w:rsidRPr="003100F1" w:rsidRDefault="003100F1" w:rsidP="00BB521E">
      <w:pPr>
        <w:numPr>
          <w:ilvl w:val="0"/>
          <w:numId w:val="2"/>
        </w:numPr>
        <w:tabs>
          <w:tab w:val="left" w:pos="262"/>
        </w:tabs>
        <w:spacing w:before="240" w:after="240" w:line="240" w:lineRule="auto"/>
        <w:ind w:left="262" w:hanging="262"/>
        <w:jc w:val="both"/>
        <w:rPr>
          <w:rFonts w:eastAsia="Trebuchet MS"/>
        </w:rPr>
      </w:pPr>
      <w:r w:rsidRPr="003100F1">
        <w:rPr>
          <w:rFonts w:eastAsia="Trebuchet MS"/>
        </w:rPr>
        <w:t>Evaluating the risk management activities and controls established by management to address the risks it is seeking to manage</w:t>
      </w:r>
    </w:p>
    <w:p w14:paraId="5C3D6CC7" w14:textId="77777777" w:rsidR="003100F1" w:rsidRPr="003100F1" w:rsidRDefault="003100F1" w:rsidP="00BB521E">
      <w:pPr>
        <w:numPr>
          <w:ilvl w:val="0"/>
          <w:numId w:val="2"/>
        </w:numPr>
        <w:tabs>
          <w:tab w:val="left" w:pos="262"/>
        </w:tabs>
        <w:spacing w:before="240" w:after="240" w:line="240" w:lineRule="auto"/>
        <w:ind w:left="262" w:hanging="262"/>
        <w:jc w:val="both"/>
        <w:rPr>
          <w:rFonts w:eastAsia="Trebuchet MS"/>
        </w:rPr>
      </w:pPr>
      <w:r w:rsidRPr="003100F1">
        <w:rPr>
          <w:rFonts w:eastAsia="Trebuchet MS"/>
        </w:rPr>
        <w:lastRenderedPageBreak/>
        <w:t>Performing walkthrough tests to determine whether the expected risk management activities and controls are in place</w:t>
      </w:r>
    </w:p>
    <w:p w14:paraId="3B82F339" w14:textId="77777777" w:rsidR="003100F1" w:rsidRPr="003100F1" w:rsidRDefault="003100F1" w:rsidP="00BB521E">
      <w:pPr>
        <w:numPr>
          <w:ilvl w:val="0"/>
          <w:numId w:val="2"/>
        </w:numPr>
        <w:tabs>
          <w:tab w:val="left" w:pos="262"/>
        </w:tabs>
        <w:spacing w:before="240" w:after="240" w:line="240" w:lineRule="auto"/>
        <w:ind w:left="262" w:hanging="262"/>
        <w:jc w:val="both"/>
        <w:rPr>
          <w:rFonts w:eastAsia="Trebuchet MS"/>
        </w:rPr>
      </w:pPr>
      <w:r w:rsidRPr="003100F1">
        <w:rPr>
          <w:rFonts w:eastAsia="Trebuchet MS"/>
        </w:rPr>
        <w:t>Performing compliance tests (where appropriate) to determine that the risk management activities and controls have operated as expected during the period.</w:t>
      </w:r>
    </w:p>
    <w:p w14:paraId="29B99EE3" w14:textId="77777777" w:rsidR="003100F1" w:rsidRDefault="003100F1" w:rsidP="0028614B">
      <w:pPr>
        <w:spacing w:before="240" w:after="240" w:line="240" w:lineRule="auto"/>
        <w:jc w:val="both"/>
        <w:rPr>
          <w:rFonts w:eastAsia="Trebuchet MS"/>
        </w:rPr>
      </w:pPr>
    </w:p>
    <w:p w14:paraId="51112163" w14:textId="77777777" w:rsidR="00531A57" w:rsidRDefault="00531A57" w:rsidP="0028614B">
      <w:pPr>
        <w:spacing w:before="240" w:after="240" w:line="240" w:lineRule="auto"/>
        <w:jc w:val="both"/>
        <w:rPr>
          <w:rFonts w:eastAsia="Trebuchet MS"/>
        </w:rPr>
      </w:pPr>
    </w:p>
    <w:p w14:paraId="193AB247" w14:textId="77777777" w:rsidR="003100F1" w:rsidRPr="003100F1" w:rsidRDefault="003100F1" w:rsidP="0028614B">
      <w:pPr>
        <w:spacing w:before="240" w:after="240" w:line="240" w:lineRule="auto"/>
        <w:jc w:val="both"/>
        <w:rPr>
          <w:rFonts w:eastAsia="Trebuchet MS"/>
        </w:rPr>
      </w:pPr>
      <w:r w:rsidRPr="003100F1">
        <w:rPr>
          <w:rFonts w:eastAsia="Trebuchet MS"/>
        </w:rPr>
        <w:t>The opinion provided on page 3 of this report is based on historical information and the projection of any information or conclusions contained in our opinion to any future periods is subject to the risk that changes may alter its validity.</w:t>
      </w:r>
    </w:p>
    <w:p w14:paraId="7BD60310" w14:textId="77777777" w:rsidR="003D581F" w:rsidRPr="003432B2" w:rsidRDefault="003432B2" w:rsidP="0028614B">
      <w:pPr>
        <w:spacing w:before="240" w:after="240" w:line="240" w:lineRule="auto"/>
        <w:jc w:val="both"/>
        <w:rPr>
          <w:rFonts w:eastAsia="Trebuchet MS"/>
          <w:b/>
          <w:color w:val="ED1A3B" w:themeColor="accent1"/>
        </w:rPr>
      </w:pPr>
      <w:r>
        <w:rPr>
          <w:rFonts w:eastAsia="Trebuchet MS"/>
          <w:b/>
          <w:color w:val="ED1A3B" w:themeColor="accent1"/>
        </w:rPr>
        <w:t>Reporting Mechanisms and P</w:t>
      </w:r>
      <w:r w:rsidR="003D581F" w:rsidRPr="003432B2">
        <w:rPr>
          <w:rFonts w:eastAsia="Trebuchet MS"/>
          <w:b/>
          <w:color w:val="ED1A3B" w:themeColor="accent1"/>
        </w:rPr>
        <w:t>ractices</w:t>
      </w:r>
    </w:p>
    <w:p w14:paraId="5C4082A2" w14:textId="77777777" w:rsidR="0083008C" w:rsidRPr="0083008C" w:rsidRDefault="0083008C" w:rsidP="0028614B">
      <w:pPr>
        <w:spacing w:before="240" w:after="240" w:line="240" w:lineRule="auto"/>
        <w:jc w:val="both"/>
        <w:rPr>
          <w:rFonts w:eastAsia="Trebuchet MS"/>
        </w:rPr>
      </w:pPr>
      <w:r w:rsidRPr="0083008C">
        <w:rPr>
          <w:rFonts w:eastAsia="Trebuchet MS"/>
        </w:rPr>
        <w:t>Our initial draft reports are sent to the key officer responsible for the area under review in order to gather management responses. In every instance there is an opportunity to discuss the draft report in detail. Therefore, any issues or concerns can be discussed with management before finalisation of the reports.</w:t>
      </w:r>
    </w:p>
    <w:p w14:paraId="31E06A94" w14:textId="77777777" w:rsidR="0083008C" w:rsidRPr="0083008C" w:rsidRDefault="0083008C" w:rsidP="0028614B">
      <w:pPr>
        <w:spacing w:before="240" w:after="240" w:line="240" w:lineRule="auto"/>
        <w:jc w:val="both"/>
        <w:rPr>
          <w:rFonts w:eastAsia="Trebuchet MS"/>
        </w:rPr>
      </w:pPr>
      <w:r w:rsidRPr="0083008C">
        <w:rPr>
          <w:rFonts w:eastAsia="Trebuchet MS"/>
        </w:rPr>
        <w:t>Our method of operating with the Audit Committee is to agree reports with management and then present and discuss the matters arising at the Audit Committee meetings.</w:t>
      </w:r>
    </w:p>
    <w:p w14:paraId="09656E8F"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Management actions on our recommendations</w:t>
      </w:r>
    </w:p>
    <w:p w14:paraId="134F1FAC" w14:textId="77777777" w:rsidR="0012766C" w:rsidRDefault="0012766C" w:rsidP="0012766C">
      <w:pPr>
        <w:pStyle w:val="NormalWeb"/>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The </w:t>
      </w:r>
      <w:r w:rsidR="00636BA8">
        <w:rPr>
          <w:rFonts w:ascii="Trebuchet MS" w:eastAsia="Times" w:hAnsi="Trebuchet MS"/>
          <w:kern w:val="24"/>
          <w:sz w:val="20"/>
          <w:szCs w:val="20"/>
        </w:rPr>
        <w:t>Council</w:t>
      </w:r>
      <w:r>
        <w:rPr>
          <w:rFonts w:ascii="Trebuchet MS" w:eastAsia="Times" w:hAnsi="Trebuchet MS"/>
          <w:kern w:val="24"/>
          <w:sz w:val="20"/>
          <w:szCs w:val="20"/>
        </w:rPr>
        <w:t xml:space="preserve"> have a good approach whereby reports go through Executives so there is collective approval. In some instances reports have gone through sub-committees such as Quality and Safety to ensure good buy-in has been achieved.</w:t>
      </w:r>
    </w:p>
    <w:p w14:paraId="5D7EB40B"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Recommendations follow-up</w:t>
      </w:r>
    </w:p>
    <w:p w14:paraId="60CDEA6D" w14:textId="77777777" w:rsidR="003D581F" w:rsidRPr="0083008C" w:rsidRDefault="003D581F" w:rsidP="0028614B">
      <w:pPr>
        <w:spacing w:before="240" w:after="240" w:line="240" w:lineRule="auto"/>
        <w:jc w:val="both"/>
        <w:rPr>
          <w:rFonts w:eastAsia="Trebuchet MS"/>
        </w:rPr>
      </w:pPr>
      <w:r w:rsidRPr="0083008C">
        <w:rPr>
          <w:rFonts w:eastAsia="Trebuchet MS"/>
        </w:rPr>
        <w:lastRenderedPageBreak/>
        <w:t>Implementation of recommendations is a key determinant of our annual opinion. If recommendations are not implemented in a timely manner then weaknesses in control and governance frameworks will remain in place. Furthermore, an unwillingness or inability to implement recommendations reflects poorly on management’s commitment to the maintenance of a robust control environment.</w:t>
      </w:r>
    </w:p>
    <w:p w14:paraId="56A74F08" w14:textId="77777777" w:rsidR="0012766C" w:rsidRDefault="0012766C" w:rsidP="0012766C">
      <w:pPr>
        <w:pStyle w:val="NormalWeb"/>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Good progress has been made on recommendations and those followed up during the year have broadly been engaged with well. There were no overdue recommendations for 2019-20 </w:t>
      </w:r>
      <w:r w:rsidR="00DC5E74">
        <w:rPr>
          <w:rFonts w:ascii="Trebuchet MS" w:eastAsia="Times" w:hAnsi="Trebuchet MS"/>
          <w:kern w:val="24"/>
          <w:sz w:val="20"/>
          <w:szCs w:val="20"/>
        </w:rPr>
        <w:t>as</w:t>
      </w:r>
      <w:r>
        <w:rPr>
          <w:rFonts w:ascii="Trebuchet MS" w:eastAsia="Times" w:hAnsi="Trebuchet MS"/>
          <w:kern w:val="24"/>
          <w:sz w:val="20"/>
          <w:szCs w:val="20"/>
        </w:rPr>
        <w:t xml:space="preserve"> all recommendations </w:t>
      </w:r>
      <w:r w:rsidR="00DC5E74">
        <w:rPr>
          <w:rFonts w:ascii="Trebuchet MS" w:eastAsia="Times" w:hAnsi="Trebuchet MS"/>
          <w:kern w:val="24"/>
          <w:sz w:val="20"/>
          <w:szCs w:val="20"/>
        </w:rPr>
        <w:t>were</w:t>
      </w:r>
      <w:r>
        <w:rPr>
          <w:rFonts w:ascii="Trebuchet MS" w:eastAsia="Times" w:hAnsi="Trebuchet MS"/>
          <w:kern w:val="24"/>
          <w:sz w:val="20"/>
          <w:szCs w:val="20"/>
        </w:rPr>
        <w:t xml:space="preserve"> implemented. All 2020-21 </w:t>
      </w:r>
      <w:r w:rsidR="0055345A">
        <w:rPr>
          <w:rFonts w:ascii="Trebuchet MS" w:eastAsia="Times" w:hAnsi="Trebuchet MS"/>
          <w:kern w:val="24"/>
          <w:sz w:val="20"/>
          <w:szCs w:val="20"/>
        </w:rPr>
        <w:t>recommendations</w:t>
      </w:r>
      <w:r>
        <w:rPr>
          <w:rFonts w:ascii="Trebuchet MS" w:eastAsia="Times" w:hAnsi="Trebuchet MS"/>
          <w:kern w:val="24"/>
          <w:sz w:val="20"/>
          <w:szCs w:val="20"/>
        </w:rPr>
        <w:t xml:space="preserve"> are due to be reviewed as part of the follow</w:t>
      </w:r>
      <w:r w:rsidR="0055345A">
        <w:rPr>
          <w:rFonts w:ascii="Trebuchet MS" w:eastAsia="Times" w:hAnsi="Trebuchet MS"/>
          <w:kern w:val="24"/>
          <w:sz w:val="20"/>
          <w:szCs w:val="20"/>
        </w:rPr>
        <w:t xml:space="preserve"> up process. </w:t>
      </w:r>
      <w:r>
        <w:rPr>
          <w:rFonts w:ascii="Trebuchet MS" w:eastAsia="Times" w:hAnsi="Trebuchet MS"/>
          <w:kern w:val="24"/>
          <w:sz w:val="20"/>
          <w:szCs w:val="20"/>
        </w:rPr>
        <w:t>Completion of recommendations is broadly good with limited concerns at this stage.</w:t>
      </w:r>
    </w:p>
    <w:p w14:paraId="6B8FD446"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Relationship with external audit </w:t>
      </w:r>
    </w:p>
    <w:p w14:paraId="07CF70A1" w14:textId="77777777" w:rsidR="003D581F" w:rsidRPr="0083008C" w:rsidRDefault="003D581F" w:rsidP="0028614B">
      <w:pPr>
        <w:spacing w:before="240" w:after="240" w:line="240" w:lineRule="auto"/>
        <w:ind w:right="20"/>
        <w:jc w:val="both"/>
        <w:rPr>
          <w:rFonts w:eastAsia="Trebuchet MS"/>
        </w:rPr>
      </w:pPr>
      <w:r w:rsidRPr="0083008C">
        <w:rPr>
          <w:rFonts w:eastAsia="Trebuchet MS"/>
        </w:rPr>
        <w:t>All our final reports are available to the external auditors through the Audit Committee papers and are available on request. Our files are also available to external audit should they wish to review working papers to place reliance on the work of internal audit.</w:t>
      </w:r>
    </w:p>
    <w:p w14:paraId="3C2072E2" w14:textId="77777777" w:rsidR="006E7C13" w:rsidRDefault="006E7C13">
      <w:pPr>
        <w:rPr>
          <w:rFonts w:eastAsia="Trebuchet MS"/>
          <w:color w:val="ED1A3B" w:themeColor="accent1"/>
        </w:rPr>
      </w:pPr>
      <w:r>
        <w:rPr>
          <w:rFonts w:eastAsia="Trebuchet MS"/>
          <w:color w:val="ED1A3B" w:themeColor="accent1"/>
        </w:rPr>
        <w:br w:type="page"/>
      </w:r>
    </w:p>
    <w:p w14:paraId="43E409E4" w14:textId="77777777" w:rsidR="006E7C13" w:rsidRDefault="006E7C13" w:rsidP="006E7C13">
      <w:pPr>
        <w:spacing w:before="240" w:after="240" w:line="240" w:lineRule="auto"/>
        <w:ind w:right="3923"/>
        <w:jc w:val="both"/>
        <w:rPr>
          <w:rFonts w:eastAsia="Trebuchet MS"/>
          <w:color w:val="ED1A3B" w:themeColor="accent1"/>
        </w:rPr>
        <w:sectPr w:rsidR="006E7C13" w:rsidSect="0013293B">
          <w:headerReference w:type="default" r:id="rId43"/>
          <w:footerReference w:type="default" r:id="rId44"/>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1E5C35BD" w14:textId="77777777" w:rsidR="00531A57" w:rsidRPr="003432B2" w:rsidRDefault="0028614B" w:rsidP="006E7C13">
      <w:pPr>
        <w:spacing w:before="240" w:after="240" w:line="240" w:lineRule="auto"/>
        <w:ind w:right="3923"/>
        <w:jc w:val="both"/>
        <w:rPr>
          <w:rFonts w:eastAsia="Trebuchet MS"/>
          <w:b/>
          <w:color w:val="ED1A3B" w:themeColor="accent1"/>
        </w:rPr>
      </w:pPr>
      <w:r w:rsidRPr="003432B2">
        <w:rPr>
          <w:rFonts w:eastAsia="Trebuchet MS"/>
          <w:b/>
          <w:color w:val="ED1A3B" w:themeColor="accent1"/>
        </w:rPr>
        <w:lastRenderedPageBreak/>
        <w:t>Rep</w:t>
      </w:r>
      <w:r w:rsidR="00531A57" w:rsidRPr="003432B2">
        <w:rPr>
          <w:rFonts w:eastAsia="Trebuchet MS"/>
          <w:b/>
          <w:color w:val="ED1A3B" w:themeColor="accent1"/>
        </w:rPr>
        <w:t xml:space="preserve">ort by BDO LLP to </w:t>
      </w:r>
      <w:r w:rsidR="00636BA8">
        <w:rPr>
          <w:rFonts w:eastAsia="Trebuchet MS"/>
          <w:b/>
          <w:color w:val="ED1A3B" w:themeColor="accent1"/>
        </w:rPr>
        <w:t>Oxford City Council</w:t>
      </w:r>
    </w:p>
    <w:p w14:paraId="52865931"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As the internal auditors of </w:t>
      </w:r>
      <w:r w:rsidR="00636BA8">
        <w:rPr>
          <w:rFonts w:ascii="Trebuchet MS" w:eastAsia="Trebuchet MS" w:hAnsi="Trebuchet MS" w:cstheme="minorBidi"/>
          <w:sz w:val="20"/>
          <w:szCs w:val="22"/>
          <w:lang w:eastAsia="en-US"/>
        </w:rPr>
        <w:t>Oxford City Council</w:t>
      </w:r>
      <w:r>
        <w:rPr>
          <w:rFonts w:ascii="Trebuchet MS" w:eastAsia="Trebuchet MS" w:hAnsi="Trebuchet MS" w:cstheme="minorBidi"/>
          <w:sz w:val="20"/>
          <w:szCs w:val="22"/>
          <w:lang w:eastAsia="en-US"/>
        </w:rPr>
        <w:t xml:space="preserve"> we are required to provide the Audit Committee, and the Director with an opinion on the adequacy and effectiveness of risk management, governance and internal control processes, as well as arrangements to promote value for money.</w:t>
      </w:r>
    </w:p>
    <w:p w14:paraId="07189C39"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In giving our opinion it should be noted that assurance can never be absolute. The internal audit service provides </w:t>
      </w:r>
      <w:r w:rsidR="00EB4554">
        <w:rPr>
          <w:rFonts w:ascii="Trebuchet MS" w:eastAsia="Trebuchet MS" w:hAnsi="Trebuchet MS" w:cstheme="minorBidi"/>
          <w:sz w:val="20"/>
          <w:szCs w:val="22"/>
          <w:lang w:eastAsia="en-US"/>
        </w:rPr>
        <w:t>Oxford City Council</w:t>
      </w:r>
      <w:r w:rsidR="00DC5E74">
        <w:rPr>
          <w:rFonts w:ascii="Trebuchet MS" w:eastAsia="Trebuchet MS" w:hAnsi="Trebuchet MS" w:cstheme="minorBidi"/>
          <w:sz w:val="20"/>
          <w:szCs w:val="22"/>
          <w:lang w:eastAsia="en-US"/>
        </w:rPr>
        <w:t xml:space="preserve"> with </w:t>
      </w:r>
      <w:r w:rsidR="00DC5E74" w:rsidRPr="009037D6">
        <w:rPr>
          <w:rFonts w:ascii="Trebuchet MS" w:eastAsia="Trebuchet MS" w:hAnsi="Trebuchet MS" w:cstheme="minorBidi"/>
          <w:b/>
          <w:bCs/>
          <w:sz w:val="20"/>
          <w:szCs w:val="22"/>
          <w:lang w:eastAsia="en-US"/>
        </w:rPr>
        <w:t>Moderate</w:t>
      </w:r>
      <w:r>
        <w:rPr>
          <w:rFonts w:ascii="Trebuchet MS" w:eastAsia="Trebuchet MS" w:hAnsi="Trebuchet MS" w:cstheme="minorBidi"/>
          <w:sz w:val="20"/>
          <w:szCs w:val="22"/>
          <w:lang w:eastAsia="en-US"/>
        </w:rPr>
        <w:t xml:space="preserve"> assurance that there are no major weaknesses in the internal control system f</w:t>
      </w:r>
      <w:r w:rsidR="00DC5E74">
        <w:rPr>
          <w:rFonts w:ascii="Trebuchet MS" w:eastAsia="Trebuchet MS" w:hAnsi="Trebuchet MS" w:cstheme="minorBidi"/>
          <w:sz w:val="20"/>
          <w:szCs w:val="22"/>
          <w:lang w:eastAsia="en-US"/>
        </w:rPr>
        <w:t>or the areas reviewed in 202</w:t>
      </w:r>
      <w:r w:rsidR="00C103EF">
        <w:rPr>
          <w:rFonts w:ascii="Trebuchet MS" w:eastAsia="Trebuchet MS" w:hAnsi="Trebuchet MS" w:cstheme="minorBidi"/>
          <w:sz w:val="20"/>
          <w:szCs w:val="22"/>
          <w:lang w:eastAsia="en-US"/>
        </w:rPr>
        <w:t>1</w:t>
      </w:r>
      <w:r w:rsidR="00DC5E74">
        <w:rPr>
          <w:rFonts w:ascii="Trebuchet MS" w:eastAsia="Trebuchet MS" w:hAnsi="Trebuchet MS" w:cstheme="minorBidi"/>
          <w:sz w:val="20"/>
          <w:szCs w:val="22"/>
          <w:lang w:eastAsia="en-US"/>
        </w:rPr>
        <w:t>-2</w:t>
      </w:r>
      <w:r w:rsidR="00C103EF">
        <w:rPr>
          <w:rFonts w:ascii="Trebuchet MS" w:eastAsia="Trebuchet MS" w:hAnsi="Trebuchet MS" w:cstheme="minorBidi"/>
          <w:sz w:val="20"/>
          <w:szCs w:val="22"/>
          <w:lang w:eastAsia="en-US"/>
        </w:rPr>
        <w:t>2</w:t>
      </w:r>
      <w:r>
        <w:rPr>
          <w:rFonts w:ascii="Trebuchet MS" w:eastAsia="Trebuchet MS" w:hAnsi="Trebuchet MS" w:cstheme="minorBidi"/>
          <w:sz w:val="20"/>
          <w:szCs w:val="22"/>
          <w:lang w:eastAsia="en-US"/>
        </w:rPr>
        <w:t>. Therefore, the statement of assurance is not a guarantee that all aspects of the internal control system are adequate and effective. The statement of assurance should confirm that, based on the evidence of the audits conducted, there are no signs of material weaknesses in the framework of control.</w:t>
      </w:r>
    </w:p>
    <w:p w14:paraId="562DEE01"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In assessing the level of assurance to be given, we have taken into account:</w:t>
      </w:r>
    </w:p>
    <w:p w14:paraId="3B107827" w14:textId="77777777" w:rsidR="00FF1B99" w:rsidRPr="00FF1B99"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All internal audits </w:t>
      </w:r>
      <w:r w:rsidR="0055345A">
        <w:rPr>
          <w:rFonts w:ascii="Trebuchet MS" w:eastAsia="Trebuchet MS" w:hAnsi="Trebuchet MS" w:cstheme="minorBidi"/>
          <w:sz w:val="20"/>
          <w:szCs w:val="22"/>
          <w:lang w:eastAsia="en-US"/>
        </w:rPr>
        <w:t>undertaken by BDO LLP during 202</w:t>
      </w:r>
      <w:r w:rsidR="00C103EF">
        <w:rPr>
          <w:rFonts w:ascii="Trebuchet MS" w:eastAsia="Trebuchet MS" w:hAnsi="Trebuchet MS" w:cstheme="minorBidi"/>
          <w:sz w:val="20"/>
          <w:szCs w:val="22"/>
          <w:lang w:eastAsia="en-US"/>
        </w:rPr>
        <w:t>1</w:t>
      </w:r>
      <w:r w:rsidR="0055345A">
        <w:rPr>
          <w:rFonts w:ascii="Trebuchet MS" w:eastAsia="Trebuchet MS" w:hAnsi="Trebuchet MS" w:cstheme="minorBidi"/>
          <w:sz w:val="20"/>
          <w:szCs w:val="22"/>
          <w:lang w:eastAsia="en-US"/>
        </w:rPr>
        <w:t>-2</w:t>
      </w:r>
      <w:r w:rsidR="00C103EF">
        <w:rPr>
          <w:rFonts w:ascii="Trebuchet MS" w:eastAsia="Trebuchet MS" w:hAnsi="Trebuchet MS" w:cstheme="minorBidi"/>
          <w:sz w:val="20"/>
          <w:szCs w:val="22"/>
          <w:lang w:eastAsia="en-US"/>
        </w:rPr>
        <w:t>2</w:t>
      </w:r>
    </w:p>
    <w:p w14:paraId="01DE3734" w14:textId="77777777" w:rsidR="00FF1B99" w:rsidRPr="00FF1B99"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Any follow-up action taken in respect of audits from previous periods for these audit areas</w:t>
      </w:r>
    </w:p>
    <w:p w14:paraId="44F880DC" w14:textId="77777777" w:rsidR="00FF1B99" w:rsidRPr="00FF1B99"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lastRenderedPageBreak/>
        <w:t>Whether any significant recommendations have not been accepted by management and the consequent risks</w:t>
      </w:r>
    </w:p>
    <w:p w14:paraId="0C744FE5" w14:textId="77777777" w:rsidR="00FF1B99" w:rsidRPr="00FF1B99"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The effects of any significant changes in the organisation’s objectives or systems</w:t>
      </w:r>
    </w:p>
    <w:p w14:paraId="6529B1BF" w14:textId="77777777" w:rsidR="0084087C"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84087C">
        <w:rPr>
          <w:rFonts w:ascii="Trebuchet MS" w:eastAsia="Trebuchet MS" w:hAnsi="Trebuchet MS" w:cstheme="minorBidi"/>
          <w:sz w:val="20"/>
          <w:szCs w:val="22"/>
          <w:lang w:eastAsia="en-US"/>
        </w:rPr>
        <w:t xml:space="preserve">Matters arising from previous internal audit reports to </w:t>
      </w:r>
      <w:r w:rsidR="00636BA8">
        <w:rPr>
          <w:rFonts w:ascii="Trebuchet MS" w:eastAsia="Trebuchet MS" w:hAnsi="Trebuchet MS" w:cstheme="minorBidi"/>
          <w:sz w:val="20"/>
          <w:szCs w:val="22"/>
          <w:lang w:eastAsia="en-US"/>
        </w:rPr>
        <w:t>Oxford City Council</w:t>
      </w:r>
    </w:p>
    <w:p w14:paraId="0B94D703" w14:textId="77777777" w:rsidR="00FF1B99" w:rsidRPr="0084087C" w:rsidRDefault="00FF1B99" w:rsidP="00BB521E">
      <w:pPr>
        <w:pStyle w:val="NormalWeb"/>
        <w:numPr>
          <w:ilvl w:val="0"/>
          <w:numId w:val="3"/>
        </w:numPr>
        <w:spacing w:before="240" w:beforeAutospacing="0" w:after="240" w:afterAutospacing="0"/>
        <w:ind w:right="4206"/>
        <w:jc w:val="both"/>
        <w:rPr>
          <w:rFonts w:ascii="Trebuchet MS" w:eastAsia="Trebuchet MS" w:hAnsi="Trebuchet MS" w:cstheme="minorBidi"/>
          <w:sz w:val="20"/>
          <w:szCs w:val="22"/>
          <w:lang w:eastAsia="en-US"/>
        </w:rPr>
      </w:pPr>
      <w:r w:rsidRPr="0084087C">
        <w:rPr>
          <w:rFonts w:ascii="Trebuchet MS" w:eastAsia="Trebuchet MS" w:hAnsi="Trebuchet MS" w:cstheme="minorBidi"/>
          <w:sz w:val="20"/>
          <w:szCs w:val="22"/>
          <w:lang w:eastAsia="en-US"/>
        </w:rPr>
        <w:t>Any limitations which may have been placed on th</w:t>
      </w:r>
      <w:r w:rsidR="00462E81" w:rsidRPr="0084087C">
        <w:rPr>
          <w:rFonts w:ascii="Trebuchet MS" w:eastAsia="Trebuchet MS" w:hAnsi="Trebuchet MS" w:cstheme="minorBidi"/>
          <w:sz w:val="20"/>
          <w:szCs w:val="22"/>
          <w:lang w:eastAsia="en-US"/>
        </w:rPr>
        <w:t>e scope of internal audit –</w:t>
      </w:r>
      <w:r w:rsidRPr="0084087C">
        <w:rPr>
          <w:rFonts w:ascii="Trebuchet MS" w:eastAsia="Trebuchet MS" w:hAnsi="Trebuchet MS" w:cstheme="minorBidi"/>
          <w:sz w:val="20"/>
          <w:szCs w:val="22"/>
          <w:lang w:eastAsia="en-US"/>
        </w:rPr>
        <w:t xml:space="preserve"> </w:t>
      </w:r>
      <w:r w:rsidR="00462E81" w:rsidRPr="0084087C">
        <w:rPr>
          <w:rFonts w:ascii="Trebuchet MS" w:eastAsia="Trebuchet MS" w:hAnsi="Trebuchet MS" w:cstheme="minorBidi"/>
          <w:sz w:val="20"/>
          <w:szCs w:val="22"/>
          <w:lang w:eastAsia="en-US"/>
        </w:rPr>
        <w:t xml:space="preserve">no </w:t>
      </w:r>
      <w:r w:rsidRPr="0084087C">
        <w:rPr>
          <w:rFonts w:ascii="Trebuchet MS" w:eastAsia="Trebuchet MS" w:hAnsi="Trebuchet MS" w:cstheme="minorBidi"/>
          <w:sz w:val="20"/>
          <w:szCs w:val="22"/>
          <w:lang w:eastAsia="en-US"/>
        </w:rPr>
        <w:t>restrictions were placed on our work</w:t>
      </w:r>
      <w:r w:rsidR="003D55F4">
        <w:rPr>
          <w:rFonts w:ascii="Trebuchet MS" w:eastAsia="Trebuchet MS" w:hAnsi="Trebuchet MS" w:cstheme="minorBidi"/>
          <w:sz w:val="20"/>
          <w:szCs w:val="22"/>
          <w:lang w:eastAsia="en-US"/>
        </w:rPr>
        <w:t>.</w:t>
      </w:r>
    </w:p>
    <w:p w14:paraId="680953C5" w14:textId="77777777" w:rsidR="00FF1B99" w:rsidRDefault="00FF1B99" w:rsidP="0028614B">
      <w:pPr>
        <w:pStyle w:val="NormalWeb"/>
        <w:spacing w:before="240" w:beforeAutospacing="0" w:after="240" w:afterAutospacing="0"/>
        <w:jc w:val="both"/>
        <w:rPr>
          <w:rFonts w:ascii="Trebuchet MS" w:eastAsia="Trebuchet MS" w:hAnsi="Trebuchet MS" w:cstheme="minorBidi"/>
          <w:sz w:val="20"/>
          <w:szCs w:val="22"/>
          <w:lang w:eastAsia="en-US"/>
        </w:rPr>
      </w:pPr>
    </w:p>
    <w:p w14:paraId="48DFA9EC" w14:textId="77777777" w:rsidR="00FF1B99" w:rsidRPr="0083008C" w:rsidRDefault="00FF1B99" w:rsidP="0028614B">
      <w:pPr>
        <w:pStyle w:val="NormalWeb"/>
        <w:spacing w:before="120" w:beforeAutospacing="0" w:after="120" w:afterAutospacing="0"/>
        <w:jc w:val="both"/>
        <w:rPr>
          <w:rFonts w:ascii="Trebuchet MS" w:eastAsia="Trebuchet MS" w:hAnsi="Trebuchet MS" w:cstheme="minorBidi"/>
          <w:sz w:val="20"/>
          <w:szCs w:val="22"/>
          <w:lang w:eastAsia="en-US"/>
        </w:rPr>
      </w:pPr>
    </w:p>
    <w:p w14:paraId="47869827" w14:textId="77777777" w:rsidR="00531A57" w:rsidRPr="00FF1B99" w:rsidRDefault="00EB7549" w:rsidP="00FF1B99">
      <w:pPr>
        <w:rPr>
          <w:rFonts w:eastAsia="Trebuchet MS"/>
        </w:rPr>
      </w:pPr>
      <w:r w:rsidRPr="00FF1B99">
        <w:rPr>
          <w:rFonts w:eastAsia="Trebuchet MS"/>
        </w:rPr>
        <w:br w:type="page"/>
      </w:r>
    </w:p>
    <w:p w14:paraId="1187ECB5" w14:textId="77777777" w:rsidR="00531A57" w:rsidRPr="00FF1B99" w:rsidRDefault="00531A57" w:rsidP="00FF1B99">
      <w:pPr>
        <w:rPr>
          <w:rFonts w:eastAsia="Trebuchet MS"/>
        </w:rPr>
        <w:sectPr w:rsidR="00531A57" w:rsidRPr="00FF1B99" w:rsidSect="0013293B">
          <w:headerReference w:type="default" r:id="rId45"/>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26909BBF" w14:textId="77777777" w:rsidR="00EB7549" w:rsidRDefault="00531A57">
      <w:r w:rsidRPr="007C3BC4">
        <w:rPr>
          <w:noProof/>
          <w:lang w:eastAsia="en-GB"/>
        </w:rPr>
        <w:lastRenderedPageBreak/>
        <mc:AlternateContent>
          <mc:Choice Requires="wps">
            <w:drawing>
              <wp:anchor distT="0" distB="0" distL="114300" distR="114300" simplePos="0" relativeHeight="251766272" behindDoc="0" locked="0" layoutInCell="1" allowOverlap="1" wp14:anchorId="64EEAD41" wp14:editId="3379709A">
                <wp:simplePos x="0" y="0"/>
                <wp:positionH relativeFrom="margin">
                  <wp:posOffset>0</wp:posOffset>
                </wp:positionH>
                <wp:positionV relativeFrom="paragraph">
                  <wp:posOffset>0</wp:posOffset>
                </wp:positionV>
                <wp:extent cx="6489065" cy="567055"/>
                <wp:effectExtent l="0" t="0" r="0" b="0"/>
                <wp:wrapNone/>
                <wp:docPr id="38"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01CC303D" w14:textId="77777777" w:rsidR="00B325DD" w:rsidRPr="00FA7A1A" w:rsidRDefault="00B325DD"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1163544D" w14:textId="77777777" w:rsidR="00B325DD" w:rsidRPr="00FA7A1A" w:rsidRDefault="00B325DD" w:rsidP="00531A57">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E88ED" id="_x0000_s1047" type="#_x0000_t202" style="position:absolute;margin-left:0;margin-top:0;width:510.95pt;height:44.6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" filled="f" stroked="f">
                <v:path arrowok="t"/>
                <v:textbox inset="0">
                  <w:txbxContent>
                    <w:p w:rsidR="00B325DD" w:rsidRPr="00FA7A1A" w:rsidRDefault="00B325DD"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B325DD" w:rsidRPr="00FA7A1A" w:rsidRDefault="00B325DD" w:rsidP="00531A57">
                      <w:pPr>
                        <w:pStyle w:val="NormalWeb"/>
                        <w:spacing w:before="0" w:beforeAutospacing="0" w:after="0" w:afterAutospacing="0" w:line="252" w:lineRule="auto"/>
                        <w:rPr>
                          <w:color w:val="FFC000"/>
                        </w:rPr>
                      </w:pPr>
                    </w:p>
                  </w:txbxContent>
                </v:textbox>
                <w10:wrap anchorx="margin"/>
              </v:shape>
            </w:pict>
          </mc:Fallback>
        </mc:AlternateContent>
      </w:r>
      <w:r w:rsidRPr="007C3BC4">
        <w:rPr>
          <w:noProof/>
          <w:lang w:eastAsia="en-GB"/>
        </w:rPr>
        <mc:AlternateContent>
          <mc:Choice Requires="wps">
            <w:drawing>
              <wp:anchor distT="0" distB="0" distL="114300" distR="114300" simplePos="0" relativeHeight="251725312" behindDoc="0" locked="0" layoutInCell="1" allowOverlap="1" wp14:anchorId="54E1A38E" wp14:editId="6F4C4FBB">
                <wp:simplePos x="0" y="0"/>
                <wp:positionH relativeFrom="margin">
                  <wp:align>left</wp:align>
                </wp:positionH>
                <wp:positionV relativeFrom="paragraph">
                  <wp:posOffset>635</wp:posOffset>
                </wp:positionV>
                <wp:extent cx="6489065" cy="567055"/>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36C42161" w14:textId="77777777" w:rsidR="00B325DD" w:rsidRPr="00FA7A1A" w:rsidRDefault="00B325DD"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1D41645A" w14:textId="77777777" w:rsidR="00B325DD" w:rsidRPr="00FA7A1A" w:rsidRDefault="00B325DD" w:rsidP="00FA7A1A">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704CC" id="_x0000_s1048" type="#_x0000_t202" style="position:absolute;margin-left:0;margin-top:.05pt;width:510.95pt;height:44.6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" filled="f" stroked="f">
                <v:path arrowok="t"/>
                <v:textbox inset="0">
                  <w:txbxContent>
                    <w:p w:rsidR="00B325DD" w:rsidRPr="00FA7A1A" w:rsidRDefault="00B325DD"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B325DD" w:rsidRPr="00FA7A1A" w:rsidRDefault="00B325DD" w:rsidP="00FA7A1A">
                      <w:pPr>
                        <w:pStyle w:val="NormalWeb"/>
                        <w:spacing w:before="0" w:beforeAutospacing="0" w:after="0" w:afterAutospacing="0" w:line="252" w:lineRule="auto"/>
                        <w:rPr>
                          <w:color w:val="FFC000"/>
                        </w:rPr>
                      </w:pPr>
                    </w:p>
                  </w:txbxContent>
                </v:textbox>
                <w10:wrap anchorx="margin"/>
              </v:shape>
            </w:pict>
          </mc:Fallback>
        </mc:AlternateContent>
      </w:r>
    </w:p>
    <w:p w14:paraId="14B3A683" w14:textId="77777777" w:rsidR="00FA7A1A" w:rsidRDefault="00FA7A1A" w:rsidP="00FA7A1A"/>
    <w:p w14:paraId="4B07A4F0" w14:textId="77777777" w:rsidR="00295DB5" w:rsidRDefault="00295DB5" w:rsidP="00FA7A1A"/>
    <w:tbl>
      <w:tblPr>
        <w:tblStyle w:val="ListTable3-Accent3"/>
        <w:tblW w:w="9918" w:type="dxa"/>
        <w:tblLook w:val="04A0" w:firstRow="1" w:lastRow="0" w:firstColumn="1" w:lastColumn="0" w:noHBand="0" w:noVBand="1"/>
      </w:tblPr>
      <w:tblGrid>
        <w:gridCol w:w="3681"/>
        <w:gridCol w:w="4678"/>
        <w:gridCol w:w="1559"/>
      </w:tblGrid>
      <w:tr w:rsidR="00314BE4" w:rsidRPr="00FA7A1A" w14:paraId="1C870E8C" w14:textId="77777777" w:rsidTr="00E810E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7F4F719C" w14:textId="77777777" w:rsidR="00314BE4" w:rsidRPr="00314BE4" w:rsidRDefault="00314BE4" w:rsidP="00314BE4">
            <w:pPr>
              <w:spacing w:before="39"/>
              <w:ind w:right="-80" w:firstLine="144"/>
              <w:jc w:val="center"/>
              <w:rPr>
                <w:rFonts w:ascii="Times New Roman" w:hAnsi="Times New Roman" w:cs="Times New Roman"/>
                <w:color w:val="010302"/>
              </w:rPr>
            </w:pPr>
            <w:r w:rsidRPr="00314BE4">
              <w:rPr>
                <w:rFonts w:cs="Trebuchet MS"/>
                <w:iCs/>
                <w:color w:val="FFFFFF"/>
                <w:szCs w:val="20"/>
              </w:rPr>
              <w:t>Quality Assurance</w:t>
            </w:r>
          </w:p>
        </w:tc>
        <w:tc>
          <w:tcPr>
            <w:tcW w:w="4678" w:type="dxa"/>
            <w:vAlign w:val="center"/>
          </w:tcPr>
          <w:p w14:paraId="25C6797D" w14:textId="77777777" w:rsidR="00314BE4" w:rsidRPr="00314BE4" w:rsidRDefault="00314BE4" w:rsidP="00314BE4">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FFFFFF"/>
                <w:szCs w:val="20"/>
              </w:rPr>
              <w:t>KPI</w:t>
            </w:r>
          </w:p>
        </w:tc>
        <w:tc>
          <w:tcPr>
            <w:tcW w:w="1559" w:type="dxa"/>
            <w:vAlign w:val="center"/>
          </w:tcPr>
          <w:p w14:paraId="4A2F8827" w14:textId="77777777" w:rsidR="00314BE4" w:rsidRPr="00314BE4" w:rsidRDefault="00314BE4" w:rsidP="00ED18C0">
            <w:pPr>
              <w:spacing w:before="39"/>
              <w:ind w:right="-101" w:hanging="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sidRPr="00314BE4">
              <w:rPr>
                <w:rFonts w:cs="Trebuchet MS"/>
                <w:iCs/>
                <w:color w:val="FFFFFF"/>
                <w:szCs w:val="20"/>
              </w:rPr>
              <w:t>RAG Rating</w:t>
            </w:r>
          </w:p>
        </w:tc>
      </w:tr>
      <w:tr w:rsidR="00E810EF" w14:paraId="45C96932" w14:textId="77777777" w:rsidTr="00E810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0445C430" w14:textId="77777777" w:rsidR="00E810EF" w:rsidRPr="00EA33C3" w:rsidRDefault="00E810EF" w:rsidP="00E810EF">
            <w:pPr>
              <w:rPr>
                <w:b w:val="0"/>
                <w:bCs w:val="0"/>
                <w:szCs w:val="20"/>
                <w:lang w:val="en-NZ"/>
              </w:rPr>
            </w:pPr>
            <w:r>
              <w:rPr>
                <w:b w:val="0"/>
                <w:bCs w:val="0"/>
                <w:szCs w:val="20"/>
                <w:lang w:val="en-NZ"/>
              </w:rPr>
              <w:t>Quality of work</w:t>
            </w:r>
          </w:p>
        </w:tc>
        <w:tc>
          <w:tcPr>
            <w:tcW w:w="4678" w:type="dxa"/>
            <w:shd w:val="clear" w:color="auto" w:fill="EEE8E5" w:themeFill="background2"/>
          </w:tcPr>
          <w:p w14:paraId="0384292D" w14:textId="77777777" w:rsidR="002D330A" w:rsidRPr="00AC4A73" w:rsidRDefault="00E810EF" w:rsidP="002D330A">
            <w:pPr>
              <w:pStyle w:val="NoSpacing"/>
              <w:cnfStyle w:val="000000100000" w:firstRow="0" w:lastRow="0" w:firstColumn="0" w:lastColumn="0" w:oddVBand="0" w:evenVBand="0" w:oddHBand="1" w:evenHBand="0" w:firstRowFirstColumn="0" w:firstRowLastColumn="0" w:lastRowFirstColumn="0" w:lastRowLastColumn="0"/>
              <w:rPr>
                <w:bCs/>
              </w:rPr>
            </w:pPr>
            <w:r>
              <w:rPr>
                <w:bCs/>
                <w:szCs w:val="20"/>
              </w:rPr>
              <w:t xml:space="preserve">Feedback on particular reviews around </w:t>
            </w:r>
            <w:r w:rsidR="000E5D33">
              <w:rPr>
                <w:bCs/>
                <w:szCs w:val="20"/>
              </w:rPr>
              <w:t>Data Analytics</w:t>
            </w:r>
            <w:r>
              <w:rPr>
                <w:bCs/>
                <w:szCs w:val="20"/>
              </w:rPr>
              <w:t xml:space="preserve">, </w:t>
            </w:r>
            <w:r w:rsidR="000E5D33">
              <w:rPr>
                <w:bCs/>
                <w:szCs w:val="20"/>
              </w:rPr>
              <w:t>Private Rented Sector</w:t>
            </w:r>
            <w:r w:rsidR="006771EC">
              <w:rPr>
                <w:bCs/>
                <w:szCs w:val="20"/>
              </w:rPr>
              <w:t>,</w:t>
            </w:r>
            <w:r w:rsidR="000E5D33">
              <w:rPr>
                <w:bCs/>
                <w:szCs w:val="20"/>
              </w:rPr>
              <w:t xml:space="preserve"> Insurance and Environment</w:t>
            </w:r>
            <w:r w:rsidR="006771EC">
              <w:rPr>
                <w:bCs/>
                <w:szCs w:val="20"/>
              </w:rPr>
              <w:t xml:space="preserve"> </w:t>
            </w:r>
            <w:r>
              <w:rPr>
                <w:bCs/>
                <w:szCs w:val="20"/>
              </w:rPr>
              <w:t>have been positive in discussions with Executives</w:t>
            </w:r>
            <w:r w:rsidR="00AF4877">
              <w:rPr>
                <w:bCs/>
                <w:szCs w:val="20"/>
              </w:rPr>
              <w:t xml:space="preserve"> and auditees</w:t>
            </w:r>
            <w:r>
              <w:rPr>
                <w:bCs/>
                <w:szCs w:val="20"/>
              </w:rPr>
              <w:t xml:space="preserve">. </w:t>
            </w:r>
            <w:r w:rsidR="002C3039">
              <w:rPr>
                <w:bCs/>
                <w:szCs w:val="20"/>
              </w:rPr>
              <w:t>As the Council is recovering from the Pandemic, we will look to start undertaking work on site for the 2022-23 plan where required.</w:t>
            </w:r>
            <w:r w:rsidR="002D330A">
              <w:rPr>
                <w:bCs/>
                <w:szCs w:val="20"/>
              </w:rPr>
              <w:t xml:space="preserve"> </w:t>
            </w:r>
            <w:r w:rsidR="002D330A" w:rsidRPr="00AC4A73">
              <w:rPr>
                <w:bCs/>
              </w:rPr>
              <w:t>In June 2021 an External Quality Assessment by the Institute of Internal Auditors reported that BDO LLP’s Public Sector Internal Audit Team ‘generally conforms’ with the International Professional Practices Framework (IPPF) and the Public Sector Internal Audit Standards (PSIAS).</w:t>
            </w:r>
          </w:p>
          <w:p w14:paraId="002C5E9F" w14:textId="77777777" w:rsidR="002D330A" w:rsidRPr="00AC4A73" w:rsidRDefault="002D330A" w:rsidP="002D330A">
            <w:pPr>
              <w:pStyle w:val="NoSpacing"/>
              <w:cnfStyle w:val="000000100000" w:firstRow="0" w:lastRow="0" w:firstColumn="0" w:lastColumn="0" w:oddVBand="0" w:evenVBand="0" w:oddHBand="1" w:evenHBand="0" w:firstRowFirstColumn="0" w:firstRowLastColumn="0" w:lastRowFirstColumn="0" w:lastRowLastColumn="0"/>
              <w:rPr>
                <w:bCs/>
              </w:rPr>
            </w:pPr>
          </w:p>
          <w:p w14:paraId="4136A0E0" w14:textId="77777777" w:rsidR="00E810EF" w:rsidRPr="00EA33C3" w:rsidRDefault="002D330A" w:rsidP="002D330A">
            <w:pPr>
              <w:cnfStyle w:val="000000100000" w:firstRow="0" w:lastRow="0" w:firstColumn="0" w:lastColumn="0" w:oddVBand="0" w:evenVBand="0" w:oddHBand="1" w:evenHBand="0" w:firstRowFirstColumn="0" w:firstRowLastColumn="0" w:lastRowFirstColumn="0" w:lastRowLastColumn="0"/>
              <w:rPr>
                <w:bCs/>
                <w:szCs w:val="20"/>
              </w:rPr>
            </w:pPr>
            <w:r w:rsidRPr="00AC4A73">
              <w:rPr>
                <w:bCs/>
              </w:rPr>
              <w:t xml:space="preserve">This is the highest of the three ratings categories.   </w:t>
            </w:r>
          </w:p>
        </w:tc>
        <w:tc>
          <w:tcPr>
            <w:tcW w:w="1559" w:type="dxa"/>
            <w:shd w:val="clear" w:color="auto" w:fill="EEE8E5" w:themeFill="background2"/>
          </w:tcPr>
          <w:p w14:paraId="67C6842C" w14:textId="77777777" w:rsidR="00E810EF" w:rsidRPr="00A060B8" w:rsidRDefault="00B72817" w:rsidP="00E810EF">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867648" behindDoc="0" locked="0" layoutInCell="1" allowOverlap="1" wp14:anchorId="5D9BAE45" wp14:editId="3879784A">
                      <wp:simplePos x="0" y="0"/>
                      <wp:positionH relativeFrom="column">
                        <wp:posOffset>222885</wp:posOffset>
                      </wp:positionH>
                      <wp:positionV relativeFrom="paragraph">
                        <wp:posOffset>151130</wp:posOffset>
                      </wp:positionV>
                      <wp:extent cx="304800" cy="257147"/>
                      <wp:effectExtent l="0" t="0" r="19050" b="10160"/>
                      <wp:wrapNone/>
                      <wp:docPr id="92" name="Oval 11"/>
                      <wp:cNvGraphicFramePr/>
                      <a:graphic xmlns:a="http://schemas.openxmlformats.org/drawingml/2006/main">
                        <a:graphicData uri="http://schemas.microsoft.com/office/word/2010/wordprocessingShape">
                          <wps:wsp>
                            <wps:cNvSpPr/>
                            <wps:spPr>
                              <a:xfrm>
                                <a:off x="0" y="0"/>
                                <a:ext cx="304800" cy="257147"/>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15459" w14:textId="77777777" w:rsidR="00B72817" w:rsidRDefault="00B72817" w:rsidP="00B72817">
                                  <w:pPr>
                                    <w:pStyle w:val="NormalWeb"/>
                                    <w:spacing w:before="0" w:beforeAutospacing="0" w:after="0" w:afterAutospacing="0"/>
                                    <w:jc w:val="center"/>
                                  </w:pPr>
                                </w:p>
                                <w:p w14:paraId="57FD97B2" w14:textId="77777777" w:rsidR="00B72817" w:rsidRDefault="00B72817" w:rsidP="00B72817"/>
                                <w:p w14:paraId="36B17ECD" w14:textId="77777777" w:rsidR="00B72817" w:rsidRDefault="00B72817" w:rsidP="00B72817">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6B5A16" id="Oval 11" o:spid="_x0000_s1049" style="position:absolute;margin-left:17.55pt;margin-top:11.9pt;width:24pt;height:20.2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" fillcolor="#92d050" strokecolor="#92d050" strokeweight="2pt">
                      <v:fill opacity="32896f"/>
                      <v:textbox inset="0,1mm,0,1mm">
                        <w:txbxContent>
                          <w:p w:rsidR="00B72817" w:rsidRDefault="00B72817" w:rsidP="00B72817">
                            <w:pPr>
                              <w:pStyle w:val="NormalWeb"/>
                              <w:spacing w:before="0" w:beforeAutospacing="0" w:after="0" w:afterAutospacing="0"/>
                              <w:jc w:val="center"/>
                            </w:pPr>
                          </w:p>
                          <w:p w:rsidR="00B72817" w:rsidRDefault="00B72817" w:rsidP="00B72817"/>
                          <w:p w:rsidR="00B72817" w:rsidRDefault="00B72817" w:rsidP="00B72817">
                            <w:pPr>
                              <w:pStyle w:val="NormalWeb"/>
                              <w:spacing w:before="0" w:beforeAutospacing="0" w:after="0" w:afterAutospacing="0"/>
                              <w:jc w:val="center"/>
                            </w:pPr>
                          </w:p>
                        </w:txbxContent>
                      </v:textbox>
                    </v:oval>
                  </w:pict>
                </mc:Fallback>
              </mc:AlternateContent>
            </w:r>
          </w:p>
        </w:tc>
      </w:tr>
      <w:tr w:rsidR="00E810EF" w14:paraId="37DE3091" w14:textId="77777777" w:rsidTr="00E810EF">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5AD57B81" w14:textId="77777777" w:rsidR="00E810EF" w:rsidRPr="00EA33C3" w:rsidRDefault="00E810EF" w:rsidP="00E810EF">
            <w:pPr>
              <w:rPr>
                <w:b w:val="0"/>
                <w:bCs w:val="0"/>
                <w:szCs w:val="20"/>
                <w:lang w:val="en-NZ"/>
              </w:rPr>
            </w:pPr>
            <w:r>
              <w:rPr>
                <w:b w:val="0"/>
                <w:bCs w:val="0"/>
                <w:szCs w:val="20"/>
                <w:lang w:val="en-NZ"/>
              </w:rPr>
              <w:t>Responsiveness of the service</w:t>
            </w:r>
          </w:p>
        </w:tc>
        <w:tc>
          <w:tcPr>
            <w:tcW w:w="4678" w:type="dxa"/>
            <w:shd w:val="clear" w:color="auto" w:fill="EEE8E5" w:themeFill="background2"/>
          </w:tcPr>
          <w:p w14:paraId="4AEFE39F" w14:textId="77777777" w:rsidR="00E810EF" w:rsidRPr="00EA33C3" w:rsidRDefault="008A7F83" w:rsidP="006125F1">
            <w:pPr>
              <w:cnfStyle w:val="000000000000" w:firstRow="0" w:lastRow="0" w:firstColumn="0" w:lastColumn="0" w:oddVBand="0" w:evenVBand="0" w:oddHBand="0" w:evenHBand="0" w:firstRowFirstColumn="0" w:firstRowLastColumn="0" w:lastRowFirstColumn="0" w:lastRowLastColumn="0"/>
              <w:rPr>
                <w:bCs/>
                <w:szCs w:val="20"/>
              </w:rPr>
            </w:pPr>
            <w:r>
              <w:rPr>
                <w:bCs/>
                <w:szCs w:val="20"/>
              </w:rPr>
              <w:t>We have responded to deadlines and targets well. We have continued to be flexible and have reviewed the Audit Plan mid-way through the year to accommodate for any changes required</w:t>
            </w:r>
          </w:p>
        </w:tc>
        <w:tc>
          <w:tcPr>
            <w:tcW w:w="1559" w:type="dxa"/>
            <w:shd w:val="clear" w:color="auto" w:fill="EEE8E5" w:themeFill="background2"/>
          </w:tcPr>
          <w:p w14:paraId="6FFC29D8" w14:textId="77777777" w:rsidR="00E810EF" w:rsidRPr="00A060B8" w:rsidRDefault="003D55F4" w:rsidP="00E810EF">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854336" behindDoc="0" locked="0" layoutInCell="1" allowOverlap="1" wp14:anchorId="270885F4" wp14:editId="0D0797AB">
                      <wp:simplePos x="0" y="0"/>
                      <wp:positionH relativeFrom="column">
                        <wp:posOffset>222885</wp:posOffset>
                      </wp:positionH>
                      <wp:positionV relativeFrom="paragraph">
                        <wp:posOffset>118110</wp:posOffset>
                      </wp:positionV>
                      <wp:extent cx="304800" cy="257147"/>
                      <wp:effectExtent l="0" t="0" r="19050" b="10160"/>
                      <wp:wrapNone/>
                      <wp:docPr id="21" name="Oval 11"/>
                      <wp:cNvGraphicFramePr/>
                      <a:graphic xmlns:a="http://schemas.openxmlformats.org/drawingml/2006/main">
                        <a:graphicData uri="http://schemas.microsoft.com/office/word/2010/wordprocessingShape">
                          <wps:wsp>
                            <wps:cNvSpPr/>
                            <wps:spPr>
                              <a:xfrm>
                                <a:off x="0" y="0"/>
                                <a:ext cx="304800" cy="257147"/>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11368" w14:textId="77777777" w:rsidR="003D55F4" w:rsidRDefault="003D55F4" w:rsidP="003D55F4">
                                  <w:pPr>
                                    <w:pStyle w:val="NormalWeb"/>
                                    <w:spacing w:before="0" w:beforeAutospacing="0" w:after="0" w:afterAutospacing="0"/>
                                    <w:jc w:val="center"/>
                                  </w:pPr>
                                </w:p>
                                <w:p w14:paraId="6EB26A66" w14:textId="77777777" w:rsidR="003D55F4" w:rsidRDefault="003D55F4" w:rsidP="003D55F4"/>
                                <w:p w14:paraId="4DA8C15E" w14:textId="77777777" w:rsidR="003D55F4" w:rsidRDefault="003D55F4" w:rsidP="003D55F4">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CEB6F7" id="_x0000_s1050" style="position:absolute;margin-left:17.55pt;margin-top:9.3pt;width:24pt;height:20.2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" fillcolor="#92d050" strokecolor="#92d050" strokeweight="2pt">
                      <v:fill opacity="32896f"/>
                      <v:textbox inset="0,1mm,0,1mm">
                        <w:txbxContent>
                          <w:p w:rsidR="003D55F4" w:rsidRDefault="003D55F4" w:rsidP="003D55F4">
                            <w:pPr>
                              <w:pStyle w:val="NormalWeb"/>
                              <w:spacing w:before="0" w:beforeAutospacing="0" w:after="0" w:afterAutospacing="0"/>
                              <w:jc w:val="center"/>
                            </w:pPr>
                          </w:p>
                          <w:p w:rsidR="003D55F4" w:rsidRDefault="003D55F4" w:rsidP="003D55F4"/>
                          <w:p w:rsidR="003D55F4" w:rsidRDefault="003D55F4" w:rsidP="003D55F4">
                            <w:pPr>
                              <w:pStyle w:val="NormalWeb"/>
                              <w:spacing w:before="0" w:beforeAutospacing="0" w:after="0" w:afterAutospacing="0"/>
                              <w:jc w:val="center"/>
                            </w:pPr>
                          </w:p>
                        </w:txbxContent>
                      </v:textbox>
                    </v:oval>
                  </w:pict>
                </mc:Fallback>
              </mc:AlternateContent>
            </w:r>
          </w:p>
        </w:tc>
      </w:tr>
      <w:tr w:rsidR="00E810EF" w14:paraId="7B4D3B06" w14:textId="77777777" w:rsidTr="009037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61F9F022" w14:textId="77777777" w:rsidR="00E810EF" w:rsidRPr="00EA33C3" w:rsidRDefault="00E810EF" w:rsidP="00E810EF">
            <w:pPr>
              <w:rPr>
                <w:b w:val="0"/>
                <w:bCs w:val="0"/>
                <w:szCs w:val="20"/>
                <w:lang w:val="en-NZ"/>
              </w:rPr>
            </w:pPr>
            <w:r>
              <w:rPr>
                <w:b w:val="0"/>
                <w:bCs w:val="0"/>
                <w:szCs w:val="20"/>
                <w:lang w:val="en-NZ"/>
              </w:rPr>
              <w:t>Completion of audit plan</w:t>
            </w:r>
          </w:p>
        </w:tc>
        <w:tc>
          <w:tcPr>
            <w:tcW w:w="4678" w:type="dxa"/>
            <w:shd w:val="clear" w:color="auto" w:fill="EEE8E5" w:themeFill="background2"/>
          </w:tcPr>
          <w:p w14:paraId="4C7E30CD" w14:textId="77777777" w:rsidR="00E810EF" w:rsidRPr="00EA33C3" w:rsidRDefault="003E4341" w:rsidP="00E810EF">
            <w:pPr>
              <w:cnfStyle w:val="000000100000" w:firstRow="0" w:lastRow="0" w:firstColumn="0" w:lastColumn="0" w:oddVBand="0" w:evenVBand="0" w:oddHBand="1" w:evenHBand="0" w:firstRowFirstColumn="0" w:firstRowLastColumn="0" w:lastRowFirstColumn="0" w:lastRowLastColumn="0"/>
              <w:rPr>
                <w:bCs/>
                <w:szCs w:val="20"/>
              </w:rPr>
            </w:pPr>
            <w:r>
              <w:rPr>
                <w:bCs/>
                <w:szCs w:val="20"/>
              </w:rPr>
              <w:t>We have completed the 2021-22 Internal Audit Plan.</w:t>
            </w:r>
            <w:r w:rsidR="00E810EF">
              <w:rPr>
                <w:bCs/>
                <w:szCs w:val="20"/>
              </w:rPr>
              <w:t xml:space="preserve"> </w:t>
            </w:r>
          </w:p>
        </w:tc>
        <w:tc>
          <w:tcPr>
            <w:tcW w:w="1559" w:type="dxa"/>
            <w:shd w:val="clear" w:color="auto" w:fill="EEE8E5" w:themeFill="background2"/>
          </w:tcPr>
          <w:p w14:paraId="20230A42" w14:textId="77777777" w:rsidR="00E810EF" w:rsidRPr="00A060B8" w:rsidRDefault="003D55F4" w:rsidP="00E810EF">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856384" behindDoc="0" locked="0" layoutInCell="1" allowOverlap="1" wp14:anchorId="77522D2C" wp14:editId="269BD7B7">
                      <wp:simplePos x="0" y="0"/>
                      <wp:positionH relativeFrom="column">
                        <wp:posOffset>213360</wp:posOffset>
                      </wp:positionH>
                      <wp:positionV relativeFrom="paragraph">
                        <wp:posOffset>74930</wp:posOffset>
                      </wp:positionV>
                      <wp:extent cx="304800" cy="257147"/>
                      <wp:effectExtent l="0" t="0" r="19050" b="10160"/>
                      <wp:wrapNone/>
                      <wp:docPr id="26" name="Oval 11"/>
                      <wp:cNvGraphicFramePr/>
                      <a:graphic xmlns:a="http://schemas.openxmlformats.org/drawingml/2006/main">
                        <a:graphicData uri="http://schemas.microsoft.com/office/word/2010/wordprocessingShape">
                          <wps:wsp>
                            <wps:cNvSpPr/>
                            <wps:spPr>
                              <a:xfrm>
                                <a:off x="0" y="0"/>
                                <a:ext cx="304800" cy="257147"/>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2400" w14:textId="77777777" w:rsidR="003D55F4" w:rsidRDefault="003D55F4" w:rsidP="003D55F4">
                                  <w:pPr>
                                    <w:pStyle w:val="NormalWeb"/>
                                    <w:spacing w:before="0" w:beforeAutospacing="0" w:after="0" w:afterAutospacing="0"/>
                                    <w:jc w:val="center"/>
                                  </w:pPr>
                                </w:p>
                                <w:p w14:paraId="1397D305" w14:textId="77777777" w:rsidR="003D55F4" w:rsidRDefault="003D55F4" w:rsidP="003D55F4"/>
                                <w:p w14:paraId="42871114" w14:textId="77777777" w:rsidR="003D55F4" w:rsidRDefault="003D55F4" w:rsidP="003D55F4">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35CBF0" id="_x0000_s1051" style="position:absolute;margin-left:16.8pt;margin-top:5.9pt;width:24pt;height:20.2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" fillcolor="#92d050" strokecolor="#92d050" strokeweight="2pt">
                      <v:fill opacity="32896f"/>
                      <v:textbox inset="0,1mm,0,1mm">
                        <w:txbxContent>
                          <w:p w:rsidR="003D55F4" w:rsidRDefault="003D55F4" w:rsidP="003D55F4">
                            <w:pPr>
                              <w:pStyle w:val="NormalWeb"/>
                              <w:spacing w:before="0" w:beforeAutospacing="0" w:after="0" w:afterAutospacing="0"/>
                              <w:jc w:val="center"/>
                            </w:pPr>
                          </w:p>
                          <w:p w:rsidR="003D55F4" w:rsidRDefault="003D55F4" w:rsidP="003D55F4"/>
                          <w:p w:rsidR="003D55F4" w:rsidRDefault="003D55F4" w:rsidP="003D55F4">
                            <w:pPr>
                              <w:pStyle w:val="NormalWeb"/>
                              <w:spacing w:before="0" w:beforeAutospacing="0" w:after="0" w:afterAutospacing="0"/>
                              <w:jc w:val="center"/>
                            </w:pPr>
                          </w:p>
                        </w:txbxContent>
                      </v:textbox>
                    </v:oval>
                  </w:pict>
                </mc:Fallback>
              </mc:AlternateContent>
            </w:r>
          </w:p>
        </w:tc>
      </w:tr>
      <w:tr w:rsidR="00E810EF" w14:paraId="1E75F70B" w14:textId="77777777" w:rsidTr="00E810EF">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14:paraId="5CDE4618" w14:textId="77777777" w:rsidR="00E810EF" w:rsidRPr="00EA33C3" w:rsidRDefault="00E810EF" w:rsidP="00E810EF">
            <w:pPr>
              <w:rPr>
                <w:b w:val="0"/>
                <w:bCs w:val="0"/>
                <w:szCs w:val="20"/>
                <w:lang w:val="en-NZ"/>
              </w:rPr>
            </w:pPr>
            <w:r>
              <w:rPr>
                <w:b w:val="0"/>
                <w:bCs w:val="0"/>
                <w:szCs w:val="20"/>
                <w:lang w:val="en-NZ"/>
              </w:rPr>
              <w:t>Follow-up of recommendations</w:t>
            </w:r>
          </w:p>
        </w:tc>
        <w:tc>
          <w:tcPr>
            <w:tcW w:w="4678" w:type="dxa"/>
            <w:shd w:val="clear" w:color="auto" w:fill="EEE8E5" w:themeFill="background2"/>
          </w:tcPr>
          <w:p w14:paraId="5633FCBB" w14:textId="77777777" w:rsidR="00E810EF" w:rsidRPr="00EA33C3" w:rsidRDefault="00E810EF" w:rsidP="00E469B7">
            <w:pPr>
              <w:cnfStyle w:val="000000000000" w:firstRow="0" w:lastRow="0" w:firstColumn="0" w:lastColumn="0" w:oddVBand="0" w:evenVBand="0" w:oddHBand="0" w:evenHBand="0" w:firstRowFirstColumn="0" w:firstRowLastColumn="0" w:lastRowFirstColumn="0" w:lastRowLastColumn="0"/>
              <w:rPr>
                <w:bCs/>
                <w:szCs w:val="20"/>
              </w:rPr>
            </w:pPr>
            <w:r>
              <w:rPr>
                <w:bCs/>
                <w:szCs w:val="20"/>
              </w:rPr>
              <w:t xml:space="preserve">We have followed a </w:t>
            </w:r>
            <w:r w:rsidR="00E469B7">
              <w:rPr>
                <w:bCs/>
                <w:szCs w:val="20"/>
              </w:rPr>
              <w:t>clearer</w:t>
            </w:r>
            <w:r>
              <w:rPr>
                <w:bCs/>
                <w:szCs w:val="20"/>
              </w:rPr>
              <w:t xml:space="preserve"> and </w:t>
            </w:r>
            <w:r w:rsidR="00E469B7">
              <w:rPr>
                <w:bCs/>
                <w:szCs w:val="20"/>
              </w:rPr>
              <w:t>more proactive</w:t>
            </w:r>
            <w:r>
              <w:rPr>
                <w:bCs/>
                <w:szCs w:val="20"/>
              </w:rPr>
              <w:t xml:space="preserve"> process which has been received positively by the Audit Committee. In addition, we regularly escalate all non - responses and recommendations with several revised due </w:t>
            </w:r>
            <w:r>
              <w:rPr>
                <w:bCs/>
                <w:szCs w:val="20"/>
              </w:rPr>
              <w:lastRenderedPageBreak/>
              <w:t xml:space="preserve">dates to the </w:t>
            </w:r>
            <w:r w:rsidR="009037D6">
              <w:rPr>
                <w:bCs/>
                <w:szCs w:val="20"/>
              </w:rPr>
              <w:t>Council’s Head of Finance and Heads of Services.</w:t>
            </w:r>
            <w:r>
              <w:rPr>
                <w:bCs/>
                <w:szCs w:val="20"/>
              </w:rPr>
              <w:t xml:space="preserve"> </w:t>
            </w:r>
          </w:p>
        </w:tc>
        <w:tc>
          <w:tcPr>
            <w:tcW w:w="1559" w:type="dxa"/>
            <w:shd w:val="clear" w:color="auto" w:fill="EEE8E5" w:themeFill="background2"/>
          </w:tcPr>
          <w:p w14:paraId="23736EFF" w14:textId="77777777" w:rsidR="00E810EF" w:rsidRPr="00A060B8" w:rsidRDefault="003D55F4" w:rsidP="00E810EF">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w:lastRenderedPageBreak/>
              <mc:AlternateContent>
                <mc:Choice Requires="wps">
                  <w:drawing>
                    <wp:anchor distT="0" distB="0" distL="114300" distR="114300" simplePos="0" relativeHeight="251858432" behindDoc="0" locked="0" layoutInCell="1" allowOverlap="1" wp14:anchorId="43AF3C28" wp14:editId="34A3989C">
                      <wp:simplePos x="0" y="0"/>
                      <wp:positionH relativeFrom="column">
                        <wp:posOffset>234315</wp:posOffset>
                      </wp:positionH>
                      <wp:positionV relativeFrom="paragraph">
                        <wp:posOffset>269875</wp:posOffset>
                      </wp:positionV>
                      <wp:extent cx="304800" cy="257147"/>
                      <wp:effectExtent l="0" t="0" r="19050" b="10160"/>
                      <wp:wrapNone/>
                      <wp:docPr id="27" name="Oval 11"/>
                      <wp:cNvGraphicFramePr/>
                      <a:graphic xmlns:a="http://schemas.openxmlformats.org/drawingml/2006/main">
                        <a:graphicData uri="http://schemas.microsoft.com/office/word/2010/wordprocessingShape">
                          <wps:wsp>
                            <wps:cNvSpPr/>
                            <wps:spPr>
                              <a:xfrm>
                                <a:off x="0" y="0"/>
                                <a:ext cx="304800" cy="257147"/>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AEC65" w14:textId="77777777" w:rsidR="003D55F4" w:rsidRDefault="003D55F4" w:rsidP="003D55F4">
                                  <w:pPr>
                                    <w:pStyle w:val="NormalWeb"/>
                                    <w:spacing w:before="0" w:beforeAutospacing="0" w:after="0" w:afterAutospacing="0"/>
                                    <w:jc w:val="center"/>
                                  </w:pPr>
                                </w:p>
                                <w:p w14:paraId="68BBBC46" w14:textId="77777777" w:rsidR="003D55F4" w:rsidRDefault="003D55F4" w:rsidP="003D55F4"/>
                                <w:p w14:paraId="0532C4B1" w14:textId="77777777" w:rsidR="003D55F4" w:rsidRDefault="003D55F4" w:rsidP="003D55F4">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73B790" id="_x0000_s1052" style="position:absolute;margin-left:18.45pt;margin-top:21.25pt;width:24pt;height:20.2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" fillcolor="#92d050" strokecolor="#92d050" strokeweight="2pt">
                      <v:fill opacity="32896f"/>
                      <v:textbox inset="0,1mm,0,1mm">
                        <w:txbxContent>
                          <w:p w:rsidR="003D55F4" w:rsidRDefault="003D55F4" w:rsidP="003D55F4">
                            <w:pPr>
                              <w:pStyle w:val="NormalWeb"/>
                              <w:spacing w:before="0" w:beforeAutospacing="0" w:after="0" w:afterAutospacing="0"/>
                              <w:jc w:val="center"/>
                            </w:pPr>
                          </w:p>
                          <w:p w:rsidR="003D55F4" w:rsidRDefault="003D55F4" w:rsidP="003D55F4"/>
                          <w:p w:rsidR="003D55F4" w:rsidRDefault="003D55F4" w:rsidP="003D55F4">
                            <w:pPr>
                              <w:pStyle w:val="NormalWeb"/>
                              <w:spacing w:before="0" w:beforeAutospacing="0" w:after="0" w:afterAutospacing="0"/>
                              <w:jc w:val="center"/>
                            </w:pPr>
                          </w:p>
                        </w:txbxContent>
                      </v:textbox>
                    </v:oval>
                  </w:pict>
                </mc:Fallback>
              </mc:AlternateContent>
            </w:r>
          </w:p>
        </w:tc>
      </w:tr>
    </w:tbl>
    <w:p w14:paraId="2E9322A2" w14:textId="77777777" w:rsidR="00314BE4" w:rsidRDefault="00314BE4"/>
    <w:p w14:paraId="5DA47F2F" w14:textId="77777777" w:rsidR="00544AD3" w:rsidRDefault="00544AD3">
      <w:pPr>
        <w:sectPr w:rsidR="00544AD3" w:rsidSect="00531A57">
          <w:headerReference w:type="default" r:id="rId46"/>
          <w:footerReference w:type="default" r:id="rId47"/>
          <w:pgSz w:w="11906" w:h="16838"/>
          <w:pgMar w:top="1440" w:right="1440" w:bottom="1440" w:left="1440" w:header="709" w:footer="709" w:gutter="0"/>
          <w:pgBorders>
            <w:top w:val="single" w:sz="4" w:space="1" w:color="auto"/>
            <w:bottom w:val="single" w:sz="4" w:space="1" w:color="auto"/>
          </w:pgBorders>
          <w:cols w:space="708"/>
          <w:docGrid w:linePitch="360"/>
        </w:sectPr>
      </w:pPr>
    </w:p>
    <w:p w14:paraId="0AB02237" w14:textId="77777777" w:rsidR="00FA7A1A" w:rsidRDefault="00FA7A1A" w:rsidP="00FA7A1A"/>
    <w:p w14:paraId="221D604A" w14:textId="77777777" w:rsidR="00B14492" w:rsidRDefault="00B14492">
      <w:r>
        <w:br w:type="page"/>
      </w:r>
    </w:p>
    <w:tbl>
      <w:tblPr>
        <w:tblW w:w="9062" w:type="dxa"/>
        <w:tblBorders>
          <w:top w:val="single" w:sz="8" w:space="0" w:color="62CAE3" w:themeColor="accent3"/>
          <w:left w:val="single" w:sz="8" w:space="0" w:color="62CAE3" w:themeColor="accent3"/>
          <w:bottom w:val="single" w:sz="8" w:space="0" w:color="62CAE3" w:themeColor="accent3"/>
          <w:right w:val="single" w:sz="8" w:space="0" w:color="62CAE3" w:themeColor="accent3"/>
          <w:insideH w:val="single" w:sz="8" w:space="0" w:color="62CAE3" w:themeColor="accent3"/>
          <w:insideV w:val="single" w:sz="8" w:space="0" w:color="62CAE3" w:themeColor="accent3"/>
        </w:tblBorders>
        <w:tblCellMar>
          <w:left w:w="0" w:type="dxa"/>
          <w:right w:w="0" w:type="dxa"/>
        </w:tblCellMar>
        <w:tblLook w:val="0000" w:firstRow="0" w:lastRow="0" w:firstColumn="0" w:lastColumn="0" w:noHBand="0" w:noVBand="0"/>
      </w:tblPr>
      <w:tblGrid>
        <w:gridCol w:w="1975"/>
        <w:gridCol w:w="7087"/>
      </w:tblGrid>
      <w:tr w:rsidR="00694B41" w:rsidRPr="0065436A" w14:paraId="154C2A58" w14:textId="77777777" w:rsidTr="00884B0F">
        <w:trPr>
          <w:trHeight w:hRule="exact" w:val="296"/>
        </w:trPr>
        <w:tc>
          <w:tcPr>
            <w:tcW w:w="9062" w:type="dxa"/>
            <w:gridSpan w:val="2"/>
            <w:shd w:val="clear" w:color="auto" w:fill="62CAE3" w:themeFill="accent3"/>
            <w:vAlign w:val="center"/>
          </w:tcPr>
          <w:p w14:paraId="5C03B539" w14:textId="77777777" w:rsidR="00694B41" w:rsidRPr="0065436A" w:rsidRDefault="00694B41" w:rsidP="00556693">
            <w:pPr>
              <w:spacing w:after="0" w:line="240" w:lineRule="auto"/>
              <w:rPr>
                <w:rFonts w:cs="Trebuchet MS"/>
                <w:color w:val="FFFFFF" w:themeColor="background1"/>
                <w:szCs w:val="16"/>
              </w:rPr>
            </w:pPr>
            <w:r w:rsidRPr="0065436A">
              <w:rPr>
                <w:rFonts w:cs="Trebuchet MS"/>
                <w:b/>
                <w:bCs/>
                <w:color w:val="FFFFFF" w:themeColor="background1"/>
                <w:szCs w:val="16"/>
              </w:rPr>
              <w:lastRenderedPageBreak/>
              <w:t>ANNUAL OPINION DEFINITION</w:t>
            </w:r>
          </w:p>
        </w:tc>
      </w:tr>
      <w:tr w:rsidR="00694B41" w:rsidRPr="0065436A" w14:paraId="13776451" w14:textId="77777777" w:rsidTr="00884B0F">
        <w:trPr>
          <w:trHeight w:val="20"/>
        </w:trPr>
        <w:tc>
          <w:tcPr>
            <w:tcW w:w="1975" w:type="dxa"/>
            <w:shd w:val="clear" w:color="auto" w:fill="92D050"/>
          </w:tcPr>
          <w:p w14:paraId="26013542" w14:textId="77777777" w:rsidR="00694B41" w:rsidRPr="0065436A" w:rsidRDefault="00694B41" w:rsidP="00556693">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Substantial - Fully meets expectations</w:t>
            </w:r>
          </w:p>
        </w:tc>
        <w:tc>
          <w:tcPr>
            <w:tcW w:w="7087" w:type="dxa"/>
            <w:shd w:val="clear" w:color="auto" w:fill="EEE8E5" w:themeFill="background2"/>
            <w:tcMar>
              <w:left w:w="57" w:type="dxa"/>
              <w:right w:w="57" w:type="dxa"/>
            </w:tcMar>
          </w:tcPr>
          <w:p w14:paraId="1764DCCD" w14:textId="77777777" w:rsidR="00694B41" w:rsidRPr="0065436A" w:rsidRDefault="00694B41" w:rsidP="00D12466">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only a small risk of failure or non-compliance.</w:t>
            </w:r>
          </w:p>
        </w:tc>
      </w:tr>
      <w:tr w:rsidR="00694B41" w:rsidRPr="0065436A" w14:paraId="75B07CCD" w14:textId="77777777" w:rsidTr="00884B0F">
        <w:trPr>
          <w:trHeight w:val="20"/>
        </w:trPr>
        <w:tc>
          <w:tcPr>
            <w:tcW w:w="1975" w:type="dxa"/>
            <w:shd w:val="clear" w:color="auto" w:fill="EE9024" w:themeFill="accent4"/>
          </w:tcPr>
          <w:p w14:paraId="6650219C" w14:textId="77777777" w:rsidR="00694B41" w:rsidRPr="0065436A" w:rsidRDefault="00694B41" w:rsidP="00556693">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Moderate - Significantly meets expectations</w:t>
            </w:r>
          </w:p>
        </w:tc>
        <w:tc>
          <w:tcPr>
            <w:tcW w:w="7087" w:type="dxa"/>
            <w:shd w:val="clear" w:color="auto" w:fill="EEE8E5" w:themeFill="background2"/>
            <w:tcMar>
              <w:left w:w="57" w:type="dxa"/>
              <w:right w:w="57" w:type="dxa"/>
            </w:tcMar>
          </w:tcPr>
          <w:p w14:paraId="2B2641A1" w14:textId="77777777" w:rsidR="00694B41" w:rsidRPr="0065436A" w:rsidRDefault="00694B41" w:rsidP="00D12466">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some risk of failure or non-compliance.</w:t>
            </w:r>
          </w:p>
        </w:tc>
      </w:tr>
      <w:tr w:rsidR="00694B41" w:rsidRPr="0065436A" w14:paraId="338EE876" w14:textId="77777777" w:rsidTr="00884B0F">
        <w:trPr>
          <w:trHeight w:val="20"/>
        </w:trPr>
        <w:tc>
          <w:tcPr>
            <w:tcW w:w="1975" w:type="dxa"/>
            <w:shd w:val="clear" w:color="auto" w:fill="ED1A3B" w:themeFill="accent1"/>
          </w:tcPr>
          <w:p w14:paraId="0EB0B0F9" w14:textId="77777777" w:rsidR="00694B41" w:rsidRPr="0065436A" w:rsidRDefault="00694B41" w:rsidP="00556693">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Limited - Partly meets expectations</w:t>
            </w:r>
          </w:p>
        </w:tc>
        <w:tc>
          <w:tcPr>
            <w:tcW w:w="7087" w:type="dxa"/>
            <w:shd w:val="clear" w:color="auto" w:fill="EEE8E5" w:themeFill="background2"/>
            <w:tcMar>
              <w:left w:w="57" w:type="dxa"/>
              <w:right w:w="57" w:type="dxa"/>
            </w:tcMar>
          </w:tcPr>
          <w:p w14:paraId="2B81F489" w14:textId="77777777" w:rsidR="00694B41" w:rsidRPr="0065436A" w:rsidRDefault="00694B41" w:rsidP="00D12466">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assurance that the arrangements will deliver only some of the key objectives and risk management aims of </w:t>
            </w:r>
            <w:r w:rsidR="00884B0F">
              <w:rPr>
                <w:rFonts w:cs="Trebuchet MS"/>
                <w:color w:val="000000" w:themeColor="text1"/>
                <w:sz w:val="16"/>
                <w:szCs w:val="16"/>
              </w:rPr>
              <w:t>the organisation</w:t>
            </w:r>
            <w:r w:rsidRPr="0065436A">
              <w:rPr>
                <w:rFonts w:cs="Trebuchet MS"/>
                <w:color w:val="000000" w:themeColor="text1"/>
                <w:sz w:val="16"/>
                <w:szCs w:val="16"/>
              </w:rPr>
              <w:t xml:space="preserve"> in the area</w:t>
            </w:r>
            <w:r w:rsidR="00884B0F">
              <w:rPr>
                <w:rFonts w:cs="Trebuchet MS"/>
                <w:color w:val="000000" w:themeColor="text1"/>
                <w:sz w:val="16"/>
                <w:szCs w:val="16"/>
              </w:rPr>
              <w:t>s</w:t>
            </w:r>
            <w:r w:rsidRPr="0065436A">
              <w:rPr>
                <w:rFonts w:cs="Trebuchet MS"/>
                <w:color w:val="000000" w:themeColor="text1"/>
                <w:sz w:val="16"/>
                <w:szCs w:val="16"/>
              </w:rPr>
              <w:t xml:space="preserve"> under review. There is a significant risk of failure or non-compliance.</w:t>
            </w:r>
          </w:p>
        </w:tc>
      </w:tr>
      <w:tr w:rsidR="00694B41" w:rsidRPr="0065436A" w14:paraId="00F858C6" w14:textId="77777777" w:rsidTr="00884B0F">
        <w:trPr>
          <w:trHeight w:val="20"/>
        </w:trPr>
        <w:tc>
          <w:tcPr>
            <w:tcW w:w="1975" w:type="dxa"/>
            <w:shd w:val="clear" w:color="auto" w:fill="98002E" w:themeFill="accent6"/>
          </w:tcPr>
          <w:p w14:paraId="0C78D5A8" w14:textId="77777777" w:rsidR="00694B41" w:rsidRPr="0065436A" w:rsidRDefault="00694B41" w:rsidP="00556693">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No - Does not meet expectations</w:t>
            </w:r>
          </w:p>
        </w:tc>
        <w:tc>
          <w:tcPr>
            <w:tcW w:w="7087" w:type="dxa"/>
            <w:shd w:val="clear" w:color="auto" w:fill="EEE8E5" w:themeFill="background2"/>
            <w:tcMar>
              <w:left w:w="57" w:type="dxa"/>
              <w:right w:w="57" w:type="dxa"/>
            </w:tcMar>
          </w:tcPr>
          <w:p w14:paraId="12A938E5" w14:textId="77777777" w:rsidR="00694B41" w:rsidRPr="0065436A" w:rsidRDefault="00694B41" w:rsidP="00D12466">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little assurance. The arrangements will not </w:t>
            </w:r>
            <w:r w:rsidR="00ED29E5">
              <w:rPr>
                <w:rFonts w:cs="Trebuchet MS"/>
                <w:color w:val="000000" w:themeColor="text1"/>
                <w:sz w:val="16"/>
                <w:szCs w:val="16"/>
              </w:rPr>
              <w:t xml:space="preserve">deliver </w:t>
            </w:r>
            <w:r w:rsidRPr="0065436A">
              <w:rPr>
                <w:rFonts w:cs="Trebuchet MS"/>
                <w:color w:val="000000" w:themeColor="text1"/>
                <w:sz w:val="16"/>
                <w:szCs w:val="16"/>
              </w:rPr>
              <w:t xml:space="preserve">the key objectives and risk management aims </w:t>
            </w:r>
            <w:r w:rsidR="00884B0F">
              <w:rPr>
                <w:rFonts w:cs="Trebuchet MS"/>
                <w:color w:val="000000" w:themeColor="text1"/>
                <w:sz w:val="16"/>
                <w:szCs w:val="16"/>
              </w:rPr>
              <w:t xml:space="preserve">of the organisation </w:t>
            </w:r>
            <w:r w:rsidRPr="0065436A">
              <w:rPr>
                <w:rFonts w:cs="Trebuchet MS"/>
                <w:color w:val="000000" w:themeColor="text1"/>
                <w:sz w:val="16"/>
                <w:szCs w:val="16"/>
              </w:rPr>
              <w:t>in the area</w:t>
            </w:r>
            <w:r w:rsidR="00884B0F">
              <w:rPr>
                <w:rFonts w:cs="Trebuchet MS"/>
                <w:color w:val="000000" w:themeColor="text1"/>
                <w:sz w:val="16"/>
                <w:szCs w:val="16"/>
              </w:rPr>
              <w:t>s</w:t>
            </w:r>
            <w:r w:rsidRPr="0065436A">
              <w:rPr>
                <w:rFonts w:cs="Trebuchet MS"/>
                <w:color w:val="000000" w:themeColor="text1"/>
                <w:sz w:val="16"/>
                <w:szCs w:val="16"/>
              </w:rPr>
              <w:t xml:space="preserve"> under review. There is an almost certain risk of failure or non-compliance.</w:t>
            </w:r>
          </w:p>
        </w:tc>
      </w:tr>
    </w:tbl>
    <w:p w14:paraId="52726484" w14:textId="77777777" w:rsidR="00694B41" w:rsidRDefault="00694B41" w:rsidP="00694B41">
      <w:pPr>
        <w:spacing w:after="0"/>
      </w:pPr>
    </w:p>
    <w:tbl>
      <w:tblPr>
        <w:tblStyle w:val="ListTable3-Accent3"/>
        <w:tblW w:w="9067" w:type="dxa"/>
        <w:tblInd w:w="-5" w:type="dxa"/>
        <w:tblCellMar>
          <w:top w:w="57" w:type="dxa"/>
          <w:left w:w="57" w:type="dxa"/>
          <w:bottom w:w="57" w:type="dxa"/>
          <w:right w:w="57" w:type="dxa"/>
        </w:tblCellMar>
        <w:tblLook w:val="04A0" w:firstRow="1" w:lastRow="0" w:firstColumn="1" w:lastColumn="0" w:noHBand="0" w:noVBand="1"/>
      </w:tblPr>
      <w:tblGrid>
        <w:gridCol w:w="1134"/>
        <w:gridCol w:w="2268"/>
        <w:gridCol w:w="1701"/>
        <w:gridCol w:w="2410"/>
        <w:gridCol w:w="1554"/>
      </w:tblGrid>
      <w:tr w:rsidR="00694B41" w:rsidRPr="0065436A" w14:paraId="1CDD63DD" w14:textId="77777777" w:rsidTr="00556693">
        <w:trPr>
          <w:cnfStyle w:val="100000000000" w:firstRow="1" w:lastRow="0" w:firstColumn="0" w:lastColumn="0" w:oddVBand="0" w:evenVBand="0" w:oddHBand="0" w:evenHBand="0" w:firstRowFirstColumn="0" w:firstRowLastColumn="0" w:lastRowFirstColumn="0" w:lastRowLastColumn="0"/>
          <w:trHeight w:val="51"/>
        </w:trPr>
        <w:tc>
          <w:tcPr>
            <w:cnfStyle w:val="001000000100" w:firstRow="0" w:lastRow="0" w:firstColumn="1" w:lastColumn="0" w:oddVBand="0" w:evenVBand="0" w:oddHBand="0" w:evenHBand="0" w:firstRowFirstColumn="1" w:firstRowLastColumn="0" w:lastRowFirstColumn="0" w:lastRowLastColumn="0"/>
            <w:tcW w:w="9067" w:type="dxa"/>
            <w:gridSpan w:val="5"/>
            <w:vAlign w:val="center"/>
          </w:tcPr>
          <w:p w14:paraId="09870BD3" w14:textId="77777777" w:rsidR="00694B41" w:rsidRPr="0065436A" w:rsidRDefault="00694B41" w:rsidP="00556693">
            <w:pPr>
              <w:rPr>
                <w:szCs w:val="16"/>
              </w:rPr>
            </w:pPr>
            <w:r w:rsidRPr="0065436A">
              <w:rPr>
                <w:rFonts w:cs="Trebuchet MS"/>
                <w:szCs w:val="16"/>
              </w:rPr>
              <w:t>REPORT OPINION</w:t>
            </w:r>
            <w:r w:rsidRPr="0065436A">
              <w:rPr>
                <w:rFonts w:cs="Trebuchet MS"/>
                <w:spacing w:val="-14"/>
                <w:szCs w:val="16"/>
              </w:rPr>
              <w:t xml:space="preserve"> </w:t>
            </w:r>
            <w:r w:rsidRPr="0065436A">
              <w:rPr>
                <w:rFonts w:cs="Trebuchet MS"/>
                <w:szCs w:val="16"/>
              </w:rPr>
              <w:t>SIGNIFICANCE DEFINITION</w:t>
            </w:r>
          </w:p>
        </w:tc>
      </w:tr>
      <w:tr w:rsidR="00884B0F" w:rsidRPr="0065436A" w14:paraId="77157B07" w14:textId="77777777" w:rsidTr="00884B0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134" w:type="dxa"/>
            <w:shd w:val="clear" w:color="auto" w:fill="62CAE3" w:themeFill="accent3"/>
            <w:tcMar>
              <w:top w:w="0" w:type="dxa"/>
              <w:bottom w:w="0" w:type="dxa"/>
            </w:tcMar>
            <w:vAlign w:val="center"/>
          </w:tcPr>
          <w:p w14:paraId="744CD053" w14:textId="77777777" w:rsidR="00694B41" w:rsidRPr="0065436A" w:rsidRDefault="00694B41" w:rsidP="00556693">
            <w:pPr>
              <w:jc w:val="center"/>
              <w:rPr>
                <w:color w:val="FFFFFF" w:themeColor="background1"/>
                <w:sz w:val="16"/>
                <w:szCs w:val="16"/>
              </w:rPr>
            </w:pPr>
            <w:r w:rsidRPr="0065436A">
              <w:rPr>
                <w:color w:val="FFFFFF" w:themeColor="background1"/>
                <w:sz w:val="16"/>
                <w:szCs w:val="16"/>
                <w:lang w:val="en-NZ"/>
              </w:rPr>
              <w:t>Level of Assurance</w:t>
            </w:r>
          </w:p>
        </w:tc>
        <w:tc>
          <w:tcPr>
            <w:tcW w:w="2268" w:type="dxa"/>
            <w:shd w:val="clear" w:color="auto" w:fill="62CAE3" w:themeFill="accent3"/>
            <w:tcMar>
              <w:top w:w="0" w:type="dxa"/>
              <w:bottom w:w="0" w:type="dxa"/>
            </w:tcMar>
            <w:vAlign w:val="center"/>
          </w:tcPr>
          <w:p w14:paraId="41E10573" w14:textId="77777777" w:rsidR="00694B41" w:rsidRPr="0065436A" w:rsidRDefault="00694B41" w:rsidP="00556693">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Design Opinion</w:t>
            </w:r>
          </w:p>
        </w:tc>
        <w:tc>
          <w:tcPr>
            <w:tcW w:w="1701" w:type="dxa"/>
            <w:shd w:val="clear" w:color="auto" w:fill="62CAE3" w:themeFill="accent3"/>
            <w:tcMar>
              <w:top w:w="0" w:type="dxa"/>
              <w:bottom w:w="0" w:type="dxa"/>
            </w:tcMar>
            <w:vAlign w:val="center"/>
          </w:tcPr>
          <w:p w14:paraId="709AEC02" w14:textId="77777777" w:rsidR="00694B41" w:rsidRPr="0065436A" w:rsidRDefault="00884B0F" w:rsidP="00884B0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c>
          <w:tcPr>
            <w:tcW w:w="2410" w:type="dxa"/>
            <w:shd w:val="clear" w:color="auto" w:fill="62CAE3" w:themeFill="accent3"/>
            <w:tcMar>
              <w:top w:w="0" w:type="dxa"/>
              <w:bottom w:w="0" w:type="dxa"/>
            </w:tcMar>
            <w:vAlign w:val="center"/>
          </w:tcPr>
          <w:p w14:paraId="025D03C3" w14:textId="77777777" w:rsidR="00694B41" w:rsidRPr="0065436A" w:rsidRDefault="00694B41" w:rsidP="00556693">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Effectiveness Opinion</w:t>
            </w:r>
          </w:p>
        </w:tc>
        <w:tc>
          <w:tcPr>
            <w:tcW w:w="1554" w:type="dxa"/>
            <w:shd w:val="clear" w:color="auto" w:fill="62CAE3" w:themeFill="accent3"/>
            <w:tcMar>
              <w:top w:w="0" w:type="dxa"/>
              <w:bottom w:w="0" w:type="dxa"/>
            </w:tcMar>
            <w:vAlign w:val="center"/>
          </w:tcPr>
          <w:p w14:paraId="45660D35" w14:textId="77777777" w:rsidR="00694B41" w:rsidRPr="0065436A" w:rsidRDefault="00884B0F" w:rsidP="00884B0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r>
      <w:tr w:rsidR="00694B41" w:rsidRPr="0065436A" w14:paraId="2E8BD82E" w14:textId="77777777" w:rsidTr="00556693">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0E1DA50C" w14:textId="77777777" w:rsidR="00694B41" w:rsidRPr="0065436A" w:rsidRDefault="00694B41" w:rsidP="00556693">
            <w:pPr>
              <w:jc w:val="center"/>
              <w:rPr>
                <w:bCs w:val="0"/>
                <w:color w:val="000000" w:themeColor="text1"/>
                <w:sz w:val="16"/>
                <w:szCs w:val="16"/>
                <w:lang w:val="en-NZ"/>
              </w:rPr>
            </w:pPr>
            <w:r w:rsidRPr="0065436A">
              <w:rPr>
                <w:rFonts w:cs="Trebuchet MS"/>
                <w:noProof/>
                <w:color w:val="000000" w:themeColor="text1"/>
                <w:sz w:val="16"/>
                <w:szCs w:val="16"/>
                <w:lang w:eastAsia="en-GB"/>
              </w:rPr>
              <mc:AlternateContent>
                <mc:Choice Requires="wpg">
                  <w:drawing>
                    <wp:anchor distT="0" distB="0" distL="114300" distR="114300" simplePos="0" relativeHeight="251791872" behindDoc="0" locked="0" layoutInCell="1" allowOverlap="1" wp14:anchorId="0322567E" wp14:editId="575CCDA1">
                      <wp:simplePos x="0" y="0"/>
                      <wp:positionH relativeFrom="column">
                        <wp:posOffset>149922</wp:posOffset>
                      </wp:positionH>
                      <wp:positionV relativeFrom="paragraph">
                        <wp:posOffset>263716</wp:posOffset>
                      </wp:positionV>
                      <wp:extent cx="304800" cy="2535118"/>
                      <wp:effectExtent l="0" t="0" r="19050" b="17780"/>
                      <wp:wrapNone/>
                      <wp:docPr id="68" name="Group 68"/>
                      <wp:cNvGraphicFramePr/>
                      <a:graphic xmlns:a="http://schemas.openxmlformats.org/drawingml/2006/main">
                        <a:graphicData uri="http://schemas.microsoft.com/office/word/2010/wordprocessingGroup">
                          <wpg:wgp>
                            <wpg:cNvGrpSpPr/>
                            <wpg:grpSpPr>
                              <a:xfrm>
                                <a:off x="0" y="0"/>
                                <a:ext cx="304800" cy="2535118"/>
                                <a:chOff x="0" y="0"/>
                                <a:chExt cx="304800" cy="2535199"/>
                              </a:xfrm>
                            </wpg:grpSpPr>
                            <wps:wsp>
                              <wps:cNvPr id="17"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82A4A" w14:textId="77777777" w:rsidR="00B325DD" w:rsidRDefault="00B325DD" w:rsidP="00694B41">
                                    <w:pPr>
                                      <w:pStyle w:val="NormalWeb"/>
                                      <w:spacing w:before="0" w:beforeAutospacing="0" w:after="0" w:afterAutospacing="0"/>
                                      <w:jc w:val="center"/>
                                    </w:pPr>
                                  </w:p>
                                  <w:p w14:paraId="0C8B0E63" w14:textId="77777777" w:rsidR="00B325DD" w:rsidRDefault="00B325DD" w:rsidP="00694B41"/>
                                  <w:p w14:paraId="4DB3939A" w14:textId="77777777" w:rsidR="00B325DD" w:rsidRDefault="00B325DD" w:rsidP="00694B41">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658799"/>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CEE0" w14:textId="77777777" w:rsidR="00B325DD" w:rsidRDefault="00B325DD" w:rsidP="00694B41">
                                    <w:pPr>
                                      <w:pStyle w:val="NormalWeb"/>
                                      <w:spacing w:before="0" w:beforeAutospacing="0" w:after="0" w:afterAutospacing="0"/>
                                      <w:jc w:val="center"/>
                                    </w:pPr>
                                  </w:p>
                                  <w:p w14:paraId="5C4920D8" w14:textId="77777777" w:rsidR="00B325DD" w:rsidRDefault="00B325DD" w:rsidP="00694B41"/>
                                  <w:p w14:paraId="7C7DE485" w14:textId="77777777" w:rsidR="00B325DD" w:rsidRDefault="00B325DD" w:rsidP="00694B41">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424860"/>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C2228" w14:textId="77777777" w:rsidR="00B325DD" w:rsidRDefault="00B325DD" w:rsidP="00694B41">
                                    <w:pPr>
                                      <w:pStyle w:val="NormalWeb"/>
                                      <w:spacing w:before="0" w:beforeAutospacing="0" w:after="0" w:afterAutospacing="0"/>
                                      <w:jc w:val="center"/>
                                    </w:pPr>
                                  </w:p>
                                  <w:p w14:paraId="2C571E11" w14:textId="77777777" w:rsidR="00B325DD" w:rsidRDefault="00B325DD" w:rsidP="00694B41"/>
                                  <w:p w14:paraId="25293B3C" w14:textId="77777777" w:rsidR="00B325DD" w:rsidRDefault="00B325DD" w:rsidP="00694B41">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2278024"/>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F8881" w14:textId="77777777" w:rsidR="00B325DD" w:rsidRDefault="00B325DD" w:rsidP="00694B41">
                                    <w:pPr>
                                      <w:pStyle w:val="NormalWeb"/>
                                      <w:spacing w:before="0" w:beforeAutospacing="0" w:after="0" w:afterAutospacing="0"/>
                                      <w:jc w:val="center"/>
                                    </w:pPr>
                                  </w:p>
                                  <w:p w14:paraId="47E4AA42" w14:textId="77777777" w:rsidR="00B325DD" w:rsidRDefault="00B325DD" w:rsidP="00694B41"/>
                                  <w:p w14:paraId="2A64874F" w14:textId="77777777" w:rsidR="00B325DD" w:rsidRDefault="00B325DD" w:rsidP="00694B41">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04F97" id="Group 68" o:spid="_x0000_s1053" style="position:absolute;left:0;text-align:left;margin-left:11.8pt;margin-top:20.75pt;width:24pt;height:199.6pt;z-index:251791872;mso-height-relative:margin" coordsize="3048,2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">
                      <v:oval id="_x0000_s1054" style="position:absolute;width:3048;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99sIA&#10;AADbAAAADwAAAGRycy9kb3ducmV2LnhtbERPS2sCMRC+F/wPYQRvNatYla1RRCiKtAcfl96mm+lm&#10;2c1kSVJ3/fdNoeBtPr7nrDa9bcSNfKgcK5iMMxDEhdMVlwqul7fnJYgQkTU2jknBnQJs1oOnFeba&#10;dXyi2zmWIoVwyFGBibHNpQyFIYth7FrixH07bzEm6EupPXYp3DZymmVzabHi1GCwpZ2hoj7/WAXd&#10;5OV9Xn/OFl/GT+v+47g/zApWajTst68gIvXxIf53H3Sav4C/X9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z32wgAAANsAAAAPAAAAAAAAAAAAAAAAAJgCAABkcnMvZG93&#10;bnJldi54bWxQSwUGAAAAAAQABAD1AAAAhwMAAAAA&#10;" fillcolor="#92d050" strokecolor="#92d050" strokeweight="2pt">
                        <v:fill opacity="32896f"/>
                        <v:textbox inset="0,1mm,0,1mm">
                          <w:txbxContent>
                            <w:p w:rsidR="00B325DD" w:rsidRDefault="00B325DD" w:rsidP="00694B41">
                              <w:pPr>
                                <w:pStyle w:val="NormalWeb"/>
                                <w:spacing w:before="0" w:beforeAutospacing="0" w:after="0" w:afterAutospacing="0"/>
                                <w:jc w:val="center"/>
                              </w:pPr>
                            </w:p>
                            <w:p w:rsidR="00B325DD" w:rsidRDefault="00B325DD" w:rsidP="00694B41"/>
                            <w:p w:rsidR="00B325DD" w:rsidRDefault="00B325DD" w:rsidP="00694B41">
                              <w:pPr>
                                <w:pStyle w:val="NormalWeb"/>
                                <w:spacing w:before="0" w:beforeAutospacing="0" w:after="0" w:afterAutospacing="0"/>
                                <w:jc w:val="center"/>
                              </w:pPr>
                            </w:p>
                          </w:txbxContent>
                        </v:textbox>
                      </v:oval>
                      <v:oval id="_x0000_s1055" style="position:absolute;top:6587;width:304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rHcUA&#10;AADbAAAADwAAAGRycy9kb3ducmV2LnhtbESPT2sCMRTE74V+h/AK3jTrH6xsjaILlkJPtaX0+Ny8&#10;7m5NXpYkuqufvikIPQ4z8xtmue6tEWfyoXGsYDzKQBCXTjdcKfh43w0XIEJE1mgck4ILBViv7u+W&#10;mGvX8Rud97ESCcIhRwV1jG0uZShrshhGriVO3rfzFmOSvpLaY5fg1shJls2lxYbTQo0tFTWVx/3J&#10;Kujsofsq/Ot0WywOZMz1+efx8qnU4KHfPIGI1Mf/8K39ohVMZ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6sdxQAAANsAAAAPAAAAAAAAAAAAAAAAAJgCAABkcnMv&#10;ZG93bnJldi54bWxQSwUGAAAAAAQABAD1AAAAigMAAAAA&#10;" fillcolor="#ee9024 [3207]" strokecolor="#ee9024 [3207]" strokeweight="2pt">
                        <v:fill opacity="32896f"/>
                        <v:textbox inset="0,1mm,0,1mm">
                          <w:txbxContent>
                            <w:p w:rsidR="00B325DD" w:rsidRDefault="00B325DD" w:rsidP="00694B41">
                              <w:pPr>
                                <w:pStyle w:val="NormalWeb"/>
                                <w:spacing w:before="0" w:beforeAutospacing="0" w:after="0" w:afterAutospacing="0"/>
                                <w:jc w:val="center"/>
                              </w:pPr>
                            </w:p>
                            <w:p w:rsidR="00B325DD" w:rsidRDefault="00B325DD" w:rsidP="00694B41"/>
                            <w:p w:rsidR="00B325DD" w:rsidRDefault="00B325DD" w:rsidP="00694B41">
                              <w:pPr>
                                <w:pStyle w:val="NormalWeb"/>
                                <w:spacing w:before="0" w:beforeAutospacing="0" w:after="0" w:afterAutospacing="0"/>
                                <w:jc w:val="center"/>
                              </w:pPr>
                            </w:p>
                          </w:txbxContent>
                        </v:textbox>
                      </v:oval>
                      <v:oval id="_x0000_s1056" style="position:absolute;top:14248;width:304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tWcMA&#10;AADbAAAADwAAAGRycy9kb3ducmV2LnhtbESPQWvCQBSE7wX/w/KEXopuLDSU6BpEsBTEQ2MPHp/Z&#10;ZzYk+zbsrhr/fbdQ6HGYmW+YVTnaXtzIh9axgsU8A0FcO91yo+D7uJu9gwgRWWPvmBQ8KEC5njyt&#10;sNDuzl90q2IjEoRDgQpMjEMhZagNWQxzNxAn7+K8xZikb6T2eE9w28vXLMulxZbTgsGBtobqrrpa&#10;BZX35kOfXrC/njF09SEu3vYHpZ6n42YJItIY/8N/7U+tIM/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tWcMAAADbAAAADwAAAAAAAAAAAAAAAACYAgAAZHJzL2Rv&#10;d25yZXYueG1sUEsFBgAAAAAEAAQA9QAAAIgDAAAAAA==&#10;" fillcolor="#ed1a3b [3204]" strokecolor="#ed1a3b [3204]" strokeweight="2pt">
                        <v:fill opacity="32896f"/>
                        <v:textbox inset="0,1mm,0,1mm">
                          <w:txbxContent>
                            <w:p w:rsidR="00B325DD" w:rsidRDefault="00B325DD" w:rsidP="00694B41">
                              <w:pPr>
                                <w:pStyle w:val="NormalWeb"/>
                                <w:spacing w:before="0" w:beforeAutospacing="0" w:after="0" w:afterAutospacing="0"/>
                                <w:jc w:val="center"/>
                              </w:pPr>
                            </w:p>
                            <w:p w:rsidR="00B325DD" w:rsidRDefault="00B325DD" w:rsidP="00694B41"/>
                            <w:p w:rsidR="00B325DD" w:rsidRDefault="00B325DD" w:rsidP="00694B41">
                              <w:pPr>
                                <w:pStyle w:val="NormalWeb"/>
                                <w:spacing w:before="0" w:beforeAutospacing="0" w:after="0" w:afterAutospacing="0"/>
                                <w:jc w:val="center"/>
                              </w:pPr>
                            </w:p>
                          </w:txbxContent>
                        </v:textbox>
                      </v:oval>
                      <v:oval id="_x0000_s1057" style="position:absolute;top:22780;width:3048;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WBcYA&#10;AADbAAAADwAAAGRycy9kb3ducmV2LnhtbESPzW7CMBCE70h9B2sr9YLAgQNUAYOqVqg/ByiBB1ji&#10;JQm111HshrRPj5GQOI5m5hvNfNlZI1pqfOVYwWiYgCDOna64ULDfrQbPIHxA1mgck4I/8rBcPPTm&#10;mGp35i21WShEhLBPUUEZQp1K6fOSLPqhq4mjd3SNxRBlU0jd4DnCrZHjJJlIixXHhRJrei0p/8l+&#10;rYLd+/h70zppisocvk6n9q2//vxX6umxe5mBCNSFe/jW/tAKJlO4fo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WBcYAAADbAAAADwAAAAAAAAAAAAAAAACYAgAAZHJz&#10;L2Rvd25yZXYueG1sUEsFBgAAAAAEAAQA9QAAAIsDAAAAAA==&#10;" fillcolor="#98002e [3209]" strokecolor="#98002e [3209]" strokeweight="2pt">
                        <v:fill opacity="32896f"/>
                        <v:textbox inset="0,1mm,0,1mm">
                          <w:txbxContent>
                            <w:p w:rsidR="00B325DD" w:rsidRDefault="00B325DD" w:rsidP="00694B41">
                              <w:pPr>
                                <w:pStyle w:val="NormalWeb"/>
                                <w:spacing w:before="0" w:beforeAutospacing="0" w:after="0" w:afterAutospacing="0"/>
                                <w:jc w:val="center"/>
                              </w:pPr>
                            </w:p>
                            <w:p w:rsidR="00B325DD" w:rsidRDefault="00B325DD" w:rsidP="00694B41"/>
                            <w:p w:rsidR="00B325DD" w:rsidRDefault="00B325DD" w:rsidP="00694B41">
                              <w:pPr>
                                <w:pStyle w:val="NormalWeb"/>
                                <w:spacing w:before="0" w:beforeAutospacing="0" w:after="0" w:afterAutospacing="0"/>
                                <w:jc w:val="center"/>
                              </w:pPr>
                            </w:p>
                          </w:txbxContent>
                        </v:textbox>
                      </v:oval>
                    </v:group>
                  </w:pict>
                </mc:Fallback>
              </mc:AlternateContent>
            </w:r>
            <w:r w:rsidRPr="0065436A">
              <w:rPr>
                <w:rFonts w:cs="Trebuchet MS"/>
                <w:color w:val="000000" w:themeColor="text1"/>
                <w:sz w:val="16"/>
                <w:szCs w:val="16"/>
              </w:rPr>
              <w:t>Substantial</w:t>
            </w:r>
          </w:p>
        </w:tc>
        <w:tc>
          <w:tcPr>
            <w:tcW w:w="2268" w:type="dxa"/>
            <w:shd w:val="clear" w:color="auto" w:fill="EEE8E5" w:themeFill="background2"/>
          </w:tcPr>
          <w:p w14:paraId="2251673F" w14:textId="77777777" w:rsidR="00694B41" w:rsidRPr="0065436A" w:rsidRDefault="00694B41" w:rsidP="0088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Appropriate procedures and controls in place to mitigate the key risks.</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27F2A3F8"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There is a sound system of internal control designed to achieve system objectives.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228930E5"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No, or only minor, </w:t>
            </w:r>
            <w:r w:rsidRPr="0065436A">
              <w:rPr>
                <w:color w:val="000000" w:themeColor="text1"/>
                <w:sz w:val="16"/>
                <w:szCs w:val="16"/>
              </w:rPr>
              <w:br w:type="textWrapping" w:clear="all"/>
            </w:r>
            <w:r w:rsidRPr="0065436A">
              <w:rPr>
                <w:rFonts w:cs="Trebuchet MS"/>
                <w:color w:val="000000" w:themeColor="text1"/>
                <w:sz w:val="16"/>
                <w:szCs w:val="16"/>
              </w:rPr>
              <w:t>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042585D4"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 controls that are in place are being consistently applied.</w:t>
            </w:r>
            <w:r w:rsidRPr="0065436A">
              <w:rPr>
                <w:rFonts w:ascii="Times New Roman" w:hAnsi="Times New Roman" w:cs="Times New Roman"/>
                <w:color w:val="000000" w:themeColor="text1"/>
                <w:sz w:val="16"/>
                <w:szCs w:val="16"/>
              </w:rPr>
              <w:t xml:space="preserve"> </w:t>
            </w:r>
          </w:p>
        </w:tc>
      </w:tr>
      <w:tr w:rsidR="00694B41" w:rsidRPr="0065436A" w14:paraId="1F36CCFD" w14:textId="77777777" w:rsidTr="00556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45F11F19" w14:textId="77777777" w:rsidR="00694B41" w:rsidRPr="0065436A" w:rsidRDefault="00694B41" w:rsidP="00556693">
            <w:pPr>
              <w:jc w:val="center"/>
              <w:rPr>
                <w:bCs w:val="0"/>
                <w:color w:val="000000" w:themeColor="text1"/>
                <w:sz w:val="16"/>
                <w:szCs w:val="16"/>
                <w:lang w:val="en-NZ"/>
              </w:rPr>
            </w:pPr>
            <w:r w:rsidRPr="0065436A">
              <w:rPr>
                <w:bCs w:val="0"/>
                <w:color w:val="000000" w:themeColor="text1"/>
                <w:sz w:val="16"/>
                <w:szCs w:val="16"/>
                <w:lang w:val="en-NZ"/>
              </w:rPr>
              <w:t>Moderate</w:t>
            </w:r>
          </w:p>
          <w:p w14:paraId="4E42D95F" w14:textId="77777777" w:rsidR="00694B41" w:rsidRPr="0065436A" w:rsidRDefault="00694B41" w:rsidP="00556693">
            <w:pPr>
              <w:jc w:val="center"/>
              <w:rPr>
                <w:bCs w:val="0"/>
                <w:color w:val="000000" w:themeColor="text1"/>
                <w:sz w:val="16"/>
                <w:szCs w:val="16"/>
                <w:lang w:val="en-NZ"/>
              </w:rPr>
            </w:pPr>
          </w:p>
          <w:p w14:paraId="759A02CD" w14:textId="77777777" w:rsidR="00694B41" w:rsidRPr="0065436A" w:rsidRDefault="00694B41" w:rsidP="00556693">
            <w:pPr>
              <w:jc w:val="center"/>
              <w:rPr>
                <w:bCs w:val="0"/>
                <w:color w:val="000000" w:themeColor="text1"/>
                <w:sz w:val="16"/>
                <w:szCs w:val="16"/>
                <w:lang w:val="en-NZ"/>
              </w:rPr>
            </w:pPr>
          </w:p>
        </w:tc>
        <w:tc>
          <w:tcPr>
            <w:tcW w:w="2268" w:type="dxa"/>
            <w:shd w:val="clear" w:color="auto" w:fill="EEE8E5" w:themeFill="background2"/>
          </w:tcPr>
          <w:p w14:paraId="306A64E4" w14:textId="77777777" w:rsidR="00694B41" w:rsidRPr="0065436A" w:rsidRDefault="00694B41" w:rsidP="0088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In the main, there are appropriate procedures and controls in place to mitigate the key risks reviewed</w:t>
            </w:r>
            <w:r w:rsidR="00884B0F">
              <w:rPr>
                <w:rFonts w:cs="Trebuchet MS"/>
                <w:color w:val="000000" w:themeColor="text1"/>
                <w:sz w:val="16"/>
                <w:szCs w:val="16"/>
              </w:rPr>
              <w:t>,</w:t>
            </w:r>
            <w:r w:rsidRPr="0065436A">
              <w:rPr>
                <w:rFonts w:cs="Trebuchet MS"/>
                <w:color w:val="000000" w:themeColor="text1"/>
                <w:sz w:val="16"/>
                <w:szCs w:val="16"/>
              </w:rPr>
              <w:t xml:space="preserve"> albeit with some that are not </w:t>
            </w:r>
            <w:r w:rsidRPr="0065436A">
              <w:rPr>
                <w:color w:val="000000" w:themeColor="text1"/>
                <w:sz w:val="16"/>
                <w:szCs w:val="16"/>
              </w:rPr>
              <w:br w:type="textWrapping" w:clear="all"/>
            </w:r>
            <w:r w:rsidRPr="0065436A">
              <w:rPr>
                <w:rFonts w:cs="Trebuchet MS"/>
                <w:color w:val="000000" w:themeColor="text1"/>
                <w:sz w:val="16"/>
                <w:szCs w:val="16"/>
              </w:rPr>
              <w:t>fully effective.</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7CAD4063"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Generally a sound </w:t>
            </w:r>
            <w:r w:rsidRPr="0065436A">
              <w:rPr>
                <w:color w:val="000000" w:themeColor="text1"/>
                <w:sz w:val="16"/>
                <w:szCs w:val="16"/>
              </w:rPr>
              <w:br w:type="textWrapping" w:clear="all"/>
            </w:r>
            <w:r w:rsidRPr="0065436A">
              <w:rPr>
                <w:rFonts w:cs="Trebuchet MS"/>
                <w:color w:val="000000" w:themeColor="text1"/>
                <w:sz w:val="16"/>
                <w:szCs w:val="16"/>
              </w:rPr>
              <w:t>system of internal control designed</w:t>
            </w:r>
            <w:r w:rsidRPr="0065436A">
              <w:rPr>
                <w:rFonts w:cs="Trebuchet MS"/>
                <w:color w:val="000000" w:themeColor="text1"/>
                <w:spacing w:val="-3"/>
                <w:sz w:val="16"/>
                <w:szCs w:val="16"/>
              </w:rPr>
              <w:t xml:space="preserve"> </w:t>
            </w:r>
            <w:r w:rsidRPr="0065436A">
              <w:rPr>
                <w:rFonts w:cs="Trebuchet MS"/>
                <w:color w:val="000000" w:themeColor="text1"/>
                <w:sz w:val="16"/>
                <w:szCs w:val="16"/>
              </w:rPr>
              <w:t>to achieve system objectives with some exceptions.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1D8C13B2"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small number of 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21DC65B6"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Evidence of noncompliance with some controls that may put some of the system objectives at risk.</w:t>
            </w:r>
          </w:p>
        </w:tc>
      </w:tr>
      <w:tr w:rsidR="00694B41" w:rsidRPr="0065436A" w14:paraId="14C45339" w14:textId="77777777" w:rsidTr="00556693">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1462BF88" w14:textId="77777777" w:rsidR="00694B41" w:rsidRPr="0065436A" w:rsidRDefault="00694B41" w:rsidP="00556693">
            <w:pPr>
              <w:jc w:val="center"/>
              <w:rPr>
                <w:bCs w:val="0"/>
                <w:color w:val="000000" w:themeColor="text1"/>
                <w:sz w:val="16"/>
                <w:szCs w:val="16"/>
                <w:lang w:val="en-NZ"/>
              </w:rPr>
            </w:pPr>
            <w:r w:rsidRPr="0065436A">
              <w:rPr>
                <w:bCs w:val="0"/>
                <w:color w:val="000000" w:themeColor="text1"/>
                <w:sz w:val="16"/>
                <w:szCs w:val="16"/>
                <w:lang w:val="en-NZ"/>
              </w:rPr>
              <w:t>Limited</w:t>
            </w:r>
          </w:p>
          <w:p w14:paraId="2B5A9209" w14:textId="77777777" w:rsidR="00694B41" w:rsidRPr="0065436A" w:rsidRDefault="00694B41" w:rsidP="00556693">
            <w:pPr>
              <w:jc w:val="center"/>
              <w:rPr>
                <w:bCs w:val="0"/>
                <w:color w:val="000000" w:themeColor="text1"/>
                <w:sz w:val="16"/>
                <w:szCs w:val="16"/>
                <w:lang w:val="en-NZ"/>
              </w:rPr>
            </w:pPr>
          </w:p>
          <w:p w14:paraId="4CA11DA3" w14:textId="77777777" w:rsidR="00694B41" w:rsidRPr="0065436A" w:rsidRDefault="00694B41" w:rsidP="00556693">
            <w:pPr>
              <w:jc w:val="center"/>
              <w:rPr>
                <w:bCs w:val="0"/>
                <w:color w:val="000000" w:themeColor="text1"/>
                <w:sz w:val="16"/>
                <w:szCs w:val="16"/>
                <w:lang w:val="en-NZ"/>
              </w:rPr>
            </w:pPr>
          </w:p>
        </w:tc>
        <w:tc>
          <w:tcPr>
            <w:tcW w:w="2268" w:type="dxa"/>
            <w:shd w:val="clear" w:color="auto" w:fill="EEE8E5" w:themeFill="background2"/>
          </w:tcPr>
          <w:p w14:paraId="5BFAE329" w14:textId="77777777" w:rsidR="00694B41" w:rsidRPr="0065436A" w:rsidRDefault="00694B41" w:rsidP="0088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significant gaps identified in the procedures and controls in key areas.  Where</w:t>
            </w:r>
            <w:r w:rsidRPr="0065436A">
              <w:rPr>
                <w:rFonts w:cs="Trebuchet MS"/>
                <w:color w:val="000000" w:themeColor="text1"/>
                <w:spacing w:val="-3"/>
                <w:sz w:val="16"/>
                <w:szCs w:val="16"/>
              </w:rPr>
              <w:t xml:space="preserve"> </w:t>
            </w:r>
            <w:r w:rsidRPr="0065436A">
              <w:rPr>
                <w:rFonts w:cs="Trebuchet MS"/>
                <w:color w:val="000000" w:themeColor="text1"/>
                <w:sz w:val="16"/>
                <w:szCs w:val="16"/>
              </w:rPr>
              <w:t>practical, efforts should be made to address in-year.</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42E979C8"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System of internal </w:t>
            </w:r>
            <w:r w:rsidRPr="0065436A">
              <w:rPr>
                <w:color w:val="000000" w:themeColor="text1"/>
                <w:sz w:val="16"/>
                <w:szCs w:val="16"/>
              </w:rPr>
              <w:br w:type="textWrapping" w:clear="all"/>
            </w:r>
            <w:r w:rsidRPr="0065436A">
              <w:rPr>
                <w:rFonts w:cs="Trebuchet MS"/>
                <w:color w:val="000000" w:themeColor="text1"/>
                <w:sz w:val="16"/>
                <w:szCs w:val="16"/>
              </w:rPr>
              <w:t xml:space="preserve">controls is weakened with system objectives at risk of not being </w:t>
            </w:r>
            <w:r w:rsidRPr="0065436A">
              <w:rPr>
                <w:color w:val="000000" w:themeColor="text1"/>
                <w:sz w:val="16"/>
                <w:szCs w:val="16"/>
              </w:rPr>
              <w:br w:type="textWrapping" w:clear="all"/>
            </w:r>
            <w:r w:rsidRPr="0065436A">
              <w:rPr>
                <w:rFonts w:cs="Trebuchet MS"/>
                <w:color w:val="000000" w:themeColor="text1"/>
                <w:sz w:val="16"/>
                <w:szCs w:val="16"/>
              </w:rPr>
              <w:t>achieved.</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11F1B7FD"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reoccurring exceptions found in testing of the procedures and controls. Where practical, efforts should be made to address in-year.</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012C1F95" w14:textId="77777777" w:rsidR="00694B41" w:rsidRPr="0065436A" w:rsidRDefault="00694B41" w:rsidP="00556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sidR="00884B0F">
              <w:rPr>
                <w:rFonts w:cs="Trebuchet MS"/>
                <w:color w:val="000000" w:themeColor="text1"/>
                <w:sz w:val="16"/>
                <w:szCs w:val="16"/>
              </w:rPr>
              <w:t xml:space="preserve">compliance with key </w:t>
            </w:r>
            <w:r w:rsidRPr="0065436A">
              <w:rPr>
                <w:rFonts w:cs="Trebuchet MS"/>
                <w:color w:val="000000" w:themeColor="text1"/>
                <w:sz w:val="16"/>
                <w:szCs w:val="16"/>
              </w:rPr>
              <w:t>procedures and controls places the system objectives at risk.</w:t>
            </w:r>
            <w:r w:rsidRPr="0065436A">
              <w:rPr>
                <w:rFonts w:ascii="Times New Roman" w:hAnsi="Times New Roman" w:cs="Times New Roman"/>
                <w:color w:val="000000" w:themeColor="text1"/>
                <w:sz w:val="16"/>
                <w:szCs w:val="16"/>
              </w:rPr>
              <w:t xml:space="preserve"> </w:t>
            </w:r>
          </w:p>
        </w:tc>
      </w:tr>
      <w:tr w:rsidR="00694B41" w:rsidRPr="0065436A" w14:paraId="6BCCC90F" w14:textId="77777777" w:rsidTr="00556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14:paraId="4AB97F1C" w14:textId="77777777" w:rsidR="00694B41" w:rsidRPr="0065436A" w:rsidRDefault="00694B41" w:rsidP="00556693">
            <w:pPr>
              <w:jc w:val="center"/>
              <w:rPr>
                <w:bCs w:val="0"/>
                <w:color w:val="000000" w:themeColor="text1"/>
                <w:sz w:val="16"/>
                <w:szCs w:val="16"/>
                <w:lang w:val="en-NZ"/>
              </w:rPr>
            </w:pPr>
            <w:r w:rsidRPr="0065436A">
              <w:rPr>
                <w:bCs w:val="0"/>
                <w:color w:val="000000" w:themeColor="text1"/>
                <w:sz w:val="16"/>
                <w:szCs w:val="16"/>
                <w:lang w:val="en-NZ"/>
              </w:rPr>
              <w:t>No</w:t>
            </w:r>
          </w:p>
          <w:p w14:paraId="494E2C80" w14:textId="77777777" w:rsidR="00694B41" w:rsidRPr="0065436A" w:rsidRDefault="00694B41" w:rsidP="00556693">
            <w:pPr>
              <w:jc w:val="center"/>
              <w:rPr>
                <w:bCs w:val="0"/>
                <w:color w:val="000000" w:themeColor="text1"/>
                <w:sz w:val="16"/>
                <w:szCs w:val="16"/>
                <w:lang w:val="en-NZ"/>
              </w:rPr>
            </w:pPr>
          </w:p>
          <w:p w14:paraId="570E0C0E" w14:textId="77777777" w:rsidR="00694B41" w:rsidRPr="0065436A" w:rsidRDefault="00694B41" w:rsidP="00556693">
            <w:pPr>
              <w:jc w:val="center"/>
              <w:rPr>
                <w:bCs w:val="0"/>
                <w:color w:val="000000" w:themeColor="text1"/>
                <w:sz w:val="16"/>
                <w:szCs w:val="16"/>
                <w:lang w:val="en-NZ"/>
              </w:rPr>
            </w:pPr>
          </w:p>
        </w:tc>
        <w:tc>
          <w:tcPr>
            <w:tcW w:w="2268" w:type="dxa"/>
            <w:shd w:val="clear" w:color="auto" w:fill="EEE8E5" w:themeFill="background2"/>
          </w:tcPr>
          <w:p w14:paraId="50F161F5" w14:textId="77777777" w:rsidR="00694B41" w:rsidRPr="0065436A" w:rsidRDefault="00694B41" w:rsidP="0088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lastRenderedPageBreak/>
              <w:t xml:space="preserve">For all risk areas there are significant gaps in the </w:t>
            </w:r>
            <w:r w:rsidRPr="0065436A">
              <w:rPr>
                <w:rFonts w:cs="Trebuchet MS"/>
                <w:color w:val="000000" w:themeColor="text1"/>
                <w:sz w:val="16"/>
                <w:szCs w:val="16"/>
              </w:rPr>
              <w:lastRenderedPageBreak/>
              <w:t xml:space="preserve">procedures and controls. Failure to address in-year </w:t>
            </w:r>
            <w:r w:rsidRPr="0065436A">
              <w:rPr>
                <w:color w:val="000000" w:themeColor="text1"/>
                <w:sz w:val="16"/>
                <w:szCs w:val="16"/>
              </w:rPr>
              <w:br w:type="textWrapping" w:clear="all"/>
            </w:r>
            <w:r w:rsidRPr="0065436A">
              <w:rPr>
                <w:rFonts w:cs="Trebuchet MS"/>
                <w:color w:val="000000" w:themeColor="text1"/>
                <w:sz w:val="16"/>
                <w:szCs w:val="16"/>
              </w:rPr>
              <w:t xml:space="preserve">affects the quality of </w:t>
            </w:r>
            <w:r w:rsidRPr="0065436A">
              <w:rPr>
                <w:color w:val="000000" w:themeColor="text1"/>
                <w:sz w:val="16"/>
                <w:szCs w:val="16"/>
              </w:rPr>
              <w:br w:type="textWrapping" w:clear="all"/>
            </w:r>
            <w:r w:rsidRPr="0065436A">
              <w:rPr>
                <w:rFonts w:cs="Trebuchet MS"/>
                <w:color w:val="000000" w:themeColor="text1"/>
                <w:sz w:val="16"/>
                <w:szCs w:val="16"/>
              </w:rPr>
              <w:t>the organisation’s overall internal control framework.</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5747CAEB"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lastRenderedPageBreak/>
              <w:t>Poor system of internal control.</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78408E2E"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Due to absence of effective controls and procedures, no </w:t>
            </w:r>
            <w:r w:rsidRPr="0065436A">
              <w:rPr>
                <w:rFonts w:cs="Trebuchet MS"/>
                <w:color w:val="000000" w:themeColor="text1"/>
                <w:sz w:val="16"/>
                <w:szCs w:val="16"/>
              </w:rPr>
              <w:lastRenderedPageBreak/>
              <w:t>reliance can be placed on their operation. Failure to address in-year affects the quality of the organisation’s overall internal control framework.</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5F9B81BB" w14:textId="77777777" w:rsidR="00694B41" w:rsidRPr="0065436A" w:rsidRDefault="00694B41" w:rsidP="00556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lastRenderedPageBreak/>
              <w:t>Non</w:t>
            </w:r>
            <w:r w:rsidR="00884B0F">
              <w:rPr>
                <w:rFonts w:cs="Trebuchet MS"/>
                <w:color w:val="000000" w:themeColor="text1"/>
                <w:sz w:val="16"/>
                <w:szCs w:val="16"/>
              </w:rPr>
              <w:t>-</w:t>
            </w:r>
            <w:r w:rsidRPr="0065436A">
              <w:rPr>
                <w:rFonts w:cs="Trebuchet MS"/>
                <w:color w:val="000000" w:themeColor="text1"/>
                <w:sz w:val="16"/>
                <w:szCs w:val="16"/>
              </w:rPr>
              <w:t xml:space="preserve">compliance and/or compliance </w:t>
            </w:r>
            <w:r w:rsidRPr="0065436A">
              <w:rPr>
                <w:rFonts w:cs="Trebuchet MS"/>
                <w:color w:val="000000" w:themeColor="text1"/>
                <w:sz w:val="16"/>
                <w:szCs w:val="16"/>
              </w:rPr>
              <w:lastRenderedPageBreak/>
              <w:t>with inadequate controls.</w:t>
            </w:r>
            <w:r w:rsidRPr="0065436A">
              <w:rPr>
                <w:rFonts w:ascii="Times New Roman" w:hAnsi="Times New Roman" w:cs="Times New Roman"/>
                <w:color w:val="000000" w:themeColor="text1"/>
                <w:sz w:val="16"/>
                <w:szCs w:val="16"/>
              </w:rPr>
              <w:t xml:space="preserve"> </w:t>
            </w:r>
          </w:p>
        </w:tc>
      </w:tr>
    </w:tbl>
    <w:p w14:paraId="2A4A3465" w14:textId="77777777" w:rsidR="00694B41" w:rsidRDefault="00694B41" w:rsidP="00694B41">
      <w:pPr>
        <w:spacing w:after="0"/>
      </w:pPr>
    </w:p>
    <w:tbl>
      <w:tblPr>
        <w:tblW w:w="5028" w:type="pct"/>
        <w:tblBorders>
          <w:top w:val="single" w:sz="4" w:space="0" w:color="62CAE3" w:themeColor="accent3"/>
          <w:left w:val="single" w:sz="4" w:space="0" w:color="62CAE3" w:themeColor="accent3"/>
          <w:bottom w:val="single" w:sz="4" w:space="0" w:color="62CAE3" w:themeColor="accent3"/>
          <w:right w:val="single" w:sz="4" w:space="0" w:color="62CAE3" w:themeColor="accent3"/>
          <w:insideH w:val="single" w:sz="4" w:space="0" w:color="62CAE3" w:themeColor="accent3"/>
          <w:insideV w:val="single" w:sz="4" w:space="0" w:color="62CAE3" w:themeColor="accent3"/>
        </w:tblBorders>
        <w:tblCellMar>
          <w:top w:w="57" w:type="dxa"/>
          <w:left w:w="57" w:type="dxa"/>
          <w:bottom w:w="57" w:type="dxa"/>
          <w:right w:w="57" w:type="dxa"/>
        </w:tblCellMar>
        <w:tblLook w:val="0600" w:firstRow="0" w:lastRow="0" w:firstColumn="0" w:lastColumn="0" w:noHBand="1" w:noVBand="1"/>
      </w:tblPr>
      <w:tblGrid>
        <w:gridCol w:w="1015"/>
        <w:gridCol w:w="8051"/>
      </w:tblGrid>
      <w:tr w:rsidR="00694B41" w:rsidRPr="00884B0F" w14:paraId="60C2BC76" w14:textId="77777777" w:rsidTr="00884B0F">
        <w:trPr>
          <w:trHeight w:val="88"/>
        </w:trPr>
        <w:tc>
          <w:tcPr>
            <w:tcW w:w="5000" w:type="pct"/>
            <w:gridSpan w:val="2"/>
            <w:shd w:val="clear" w:color="auto" w:fill="62CAE3" w:themeFill="accent3"/>
            <w:tcMar>
              <w:top w:w="57" w:type="dxa"/>
              <w:left w:w="112" w:type="dxa"/>
              <w:bottom w:w="57" w:type="dxa"/>
              <w:right w:w="112" w:type="dxa"/>
            </w:tcMar>
            <w:hideMark/>
          </w:tcPr>
          <w:p w14:paraId="7BC8C88D" w14:textId="77777777" w:rsidR="00694B41" w:rsidRPr="006D5F08" w:rsidRDefault="00884B0F" w:rsidP="00884B0F">
            <w:pPr>
              <w:spacing w:after="0" w:line="240" w:lineRule="auto"/>
              <w:rPr>
                <w:rFonts w:cs="Trebuchet MS"/>
                <w:b/>
                <w:color w:val="FFFFFF" w:themeColor="background1"/>
                <w:szCs w:val="16"/>
              </w:rPr>
            </w:pPr>
            <w:r w:rsidRPr="00884B0F">
              <w:rPr>
                <w:rFonts w:cs="Trebuchet MS"/>
                <w:b/>
                <w:color w:val="FFFFFF" w:themeColor="background1"/>
                <w:szCs w:val="16"/>
              </w:rPr>
              <w:t>RECOMMENDATION SIGNIFICANCE DEFINITION</w:t>
            </w:r>
          </w:p>
        </w:tc>
      </w:tr>
      <w:tr w:rsidR="00694B41" w:rsidRPr="0065436A" w14:paraId="266CB142" w14:textId="77777777" w:rsidTr="00556693">
        <w:trPr>
          <w:trHeight w:val="542"/>
        </w:trPr>
        <w:tc>
          <w:tcPr>
            <w:tcW w:w="560" w:type="pct"/>
            <w:shd w:val="clear" w:color="auto" w:fill="ED1A3B" w:themeFill="accent1"/>
            <w:tcMar>
              <w:top w:w="93" w:type="dxa"/>
              <w:left w:w="112" w:type="dxa"/>
              <w:bottom w:w="93" w:type="dxa"/>
              <w:right w:w="112" w:type="dxa"/>
            </w:tcMar>
            <w:hideMark/>
          </w:tcPr>
          <w:p w14:paraId="29C4E2CB" w14:textId="77777777" w:rsidR="00694B41" w:rsidRPr="0065436A" w:rsidRDefault="00694B41" w:rsidP="00884B0F">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High</w:t>
            </w:r>
          </w:p>
          <w:p w14:paraId="013D5D1E" w14:textId="77777777" w:rsidR="00694B41" w:rsidRPr="0065436A" w:rsidRDefault="00694B41" w:rsidP="00884B0F">
            <w:pPr>
              <w:spacing w:after="0" w:line="240" w:lineRule="auto"/>
              <w:jc w:val="center"/>
              <w:rPr>
                <w:rFonts w:eastAsia="+mn-ea" w:hAnsi="Wingdings 3"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2A29F36F" w14:textId="77777777" w:rsidR="00694B41" w:rsidRPr="006D5F08" w:rsidRDefault="00694B41" w:rsidP="00556693">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where there is substantial risk of loss, fraud, impropriety, poor value for money, or failure to achieve organisational objectives. Such risk could lead to an adverse impact on the business. Remedial action must be taken urgently.</w:t>
            </w:r>
          </w:p>
        </w:tc>
      </w:tr>
      <w:tr w:rsidR="00694B41" w:rsidRPr="0065436A" w14:paraId="35FE8FF6" w14:textId="77777777" w:rsidTr="00556693">
        <w:trPr>
          <w:trHeight w:val="720"/>
        </w:trPr>
        <w:tc>
          <w:tcPr>
            <w:tcW w:w="560" w:type="pct"/>
            <w:shd w:val="clear" w:color="auto" w:fill="DF8639"/>
            <w:tcMar>
              <w:top w:w="93" w:type="dxa"/>
              <w:left w:w="112" w:type="dxa"/>
              <w:bottom w:w="93" w:type="dxa"/>
              <w:right w:w="112" w:type="dxa"/>
            </w:tcMar>
            <w:hideMark/>
          </w:tcPr>
          <w:p w14:paraId="32D8FE57" w14:textId="77777777" w:rsidR="00694B41" w:rsidRPr="0065436A" w:rsidRDefault="00694B41" w:rsidP="00884B0F">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Medium</w:t>
            </w:r>
          </w:p>
          <w:p w14:paraId="49A22B21" w14:textId="77777777" w:rsidR="00694B41" w:rsidRPr="0065436A" w:rsidRDefault="00694B41" w:rsidP="00884B0F">
            <w:pPr>
              <w:spacing w:after="0" w:line="240" w:lineRule="auto"/>
              <w:jc w:val="center"/>
              <w:rPr>
                <w:rFonts w:eastAsia="+mn-ea" w:hAnsi="Wingdings 2"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6D5D792C" w14:textId="77777777" w:rsidR="00694B41" w:rsidRPr="006D5F08" w:rsidRDefault="00694B41" w:rsidP="00556693">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694B41" w:rsidRPr="0065436A" w14:paraId="5B0B150A" w14:textId="77777777" w:rsidTr="00884B0F">
        <w:trPr>
          <w:trHeight w:val="356"/>
        </w:trPr>
        <w:tc>
          <w:tcPr>
            <w:tcW w:w="560" w:type="pct"/>
            <w:shd w:val="clear" w:color="auto" w:fill="92D050"/>
            <w:tcMar>
              <w:top w:w="93" w:type="dxa"/>
              <w:left w:w="112" w:type="dxa"/>
              <w:bottom w:w="93" w:type="dxa"/>
              <w:right w:w="112" w:type="dxa"/>
            </w:tcMar>
            <w:hideMark/>
          </w:tcPr>
          <w:p w14:paraId="01E59754" w14:textId="77777777" w:rsidR="00694B41" w:rsidRPr="00884B0F" w:rsidRDefault="00694B41" w:rsidP="00884B0F">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Low</w:t>
            </w:r>
          </w:p>
        </w:tc>
        <w:tc>
          <w:tcPr>
            <w:tcW w:w="4440" w:type="pct"/>
            <w:shd w:val="clear" w:color="auto" w:fill="EEE8E5" w:themeFill="background2"/>
            <w:tcMar>
              <w:top w:w="93" w:type="dxa"/>
              <w:left w:w="112" w:type="dxa"/>
              <w:bottom w:w="93" w:type="dxa"/>
              <w:right w:w="112" w:type="dxa"/>
            </w:tcMar>
            <w:hideMark/>
          </w:tcPr>
          <w:p w14:paraId="5FEB2584" w14:textId="77777777" w:rsidR="00694B41" w:rsidRPr="006D5F08" w:rsidRDefault="00694B41" w:rsidP="00556693">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Areas that individually have no significant impact, but where management would benefit from improved controls and/or have the opportunity to achieve greater effectiveness and/or efficiency.</w:t>
            </w:r>
          </w:p>
        </w:tc>
      </w:tr>
    </w:tbl>
    <w:p w14:paraId="53331A8A" w14:textId="77777777" w:rsidR="00C365F4" w:rsidRDefault="00C365F4">
      <w:r>
        <w:br w:type="page"/>
      </w:r>
    </w:p>
    <w:p w14:paraId="6A8E0E46" w14:textId="77777777" w:rsidR="00C365F4" w:rsidRDefault="00C365F4">
      <w:pPr>
        <w:sectPr w:rsidR="00C365F4" w:rsidSect="00626140">
          <w:headerReference w:type="default" r:id="rId48"/>
          <w:footerReference w:type="default" r:id="rId49"/>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1D2E44" w14:paraId="02DD8530" w14:textId="77777777" w:rsidTr="001D2E44">
        <w:tc>
          <w:tcPr>
            <w:tcW w:w="2836" w:type="dxa"/>
            <w:hideMark/>
          </w:tcPr>
          <w:p w14:paraId="66C69414" w14:textId="77777777" w:rsidR="001D2E44" w:rsidRDefault="001D2E44" w:rsidP="001D2E44">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14:paraId="6B2BBEBF" w14:textId="77777777" w:rsidR="001D2E44" w:rsidRDefault="00981B1D" w:rsidP="001D2E44">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14:paraId="08418C6B" w14:textId="77777777" w:rsidR="00981B1D" w:rsidRDefault="00981B1D" w:rsidP="00981B1D">
            <w:pPr>
              <w:rPr>
                <w:rFonts w:ascii="Calibri" w:hAnsi="Calibri"/>
              </w:rPr>
            </w:pPr>
            <w:r>
              <w:rPr>
                <w:color w:val="7F7F7F"/>
                <w:sz w:val="16"/>
                <w:szCs w:val="16"/>
                <w:bdr w:val="none" w:sz="0" w:space="0" w:color="auto" w:frame="1"/>
                <w:lang w:eastAsia="en-GB"/>
              </w:rPr>
              <w:t>0238 088 1892 (DDI)</w:t>
            </w:r>
          </w:p>
          <w:p w14:paraId="55B48F0E" w14:textId="77777777" w:rsidR="00981B1D" w:rsidRDefault="00981B1D" w:rsidP="00981B1D">
            <w:r>
              <w:rPr>
                <w:color w:val="ED1A3B"/>
                <w:sz w:val="16"/>
                <w:szCs w:val="16"/>
                <w:u w:val="single"/>
                <w:bdr w:val="none" w:sz="0" w:space="0" w:color="auto" w:frame="1"/>
                <w:lang w:eastAsia="en-GB"/>
              </w:rPr>
              <w:t>greg.rubins</w:t>
            </w:r>
            <w:hyperlink r:id="rId50" w:tgtFrame="_blank" w:tooltip="mailto:biz.arnold@bdo.co.uk" w:history="1">
              <w:r>
                <w:rPr>
                  <w:rStyle w:val="Hyperlink"/>
                  <w:color w:val="ED1A3B"/>
                  <w:sz w:val="16"/>
                  <w:szCs w:val="16"/>
                  <w:bdr w:val="none" w:sz="0" w:space="0" w:color="auto" w:frame="1"/>
                  <w:lang w:eastAsia="en-GB"/>
                </w:rPr>
                <w:t>@bdo.co.uk</w:t>
              </w:r>
            </w:hyperlink>
          </w:p>
          <w:p w14:paraId="0AE0F00B" w14:textId="77777777" w:rsidR="001D2E44" w:rsidRDefault="001D2E44" w:rsidP="001D2E44">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7265954F"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3E1DE432"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1BC82C9B"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6963F300"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14:paraId="3A6E25C9"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2019 BDO LLP. All rights reserved.</w:t>
            </w:r>
          </w:p>
          <w:p w14:paraId="2EAC613E" w14:textId="77777777" w:rsidR="001D2E44" w:rsidRDefault="001D2E44" w:rsidP="001D2E44">
            <w:pPr>
              <w:pStyle w:val="Disclaimer"/>
              <w:framePr w:hSpace="0" w:wrap="auto" w:vAnchor="margin" w:hAnchor="text" w:xAlign="left" w:yAlign="inline"/>
              <w:rPr>
                <w:rStyle w:val="TextWhite"/>
                <w:lang w:eastAsia="en-US"/>
              </w:rPr>
            </w:pPr>
          </w:p>
          <w:p w14:paraId="261B5D78" w14:textId="77777777" w:rsidR="001D2E44" w:rsidRDefault="000D5D2B" w:rsidP="001D2E44">
            <w:pPr>
              <w:pStyle w:val="Disclaimer"/>
              <w:framePr w:hSpace="0" w:wrap="auto" w:vAnchor="margin" w:hAnchor="text" w:xAlign="left" w:yAlign="inline"/>
              <w:rPr>
                <w:rStyle w:val="TextWhite"/>
                <w:b/>
                <w:sz w:val="18"/>
                <w:szCs w:val="18"/>
                <w:lang w:eastAsia="en-US"/>
              </w:rPr>
            </w:pPr>
            <w:hyperlink r:id="rId51" w:history="1">
              <w:r w:rsidR="001D2E44">
                <w:rPr>
                  <w:rStyle w:val="TextWhite"/>
                  <w:b/>
                  <w:sz w:val="18"/>
                  <w:szCs w:val="18"/>
                  <w:lang w:eastAsia="en-US"/>
                </w:rPr>
                <w:t>www.bdo.co.uk</w:t>
              </w:r>
            </w:hyperlink>
          </w:p>
        </w:tc>
      </w:tr>
      <w:tr w:rsidR="001D2E44" w14:paraId="7A4F8E6D" w14:textId="77777777" w:rsidTr="001D2E44">
        <w:tc>
          <w:tcPr>
            <w:tcW w:w="2836" w:type="dxa"/>
          </w:tcPr>
          <w:p w14:paraId="074B2595" w14:textId="77777777" w:rsidR="001D2E44" w:rsidRDefault="001D2E44" w:rsidP="001D2E44">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68ED7FDF" w14:textId="77777777" w:rsidR="001D2E44" w:rsidRDefault="001D2E44" w:rsidP="001D2E44">
            <w:pPr>
              <w:pStyle w:val="Disclaimer"/>
              <w:framePr w:hSpace="0" w:wrap="auto" w:vAnchor="margin" w:hAnchor="text" w:xAlign="left" w:yAlign="inline"/>
              <w:rPr>
                <w:rStyle w:val="TextWhite"/>
                <w:lang w:eastAsia="en-US"/>
              </w:rPr>
            </w:pPr>
          </w:p>
        </w:tc>
      </w:tr>
    </w:tbl>
    <w:p w14:paraId="5917E940" w14:textId="77777777" w:rsidR="00C365F4" w:rsidRDefault="00C365F4"/>
    <w:sectPr w:rsidR="00C365F4" w:rsidSect="00C365F4">
      <w:headerReference w:type="default" r:id="rId52"/>
      <w:footerReference w:type="default" r:id="rId5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13D95" w14:textId="77777777" w:rsidR="00A92900" w:rsidRDefault="00A92900" w:rsidP="00C365F4">
      <w:pPr>
        <w:spacing w:after="0" w:line="240" w:lineRule="auto"/>
      </w:pPr>
      <w:r>
        <w:separator/>
      </w:r>
    </w:p>
  </w:endnote>
  <w:endnote w:type="continuationSeparator" w:id="0">
    <w:p w14:paraId="3ED61995" w14:textId="77777777" w:rsidR="00A92900" w:rsidRDefault="00A92900"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Wingdings 2">
    <w:panose1 w:val="05020102010507070707"/>
    <w:charset w:val="02"/>
    <w:family w:val="decorative"/>
    <w:pitch w:val="variable"/>
    <w:sig w:usb0="00000000" w:usb1="10000000" w:usb2="00000000" w:usb3="00000000" w:csb0="80000000" w:csb1="00000000"/>
  </w:font>
  <w:font w:name="+mn-cs">
    <w:panose1 w:val="00000000000000000000"/>
    <w:charset w:val="00"/>
    <w:family w:val="roman"/>
    <w:notTrueType/>
    <w:pitch w:val="default"/>
  </w:font>
  <w:font w:name="Wingdings 3">
    <w:panose1 w:val="05040102010807070707"/>
    <w:charset w:val="02"/>
    <w:family w:val="decorativ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06203"/>
      <w:docPartObj>
        <w:docPartGallery w:val="Page Numbers (Bottom of Page)"/>
        <w:docPartUnique/>
      </w:docPartObj>
    </w:sdtPr>
    <w:sdtEndPr>
      <w:rPr>
        <w:noProof/>
      </w:rPr>
    </w:sdtEndPr>
    <w:sdtContent>
      <w:p w14:paraId="07618ED3" w14:textId="77777777" w:rsidR="00B325DD" w:rsidRDefault="00B325DD">
        <w:pPr>
          <w:pStyle w:val="Footer"/>
          <w:jc w:val="center"/>
        </w:pPr>
      </w:p>
      <w:p w14:paraId="44B0D70B" w14:textId="77777777" w:rsidR="00B325DD" w:rsidRDefault="00B325DD">
        <w:pPr>
          <w:pStyle w:val="Footer"/>
          <w:jc w:val="center"/>
        </w:pPr>
        <w:r>
          <w:fldChar w:fldCharType="begin"/>
        </w:r>
        <w:r>
          <w:instrText xml:space="preserve"> PAGE   \* MERGEFORMAT </w:instrText>
        </w:r>
        <w:r>
          <w:fldChar w:fldCharType="separate"/>
        </w:r>
        <w:r w:rsidR="000D5D2B">
          <w:rPr>
            <w:noProof/>
          </w:rPr>
          <w:t>2</w:t>
        </w:r>
        <w:r>
          <w:rPr>
            <w:noProof/>
          </w:rPr>
          <w:fldChar w:fldCharType="end"/>
        </w:r>
      </w:p>
    </w:sdtContent>
  </w:sdt>
  <w:p w14:paraId="4F36A925" w14:textId="77777777" w:rsidR="00B325DD" w:rsidRDefault="00B325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E1CB0" w14:textId="77777777" w:rsidR="00B325DD" w:rsidRDefault="00B325DD">
    <w:pPr>
      <w:pStyle w:val="Footer"/>
    </w:pPr>
    <w:r w:rsidRPr="007C3BC4">
      <w:rPr>
        <w:noProof/>
        <w:lang w:eastAsia="en-GB"/>
      </w:rPr>
      <mc:AlternateContent>
        <mc:Choice Requires="wpg">
          <w:drawing>
            <wp:anchor distT="0" distB="0" distL="114300" distR="114300" simplePos="0" relativeHeight="251670528" behindDoc="0" locked="0" layoutInCell="1" allowOverlap="1" wp14:anchorId="04FC1956" wp14:editId="5664A75F">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861F3" id="Group 55" o:spid="_x0000_s1026" style="position:absolute;margin-left:75.35pt;margin-top:-258.35pt;width:12.75pt;height:281.95pt;z-index:251670528"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MMIA&#10;AADbAAAADwAAAGRycy9kb3ducmV2LnhtbESPQYvCMBSE7wv+h/CEvSyargeRalqkIOtlYdVevD2a&#10;Z1ttXmoTa/33G0HwOMzMN8wqHUwjeupcbVnB9zQCQVxYXXOpID9sJgsQziNrbCyTggc5SJPRxwpj&#10;be+8o37vSxEg7GJUUHnfxlK6oiKDbmpb4uCdbGfQB9mVUnd4D3DTyFkUzaXBmsNChS1lFRWX/c0E&#10;SqbP0Q9d+82Rht/8kRH95V9KfY6H9RKEp8G/w6/2VitYzOD5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zwwwgAAANsAAAAPAAAAAAAAAAAAAAAAAJgCAABkcnMvZG93&#10;bnJldi54bWxQSwUGAAAAAAQABAD1AAAAhwM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38MA&#10;AADbAAAADwAAAGRycy9kb3ducmV2LnhtbESPT4vCMBTE74LfITzBi6ypi0j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B38MAAADbAAAADwAAAAAAAAAAAAAAAACYAgAAZHJzL2Rv&#10;d25yZXYueG1sUEsFBgAAAAAEAAQA9QAAAIgD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kRMMA&#10;AADbAAAADwAAAGRycy9kb3ducmV2LnhtbESPT4vCMBTE74LfITzBi6ypC0r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6kRMMAAADbAAAADwAAAAAAAAAAAAAAAACYAgAAZHJzL2Rv&#10;d25yZXYueG1sUEsFBgAAAAAEAAQA9QAAAIgD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6M8EA&#10;AADbAAAADwAAAGRycy9kb3ducmV2LnhtbESPzarCMBSE9xd8h3AENxdNrwuRahQpyHUj+NONu0Nz&#10;bKvNSW1irW9vBMHlMDPfMPNlZyrRUuNKywr+RhEI4szqknMF6XE9nIJwHlljZZkUPMnBctH7mWOs&#10;7YP31B58LgKEXYwKCu/rWEqXFWTQjWxNHLyzbQz6IJtc6gYfAW4qOY6iiTRYclgosKakoOx6uJtA&#10;SfQl+qdbuz5Rt02fCdEu/VVq0O9WMxCeOv8Nf9obrWA6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OjPBAAAA2wAAAA8AAAAAAAAAAAAAAAAAmAIAAGRycy9kb3du&#10;cmV2LnhtbFBLBQYAAAAABAAEAPUAAACGAw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fqMMA&#10;AADbAAAADwAAAGRycy9kb3ducmV2LnhtbESPT4vCMBTE74LfITzBi6ype9DSNcpSkN2L4J9evD2a&#10;Z1u3ealNttZvbwTB4zAzv2GW697UoqPWVZYVzKYRCOLc6ooLBdlx8xGDcB5ZY22ZFNzJwXo1HCwx&#10;0fbGe+oOvhABwi5BBaX3TSKly0sy6Ka2IQ7e2bYGfZBtIXWLtwA3tfyMork0WHFYKLGhtKT87/Bv&#10;AiXVl+iHrt3mRP02u6dEu2yi1HjUf3+B8NT7d/jV/tUK4gU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CfqM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93116"/>
      <w:docPartObj>
        <w:docPartGallery w:val="Page Numbers (Bottom of Page)"/>
        <w:docPartUnique/>
      </w:docPartObj>
    </w:sdtPr>
    <w:sdtEndPr>
      <w:rPr>
        <w:noProof/>
      </w:rPr>
    </w:sdtEndPr>
    <w:sdtContent>
      <w:p w14:paraId="645E6040" w14:textId="77777777" w:rsidR="00B325DD" w:rsidRDefault="00B325DD">
        <w:pPr>
          <w:pStyle w:val="Footer"/>
          <w:jc w:val="center"/>
        </w:pPr>
      </w:p>
      <w:p w14:paraId="139F64A6" w14:textId="77777777" w:rsidR="00B325DD" w:rsidRDefault="00B325DD">
        <w:pPr>
          <w:pStyle w:val="Footer"/>
          <w:jc w:val="center"/>
        </w:pPr>
        <w:r>
          <w:fldChar w:fldCharType="begin"/>
        </w:r>
        <w:r>
          <w:instrText xml:space="preserve"> PAGE   \* MERGEFORMAT </w:instrText>
        </w:r>
        <w:r>
          <w:fldChar w:fldCharType="separate"/>
        </w:r>
        <w:r w:rsidR="000D5D2B">
          <w:rPr>
            <w:noProof/>
          </w:rPr>
          <w:t>12</w:t>
        </w:r>
        <w:r>
          <w:rPr>
            <w:noProof/>
          </w:rPr>
          <w:fldChar w:fldCharType="end"/>
        </w:r>
      </w:p>
    </w:sdtContent>
  </w:sdt>
  <w:p w14:paraId="64E4EF45" w14:textId="77777777" w:rsidR="00B325DD" w:rsidRDefault="00B325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167264"/>
      <w:docPartObj>
        <w:docPartGallery w:val="Page Numbers (Bottom of Page)"/>
        <w:docPartUnique/>
      </w:docPartObj>
    </w:sdtPr>
    <w:sdtEndPr>
      <w:rPr>
        <w:noProof/>
      </w:rPr>
    </w:sdtEndPr>
    <w:sdtContent>
      <w:p w14:paraId="61833A39" w14:textId="77777777" w:rsidR="00B325DD" w:rsidRDefault="00B325DD">
        <w:pPr>
          <w:pStyle w:val="Footer"/>
          <w:jc w:val="center"/>
        </w:pPr>
      </w:p>
      <w:p w14:paraId="025D7534" w14:textId="77777777" w:rsidR="00B325DD" w:rsidRDefault="00B325DD">
        <w:pPr>
          <w:pStyle w:val="Footer"/>
          <w:jc w:val="center"/>
        </w:pPr>
        <w:r>
          <w:fldChar w:fldCharType="begin"/>
        </w:r>
        <w:r>
          <w:instrText xml:space="preserve"> PAGE   \* MERGEFORMAT </w:instrText>
        </w:r>
        <w:r>
          <w:fldChar w:fldCharType="separate"/>
        </w:r>
        <w:r w:rsidR="000D5D2B">
          <w:rPr>
            <w:noProof/>
          </w:rPr>
          <w:t>15</w:t>
        </w:r>
        <w:r>
          <w:rPr>
            <w:noProof/>
          </w:rPr>
          <w:fldChar w:fldCharType="end"/>
        </w:r>
      </w:p>
    </w:sdtContent>
  </w:sdt>
  <w:p w14:paraId="5665ECDC" w14:textId="77777777" w:rsidR="00B325DD" w:rsidRDefault="00B325DD">
    <w:pPr>
      <w:pStyle w:val="Footer"/>
    </w:pPr>
  </w:p>
  <w:p w14:paraId="1F3C8AC5" w14:textId="77777777" w:rsidR="00B325DD" w:rsidRDefault="00B325D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998281"/>
      <w:docPartObj>
        <w:docPartGallery w:val="Page Numbers (Bottom of Page)"/>
        <w:docPartUnique/>
      </w:docPartObj>
    </w:sdtPr>
    <w:sdtEndPr>
      <w:rPr>
        <w:noProof/>
      </w:rPr>
    </w:sdtEndPr>
    <w:sdtContent>
      <w:p w14:paraId="7BE7D025" w14:textId="77777777" w:rsidR="00B325DD" w:rsidRDefault="00B325DD">
        <w:pPr>
          <w:pStyle w:val="Footer"/>
          <w:jc w:val="center"/>
        </w:pPr>
      </w:p>
      <w:p w14:paraId="07291FFE" w14:textId="77777777" w:rsidR="00B325DD" w:rsidRDefault="00B325DD">
        <w:pPr>
          <w:pStyle w:val="Footer"/>
          <w:jc w:val="center"/>
        </w:pPr>
        <w:r>
          <w:fldChar w:fldCharType="begin"/>
        </w:r>
        <w:r>
          <w:instrText xml:space="preserve"> PAGE   \* MERGEFORMAT </w:instrText>
        </w:r>
        <w:r>
          <w:fldChar w:fldCharType="separate"/>
        </w:r>
        <w:r w:rsidR="000D5D2B">
          <w:rPr>
            <w:noProof/>
          </w:rPr>
          <w:t>16</w:t>
        </w:r>
        <w:r>
          <w:rPr>
            <w:noProof/>
          </w:rPr>
          <w:fldChar w:fldCharType="end"/>
        </w:r>
      </w:p>
    </w:sdtContent>
  </w:sdt>
  <w:p w14:paraId="4FBD1330" w14:textId="77777777" w:rsidR="00B325DD" w:rsidRDefault="00B325D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82854"/>
      <w:docPartObj>
        <w:docPartGallery w:val="Page Numbers (Bottom of Page)"/>
        <w:docPartUnique/>
      </w:docPartObj>
    </w:sdtPr>
    <w:sdtEndPr>
      <w:rPr>
        <w:noProof/>
      </w:rPr>
    </w:sdtEndPr>
    <w:sdtContent>
      <w:p w14:paraId="5BF94AA2" w14:textId="77777777" w:rsidR="00B325DD" w:rsidRDefault="00B325DD">
        <w:pPr>
          <w:pStyle w:val="Footer"/>
          <w:jc w:val="center"/>
        </w:pPr>
      </w:p>
      <w:p w14:paraId="05B11C65" w14:textId="77777777" w:rsidR="00B325DD" w:rsidRDefault="00B325DD">
        <w:pPr>
          <w:pStyle w:val="Footer"/>
          <w:jc w:val="center"/>
        </w:pPr>
        <w:r>
          <w:fldChar w:fldCharType="begin"/>
        </w:r>
        <w:r>
          <w:instrText xml:space="preserve"> PAGE   \* MERGEFORMAT </w:instrText>
        </w:r>
        <w:r>
          <w:fldChar w:fldCharType="separate"/>
        </w:r>
        <w:r w:rsidR="000D5D2B">
          <w:rPr>
            <w:noProof/>
          </w:rPr>
          <w:t>17</w:t>
        </w:r>
        <w:r>
          <w:rPr>
            <w:noProof/>
          </w:rPr>
          <w:fldChar w:fldCharType="end"/>
        </w:r>
      </w:p>
    </w:sdtContent>
  </w:sdt>
  <w:p w14:paraId="769B059C" w14:textId="77777777" w:rsidR="00B325DD" w:rsidRDefault="00B325D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137285"/>
      <w:docPartObj>
        <w:docPartGallery w:val="Page Numbers (Bottom of Page)"/>
        <w:docPartUnique/>
      </w:docPartObj>
    </w:sdtPr>
    <w:sdtEndPr>
      <w:rPr>
        <w:noProof/>
      </w:rPr>
    </w:sdtEndPr>
    <w:sdtContent>
      <w:p w14:paraId="34CAB58D" w14:textId="77777777" w:rsidR="00B325DD" w:rsidRDefault="00B325DD">
        <w:pPr>
          <w:pStyle w:val="Footer"/>
          <w:jc w:val="center"/>
        </w:pPr>
      </w:p>
      <w:p w14:paraId="5FA3B265" w14:textId="77777777" w:rsidR="00B325DD" w:rsidRDefault="00B325DD">
        <w:pPr>
          <w:pStyle w:val="Footer"/>
          <w:jc w:val="center"/>
        </w:pPr>
        <w:r>
          <w:fldChar w:fldCharType="begin"/>
        </w:r>
        <w:r>
          <w:instrText xml:space="preserve"> PAGE   \* MERGEFORMAT </w:instrText>
        </w:r>
        <w:r>
          <w:fldChar w:fldCharType="separate"/>
        </w:r>
        <w:r w:rsidR="000D5D2B">
          <w:rPr>
            <w:noProof/>
          </w:rPr>
          <w:t>18</w:t>
        </w:r>
        <w:r>
          <w:rPr>
            <w:noProof/>
          </w:rPr>
          <w:fldChar w:fldCharType="end"/>
        </w:r>
      </w:p>
    </w:sdtContent>
  </w:sdt>
  <w:p w14:paraId="25FFB42B" w14:textId="77777777" w:rsidR="00B325DD" w:rsidRDefault="00B325DD">
    <w:pPr>
      <w:pStyle w:val="Footer"/>
    </w:pPr>
  </w:p>
  <w:p w14:paraId="5DAFA98A" w14:textId="77777777" w:rsidR="00B325DD" w:rsidRDefault="00B325D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514781"/>
      <w:docPartObj>
        <w:docPartGallery w:val="Page Numbers (Bottom of Page)"/>
        <w:docPartUnique/>
      </w:docPartObj>
    </w:sdtPr>
    <w:sdtEndPr>
      <w:rPr>
        <w:noProof/>
      </w:rPr>
    </w:sdtEndPr>
    <w:sdtContent>
      <w:p w14:paraId="7E8167A2" w14:textId="77777777" w:rsidR="00B325DD" w:rsidRDefault="00B325DD">
        <w:pPr>
          <w:pStyle w:val="Footer"/>
          <w:jc w:val="center"/>
        </w:pPr>
        <w:r>
          <w:fldChar w:fldCharType="begin"/>
        </w:r>
        <w:r>
          <w:instrText xml:space="preserve"> PAGE   \* MERGEFORMAT </w:instrText>
        </w:r>
        <w:r>
          <w:fldChar w:fldCharType="separate"/>
        </w:r>
        <w:r w:rsidR="000D5D2B">
          <w:rPr>
            <w:noProof/>
          </w:rPr>
          <w:t>20</w:t>
        </w:r>
        <w:r>
          <w:rPr>
            <w:noProof/>
          </w:rPr>
          <w:fldChar w:fldCharType="end"/>
        </w:r>
      </w:p>
    </w:sdtContent>
  </w:sdt>
  <w:p w14:paraId="4571BEA4" w14:textId="77777777" w:rsidR="00B325DD" w:rsidRDefault="00B325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729616"/>
      <w:docPartObj>
        <w:docPartGallery w:val="Page Numbers (Bottom of Page)"/>
        <w:docPartUnique/>
      </w:docPartObj>
    </w:sdtPr>
    <w:sdtEndPr>
      <w:rPr>
        <w:noProof/>
      </w:rPr>
    </w:sdtEndPr>
    <w:sdtContent>
      <w:p w14:paraId="69AC0A2F" w14:textId="77777777" w:rsidR="00B325DD" w:rsidRDefault="00B325DD">
        <w:pPr>
          <w:pStyle w:val="Footer"/>
          <w:jc w:val="center"/>
        </w:pPr>
        <w:r>
          <w:fldChar w:fldCharType="begin"/>
        </w:r>
        <w:r>
          <w:instrText xml:space="preserve"> PAGE   \* MERGEFORMAT </w:instrText>
        </w:r>
        <w:r>
          <w:fldChar w:fldCharType="separate"/>
        </w:r>
        <w:r w:rsidR="000D5D2B">
          <w:rPr>
            <w:noProof/>
          </w:rPr>
          <w:t>21</w:t>
        </w:r>
        <w:r>
          <w:rPr>
            <w:noProof/>
          </w:rPr>
          <w:fldChar w:fldCharType="end"/>
        </w:r>
      </w:p>
    </w:sdtContent>
  </w:sdt>
  <w:p w14:paraId="080FAB2F" w14:textId="77777777" w:rsidR="00B325DD" w:rsidRDefault="00B325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083BC" w14:textId="77777777" w:rsidR="00B325DD" w:rsidRDefault="000D5D2B">
    <w:pPr>
      <w:pStyle w:val="Footer"/>
      <w:jc w:val="center"/>
    </w:pPr>
    <w:sdt>
      <w:sdtPr>
        <w:id w:val="-305851335"/>
        <w:docPartObj>
          <w:docPartGallery w:val="Page Numbers (Bottom of Page)"/>
          <w:docPartUnique/>
        </w:docPartObj>
      </w:sdtPr>
      <w:sdtEndPr>
        <w:rPr>
          <w:noProof/>
        </w:rPr>
      </w:sdtEndPr>
      <w:sdtContent>
        <w:r w:rsidR="00B325DD">
          <w:fldChar w:fldCharType="begin"/>
        </w:r>
        <w:r w:rsidR="00B325DD">
          <w:instrText xml:space="preserve"> PAGE   \* MERGEFORMAT </w:instrText>
        </w:r>
        <w:r w:rsidR="00B325DD">
          <w:fldChar w:fldCharType="separate"/>
        </w:r>
        <w:r>
          <w:rPr>
            <w:noProof/>
          </w:rPr>
          <w:t>22</w:t>
        </w:r>
        <w:r w:rsidR="00B325DD">
          <w:rPr>
            <w:noProof/>
          </w:rPr>
          <w:fldChar w:fldCharType="end"/>
        </w:r>
      </w:sdtContent>
    </w:sdt>
  </w:p>
  <w:p w14:paraId="36EABB08" w14:textId="77777777" w:rsidR="00B325DD" w:rsidRDefault="00B32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5D46C" w14:textId="77777777" w:rsidR="00A92900" w:rsidRDefault="00A92900" w:rsidP="00C365F4">
      <w:pPr>
        <w:spacing w:after="0" w:line="240" w:lineRule="auto"/>
      </w:pPr>
      <w:r>
        <w:separator/>
      </w:r>
    </w:p>
  </w:footnote>
  <w:footnote w:type="continuationSeparator" w:id="0">
    <w:p w14:paraId="54918B0F" w14:textId="77777777" w:rsidR="00A92900" w:rsidRDefault="00A92900"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79C90" w14:textId="77777777" w:rsidR="00B325DD" w:rsidRDefault="00876E43" w:rsidP="005E1AD8">
    <w:pPr>
      <w:pStyle w:val="Header"/>
      <w:rPr>
        <w:rFonts w:asciiTheme="minorHAnsi" w:hAnsiTheme="minorHAnsi"/>
      </w:rPr>
    </w:pPr>
    <w:r>
      <w:rPr>
        <w:noProof/>
        <w:lang w:eastAsia="en-GB"/>
      </w:rPr>
      <mc:AlternateContent>
        <mc:Choice Requires="wps">
          <w:drawing>
            <wp:anchor distT="0" distB="0" distL="114300" distR="114300" simplePos="0" relativeHeight="251709440" behindDoc="0" locked="0" layoutInCell="1" allowOverlap="1" wp14:anchorId="32971D98" wp14:editId="6A572D47">
              <wp:simplePos x="0" y="0"/>
              <wp:positionH relativeFrom="margin">
                <wp:posOffset>-142875</wp:posOffset>
              </wp:positionH>
              <wp:positionV relativeFrom="paragraph">
                <wp:posOffset>-67310</wp:posOffset>
              </wp:positionV>
              <wp:extent cx="342900" cy="1908900"/>
              <wp:effectExtent l="0" t="0" r="0" b="0"/>
              <wp:wrapNone/>
              <wp:docPr id="89"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342900" cy="1908900"/>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1D115709" w14:textId="77777777" w:rsidR="00876E43" w:rsidRDefault="00876E43" w:rsidP="00876E43">
                          <w:pPr>
                            <w:shd w:val="clear" w:color="auto" w:fill="ED1A3B" w:themeFill="accent1"/>
                            <w:rPr>
                              <w:rFonts w:eastAsia="Times New Roma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6F633" id="Freeform 23" o:spid="_x0000_s1058" style="position:absolute;margin-left:-11.25pt;margin-top:-5.3pt;width:27pt;height:150.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" adj="-11796480,,5400" path="m120,581l120,,,,,666,120,581xe" filled="f" stroked="f">
              <v:stroke joinstyle="round"/>
              <v:formulas/>
              <v:path arrowok="t" o:connecttype="custom" o:connectlocs="120,581;120,0;0,0;0,666;120,581" o:connectangles="0,0,0,0,0" textboxrect="0,0,120,666"/>
              <o:lock v:ext="edit" aspectratio="t"/>
              <v:textbox>
                <w:txbxContent>
                  <w:p w:rsidR="00876E43" w:rsidRDefault="00876E43" w:rsidP="00876E43">
                    <w:pPr>
                      <w:shd w:val="clear" w:color="auto" w:fill="ED1A3B" w:themeFill="accent1"/>
                      <w:rPr>
                        <w:rFonts w:eastAsia="Times New Roman"/>
                      </w:rPr>
                    </w:pPr>
                  </w:p>
                </w:txbxContent>
              </v:textbox>
              <w10:wrap anchorx="margin"/>
            </v:shape>
          </w:pict>
        </mc:Fallback>
      </mc:AlternateContent>
    </w:r>
    <w:r w:rsidR="00501CA9">
      <w:rPr>
        <w:noProof/>
        <w:lang w:eastAsia="en-GB"/>
      </w:rPr>
      <mc:AlternateContent>
        <mc:Choice Requires="wpg">
          <w:drawing>
            <wp:anchor distT="0" distB="0" distL="114300" distR="114300" simplePos="0" relativeHeight="251658239" behindDoc="0" locked="0" layoutInCell="1" allowOverlap="1" wp14:anchorId="2D70ED90" wp14:editId="60566EF3">
              <wp:simplePos x="0" y="0"/>
              <wp:positionH relativeFrom="margin">
                <wp:align>center</wp:align>
              </wp:positionH>
              <wp:positionV relativeFrom="paragraph">
                <wp:posOffset>-678180</wp:posOffset>
              </wp:positionV>
              <wp:extent cx="6981998" cy="10704868"/>
              <wp:effectExtent l="0" t="0" r="28575" b="2032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88272" cy="10704868"/>
                        <a:chOff x="0" y="0"/>
                        <a:chExt cx="6839586" cy="10609605"/>
                      </a:xfrm>
                    </wpg:grpSpPr>
                    <wpg:grpSp>
                      <wpg:cNvPr id="19" name="Group 19"/>
                      <wpg:cNvGrpSpPr/>
                      <wpg:grpSpPr>
                        <a:xfrm>
                          <a:off x="0" y="0"/>
                          <a:ext cx="6839586" cy="10609605"/>
                          <a:chOff x="0" y="0"/>
                          <a:chExt cx="6840001" cy="10610240"/>
                        </a:xfrm>
                      </wpg:grpSpPr>
                      <wps:wsp>
                        <wps:cNvPr id="29" name="Rectangle 29"/>
                        <wps:cNvSpPr/>
                        <wps:spPr>
                          <a:xfrm>
                            <a:off x="1" y="638240"/>
                            <a:ext cx="6840000" cy="9972000"/>
                          </a:xfrm>
                          <a:prstGeom prst="rect">
                            <a:avLst/>
                          </a:prstGeom>
                          <a:blipFill>
                            <a:blip r:embed="rId1">
                              <a:extLst>
                                <a:ext uri="{28A0092B-C50C-407E-A947-70E740481C1C}">
                                  <a14:useLocalDpi xmlns:a14="http://schemas.microsoft.com/office/drawing/2010/main" val="0"/>
                                </a:ext>
                              </a:extLst>
                            </a:blip>
                            <a:srcRect/>
                            <a:stretch>
                              <a:fillRect l="-2509" t="-22691" r="-20879" b="-697"/>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607958" y="5514968"/>
                            <a:ext cx="161925" cy="5063071"/>
                            <a:chOff x="-542925" y="3618065"/>
                            <a:chExt cx="161925" cy="5064746"/>
                          </a:xfrm>
                          <a:solidFill>
                            <a:schemeClr val="tx2"/>
                          </a:solidFill>
                        </wpg:grpSpPr>
                        <wps:wsp>
                          <wps:cNvPr id="41" name="Freeform 22"/>
                          <wps:cNvSpPr>
                            <a:spLocks noChangeAspect="1"/>
                          </wps:cNvSpPr>
                          <wps:spPr bwMode="gray">
                            <a:xfrm>
                              <a:off x="-542925" y="6855599"/>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chemeClr val="accent1"/>
                            </a:solidFill>
                            <a:ln w="9525">
                              <a:noFill/>
                              <a:round/>
                              <a:headEnd/>
                              <a:tailEnd/>
                            </a:ln>
                          </wps:spPr>
                          <wps:txbx>
                            <w:txbxContent>
                              <w:p w14:paraId="118A5208" w14:textId="77777777" w:rsidR="00501CA9" w:rsidRDefault="00501CA9" w:rsidP="00B70CDC">
                                <w:pPr>
                                  <w:shd w:val="clear" w:color="auto" w:fill="ED1A3B" w:themeFill="accent1"/>
                                  <w:rPr>
                                    <w:rFonts w:eastAsia="Times New Roman"/>
                                  </w:rPr>
                                </w:pPr>
                              </w:p>
                            </w:txbxContent>
                          </wps:txbx>
                          <wps:bodyPr/>
                        </wps:wsp>
                        <wps:wsp>
                          <wps:cNvPr id="42" name="Freeform 22"/>
                          <wps:cNvSpPr>
                            <a:spLocks noChangeAspect="1"/>
                          </wps:cNvSpPr>
                          <wps:spPr bwMode="gray">
                            <a:xfrm>
                              <a:off x="-542925" y="3618065"/>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chemeClr val="accent1"/>
                            </a:solidFill>
                            <a:ln w="9525">
                              <a:solidFill>
                                <a:schemeClr val="accent1"/>
                              </a:solidFill>
                              <a:round/>
                              <a:headEnd/>
                              <a:tailEnd/>
                            </a:ln>
                          </wps:spPr>
                          <wps:txbx>
                            <w:txbxContent>
                              <w:p w14:paraId="11E08C3C" w14:textId="77777777" w:rsidR="00501CA9" w:rsidRDefault="00501CA9" w:rsidP="00B70CDC">
                                <w:pPr>
                                  <w:shd w:val="clear" w:color="auto" w:fill="ED1A3B" w:themeFill="accent1"/>
                                  <w:rPr>
                                    <w:rFonts w:eastAsia="Times New Roman"/>
                                  </w:rPr>
                                </w:pPr>
                              </w:p>
                            </w:txbxContent>
                          </wps:txbx>
                          <wps:bodyPr/>
                        </wps:wsp>
                        <wps:wsp>
                          <wps:cNvPr id="43" name="Freeform 22"/>
                          <wps:cNvSpPr>
                            <a:spLocks noChangeAspect="1"/>
                          </wps:cNvSpPr>
                          <wps:spPr bwMode="gray">
                            <a:xfrm>
                              <a:off x="-542925" y="5231773"/>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chemeClr val="accent1"/>
                            </a:solidFill>
                            <a:ln w="9525">
                              <a:solidFill>
                                <a:schemeClr val="accent1"/>
                              </a:solidFill>
                              <a:round/>
                              <a:headEnd/>
                              <a:tailEnd/>
                            </a:ln>
                          </wps:spPr>
                          <wps:txbx>
                            <w:txbxContent>
                              <w:p w14:paraId="6DC08C6C" w14:textId="77777777" w:rsidR="00501CA9" w:rsidRDefault="00501CA9" w:rsidP="00B70CDC">
                                <w:pPr>
                                  <w:shd w:val="clear" w:color="auto" w:fill="ED1A3B" w:themeFill="accent1"/>
                                  <w:rPr>
                                    <w:rFonts w:eastAsia="Times New Roman"/>
                                  </w:rPr>
                                </w:pPr>
                              </w:p>
                            </w:txbxContent>
                          </wps:txbx>
                          <wps:bodyPr/>
                        </wps:wsp>
                      </wpg:grpSp>
                      <wps:wsp>
                        <wps:cNvPr id="44" name="Rectangle 44"/>
                        <wps:cNvSpPr/>
                        <wps:spPr>
                          <a:xfrm>
                            <a:off x="0" y="0"/>
                            <a:ext cx="6840000" cy="99720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Graphic 46"/>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3476625" y="9353550"/>
                          <a:ext cx="3108960" cy="3917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7B928" id="Group 3" o:spid="_x0000_s1059" style="position:absolute;margin-left:0;margin-top:-53.4pt;width:549.75pt;height:842.9pt;z-index:251658239;mso-position-horizontal:center;mso-position-horizontal-relative:margin;mso-width-relative:margin;mso-height-relative:margin" coordsize="68395,1060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oooA&#10;KKKKACiiigAooooAKKKKACiiigAooooAKKKKACiiigAooooAKKKKACiiigAooooAKKKKACiiigAo&#10;oooAAM0d+KKKAF2k0qkrzim5OaXcSMUAKH4xil9CBTPrT1BA5NAC0UUUAFFFFABRQBz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">
              <o:lock v:ext="edit" aspectratio="t"/>
              <v:group id="Group 19" o:spid="_x0000_s1060" style="position:absolute;width:68395;height:106096" coordsize="68400,1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9" o:spid="_x0000_s1061" style="position:absolute;top:6382;width:68400;height: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AYcIA&#10;AADbAAAADwAAAGRycy9kb3ducmV2LnhtbESP0WoCMRRE3wv9h3ALvtXEtZR2NYpYLe1jrR9w2Vw3&#10;y25uliR11783gtDHYWbOMMv16DpxphAbzxpmUwWCuPKm4VrD8Xf//AYiJmSDnWfScKEI69XjwxJL&#10;4wf+ofMh1SJDOJaowabUl1LGypLDOPU9cfZOPjhMWYZamoBDhrtOFkq9SocN5wWLPW0tVe3hz2l4&#10;mcn5d6s+2zAUR7+NH7vBbpTWk6dxswCRaEz/4Xv7y2go3uH2Jf8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UBhwgAAANsAAAAPAAAAAAAAAAAAAAAAAJgCAABkcnMvZG93&#10;bnJldi54bWxQSwUGAAAAAAQABAD1AAAAhwMAAAAA&#10;" strokecolor="black [3213]" strokeweight="1pt">
                  <v:fill r:id="rId4" o:title="" recolor="t" rotate="t" type="frame"/>
                </v:rect>
                <v:group id="Group 30" o:spid="_x0000_s1062" style="position:absolute;left:6079;top:55149;width:1619;height:50631" coordorigin="-5429,36180" coordsize="1619,5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_x0000_s1063" style="position:absolute;left:-5429;top:68555;width:1619;height:18273;visibility:visible;mso-wrap-style:square;v-text-anchor:top" coordsize="120,135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Nc8YA&#10;AADbAAAADwAAAGRycy9kb3ducmV2LnhtbESPT2vCQBTE7wW/w/IEb3VjW4pEV9EWsYdS4p+Dx2f2&#10;mcRk34bdNabfvlso9DjMzG+Y+bI3jejI+cqygsk4AUGcW11xoeB42DxOQfiArLGxTAq+ycNyMXiY&#10;Y6rtnXfU7UMhIoR9igrKENpUSp+XZNCPbUscvYt1BkOUrpDa4T3CTSOfkuRVGqw4LpTY0ltJeb2/&#10;GQVbcu/1qc6Sw3n7lXXP6+Jzc82UGg371QxEoD78h//aH1rBywR+v8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Nc8YAAADbAAAADwAAAAAAAAAAAAAAAACYAgAAZHJz&#10;L2Rvd25yZXYueG1sUEsFBgAAAAAEAAQA9QAAAIsDAAAAAA==&#10;" adj="-11796480,,5400" path="m120,r,1354l,1354,,85,120,xe" fillcolor="#ed1a3b [3204]" stroked="f">
                    <v:stroke joinstyle="round"/>
                    <v:formulas/>
                    <v:path arrowok="t" o:connecttype="custom" o:connectlocs="120,0;120,1354;0,1354;0,85;120,0" o:connectangles="0,0,0,0,0" textboxrect="0,0,120,1354"/>
                    <o:lock v:ext="edit" aspectratio="t"/>
                    <v:textbox>
                      <w:txbxContent>
                        <w:p w:rsidR="00501CA9" w:rsidRDefault="00501CA9" w:rsidP="00B70CDC">
                          <w:pPr>
                            <w:shd w:val="clear" w:color="auto" w:fill="ED1A3B" w:themeFill="accent1"/>
                            <w:rPr>
                              <w:rFonts w:eastAsia="Times New Roman"/>
                            </w:rPr>
                          </w:pPr>
                        </w:p>
                      </w:txbxContent>
                    </v:textbox>
                  </v:shape>
                  <v:shape id="_x0000_s1064" style="position:absolute;left:-5429;top:36180;width:1619;height:18272;visibility:visible;mso-wrap-style:square;v-text-anchor:top" coordsize="120,135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zsEA&#10;AADbAAAADwAAAGRycy9kb3ducmV2LnhtbESPQYvCMBSE7wv+h/AEb2tqcVWqUcRlYelt1Yu3R/Ns&#10;is1LSWKt/94sLOxxmJlvmM1usK3oyYfGsYLZNANBXDndcK3gfPp6X4EIEVlj65gUPCnAbjt622Ch&#10;3YN/qD/GWiQIhwIVmBi7QspQGbIYpq4jTt7VeYsxSV9L7fGR4LaVeZYtpMWG04LBjg6GqtvxbhVk&#10;7WK29OW+W9nPMi8/ejKXkpSajIf9GkSkIf6H/9rfWsE8h98v6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7s7BAAAA2wAAAA8AAAAAAAAAAAAAAAAAmAIAAGRycy9kb3du&#10;cmV2LnhtbFBLBQYAAAAABAAEAPUAAACGAwAAAAA=&#10;" adj="-11796480,,5400" path="m120,r,1354l,1354,,85,120,xe" fillcolor="#ed1a3b [3204]" strokecolor="#ed1a3b [3204]">
                    <v:stroke joinstyle="round"/>
                    <v:formulas/>
                    <v:path arrowok="t" o:connecttype="custom" o:connectlocs="120,0;120,1354;0,1354;0,85;120,0" o:connectangles="0,0,0,0,0" textboxrect="0,0,120,1354"/>
                    <o:lock v:ext="edit" aspectratio="t"/>
                    <v:textbox>
                      <w:txbxContent>
                        <w:p w:rsidR="00501CA9" w:rsidRDefault="00501CA9" w:rsidP="00B70CDC">
                          <w:pPr>
                            <w:shd w:val="clear" w:color="auto" w:fill="ED1A3B" w:themeFill="accent1"/>
                            <w:rPr>
                              <w:rFonts w:eastAsia="Times New Roman"/>
                            </w:rPr>
                          </w:pPr>
                        </w:p>
                      </w:txbxContent>
                    </v:textbox>
                  </v:shape>
                  <v:shape id="_x0000_s1065" style="position:absolute;left:-5429;top:52317;width:1619;height:18272;visibility:visible;mso-wrap-style:square;v-text-anchor:top" coordsize="120,135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LVcIA&#10;AADbAAAADwAAAGRycy9kb3ducmV2LnhtbESPT2sCMRTE7wW/Q3iCt5r1T61sjSKKUPZW9dLbY/O6&#10;Wdy8LElc12/fCILHYWZ+w6w2vW1ERz7UjhVMxhkI4tLpmisF59PhfQkiRGSNjWNScKcAm/XgbYW5&#10;djf+oe4YK5EgHHJUYGJscylDachiGLuWOHl/zluMSfpKao+3BLeNnGbZQlqsOS0YbGlnqLwcr1ZB&#10;1iwmn77Ytku7L6bFR0fmtyClRsN++wUiUh9f4Wf7WyuYz+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0tVwgAAANsAAAAPAAAAAAAAAAAAAAAAAJgCAABkcnMvZG93&#10;bnJldi54bWxQSwUGAAAAAAQABAD1AAAAhwMAAAAA&#10;" adj="-11796480,,5400" path="m120,r,1354l,1354,,85,120,xe" fillcolor="#ed1a3b [3204]" strokecolor="#ed1a3b [3204]">
                    <v:stroke joinstyle="round"/>
                    <v:formulas/>
                    <v:path arrowok="t" o:connecttype="custom" o:connectlocs="120,0;120,1354;0,1354;0,85;120,0" o:connectangles="0,0,0,0,0" textboxrect="0,0,120,1354"/>
                    <o:lock v:ext="edit" aspectratio="t"/>
                    <v:textbox>
                      <w:txbxContent>
                        <w:p w:rsidR="00501CA9" w:rsidRDefault="00501CA9" w:rsidP="00B70CDC">
                          <w:pPr>
                            <w:shd w:val="clear" w:color="auto" w:fill="ED1A3B" w:themeFill="accent1"/>
                            <w:rPr>
                              <w:rFonts w:eastAsia="Times New Roman"/>
                            </w:rPr>
                          </w:pPr>
                        </w:p>
                      </w:txbxContent>
                    </v:textbox>
                  </v:shape>
                </v:group>
                <v:rect id="Rectangle 44" o:spid="_x0000_s1066" style="position:absolute;width:68400;height: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gKcIA&#10;AADbAAAADwAAAGRycy9kb3ducmV2LnhtbESPwWrDMBBE74X8g9hAbo2cYuzgRAklEAjkVLe018Xa&#10;yKbWSrFU2/37qlDocZiZN8z+ONtejDSEzrGCzToDQdw43bFR8PZ6ftyCCBFZY++YFHxTgONh8bDH&#10;SruJX2isoxEJwqFCBW2MvpIyNC1ZDGvniZN3c4PFmORgpB5wSnDby6csK6TFjtNCi55OLTWf9ZdV&#10;YIrLzX9scLxfpa/fTX0vyxGVWi3n5x2ISHP8D/+1L1pBnsPvl/Q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KApwgAAANsAAAAPAAAAAAAAAAAAAAAAAJgCAABkcnMvZG93&#10;bnJldi54bWxQSwUGAAAAAAQABAD1AAAAhwMAAAAA&#10;" filled="f" strokecolor="white [32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6" o:spid="_x0000_s1067" type="#_x0000_t75" style="position:absolute;left:34766;top:93535;width:31089;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ALzEAAAA2wAAAA8AAABkcnMvZG93bnJldi54bWxEj0FrwkAUhO8F/8PyhN7qRhGpqatUweJB&#10;D1UpPT6yr9nQ7NuQfTWpv94tFDwOM/MNs1j1vlYXamMV2MB4lIEiLoKtuDRwPm2fnkFFQbZYByYD&#10;vxRhtRw8LDC3oeN3uhylVAnCMUcDTqTJtY6FI49xFBri5H2F1qMk2ZbattgluK/1JMtm2mPFacFh&#10;QxtHxffxxxvArPjcXffyNu027loe1mL3H3NjHof96wsooV7u4f/2zhqYzuDvS/oB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ALzEAAAA2wAAAA8AAAAAAAAAAAAAAAAA&#10;nwIAAGRycy9kb3ducmV2LnhtbFBLBQYAAAAABAAEAPcAAACQAwAAAAA=&#10;">
                <v:imagedata r:id="rId5" o:title=""/>
                <v:path arrowok="t"/>
              </v:shape>
              <w10:wrap anchorx="margin"/>
            </v:group>
          </w:pict>
        </mc:Fallback>
      </mc:AlternateContent>
    </w:r>
  </w:p>
  <w:p w14:paraId="1F9E2265" w14:textId="77777777" w:rsidR="00B325DD" w:rsidRDefault="00756D9C" w:rsidP="009B68D8">
    <w:pPr>
      <w:pStyle w:val="Header"/>
      <w:tabs>
        <w:tab w:val="clear" w:pos="4513"/>
        <w:tab w:val="clear" w:pos="9026"/>
        <w:tab w:val="left" w:pos="3990"/>
      </w:tabs>
    </w:pPr>
    <w:r>
      <w:rPr>
        <w:noProof/>
        <w:lang w:eastAsia="en-GB"/>
      </w:rPr>
      <mc:AlternateContent>
        <mc:Choice Requires="wps">
          <w:drawing>
            <wp:anchor distT="0" distB="0" distL="114300" distR="114300" simplePos="0" relativeHeight="251714560" behindDoc="0" locked="0" layoutInCell="1" allowOverlap="1" wp14:anchorId="6EEB3E9C" wp14:editId="51CDDACF">
              <wp:simplePos x="0" y="0"/>
              <wp:positionH relativeFrom="column">
                <wp:posOffset>-76200</wp:posOffset>
              </wp:positionH>
              <wp:positionV relativeFrom="paragraph">
                <wp:posOffset>1108075</wp:posOffset>
              </wp:positionV>
              <wp:extent cx="199390" cy="1842891"/>
              <wp:effectExtent l="0" t="0" r="10160" b="24130"/>
              <wp:wrapNone/>
              <wp:docPr id="91"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199390" cy="1842891"/>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chemeClr val="accent1"/>
                      </a:solidFill>
                      <a:ln w="9525">
                        <a:solidFill>
                          <a:schemeClr val="accent1"/>
                        </a:solidFill>
                        <a:round/>
                        <a:headEnd/>
                        <a:tailEnd/>
                      </a:ln>
                    </wps:spPr>
                    <wps:txbx>
                      <w:txbxContent>
                        <w:p w14:paraId="10332556" w14:textId="77777777" w:rsidR="00756D9C" w:rsidRDefault="00756D9C" w:rsidP="00756D9C">
                          <w:pPr>
                            <w:shd w:val="clear" w:color="auto" w:fill="ED1A3B" w:themeFill="accent1"/>
                            <w:rPr>
                              <w:rFonts w:eastAsia="Times New Roman"/>
                            </w:rPr>
                          </w:pPr>
                        </w:p>
                      </w:txbxContent>
                    </wps:txbx>
                    <wps:bodyPr wrap="square"/>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B24AE" id="_x0000_s1068" style="position:absolute;margin-left:-6pt;margin-top:87.25pt;width:15.7pt;height:145.1pt;rotation:18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" adj="-11796480,,5400" path="m120,r,1354l,1354,,85,120,xe" fillcolor="#ed1a3b [3204]" strokecolor="#ed1a3b [3204]">
              <v:stroke joinstyle="round"/>
              <v:formulas/>
              <v:path arrowok="t" o:connecttype="custom" o:connectlocs="120,0;120,1354;0,1354;0,85;120,0" o:connectangles="0,0,0,0,0" textboxrect="0,0,120,1354"/>
              <o:lock v:ext="edit" aspectratio="t"/>
              <v:textbox>
                <w:txbxContent>
                  <w:p w:rsidR="00756D9C" w:rsidRDefault="00756D9C" w:rsidP="00756D9C">
                    <w:pPr>
                      <w:shd w:val="clear" w:color="auto" w:fill="ED1A3B" w:themeFill="accent1"/>
                      <w:rPr>
                        <w:rFonts w:eastAsia="Times New Roman"/>
                      </w:rPr>
                    </w:pP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61502604" wp14:editId="5ACF5A18">
              <wp:simplePos x="0" y="0"/>
              <wp:positionH relativeFrom="column">
                <wp:posOffset>-38100</wp:posOffset>
              </wp:positionH>
              <wp:positionV relativeFrom="paragraph">
                <wp:posOffset>1308100</wp:posOffset>
              </wp:positionV>
              <wp:extent cx="161915" cy="898117"/>
              <wp:effectExtent l="0" t="0" r="0" b="0"/>
              <wp:wrapNone/>
              <wp:docPr id="90"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61915" cy="898117"/>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57E8C06" w14:textId="77777777" w:rsidR="00756D9C" w:rsidRDefault="00756D9C" w:rsidP="00756D9C">
                          <w:pPr>
                            <w:rPr>
                              <w:rFonts w:eastAsia="Times New Roman"/>
                            </w:rPr>
                          </w:pPr>
                        </w:p>
                      </w:txbxContent>
                    </wps:txbx>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5DA5B" id="_x0000_s1069" style="position:absolute;margin-left:-3pt;margin-top:103pt;width:12.75pt;height:70.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" adj="-11796480,,5400" path="m120,581l120,,,,,666,120,581xe" filled="f" stroked="f">
              <v:stroke joinstyle="round"/>
              <v:formulas/>
              <v:path arrowok="t" o:connecttype="custom" o:connectlocs="120,581;120,0;0,0;0,666;120,581" o:connectangles="0,0,0,0,0" textboxrect="0,0,120,666"/>
              <o:lock v:ext="edit" aspectratio="t"/>
              <v:textbox>
                <w:txbxContent>
                  <w:p w:rsidR="00756D9C" w:rsidRDefault="00756D9C" w:rsidP="00756D9C">
                    <w:pPr>
                      <w:rPr>
                        <w:rFonts w:eastAsia="Times New Roman"/>
                      </w:rPr>
                    </w:pPr>
                  </w:p>
                </w:txbxContent>
              </v:textbox>
            </v:shape>
          </w:pict>
        </mc:Fallback>
      </mc:AlternateContent>
    </w:r>
    <w:r w:rsidR="009B68D8">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D39E" w14:textId="77777777" w:rsidR="00B325DD" w:rsidRDefault="00B325DD">
    <w:pPr>
      <w:pStyle w:val="Header"/>
    </w:pPr>
  </w:p>
  <w:p w14:paraId="0BE32879" w14:textId="77777777" w:rsidR="00B325DD" w:rsidRDefault="00B325DD">
    <w:pPr>
      <w:pStyle w:val="Header"/>
    </w:pPr>
    <w:r>
      <w:rPr>
        <w:noProof/>
        <w:lang w:eastAsia="en-GB"/>
      </w:rPr>
      <w:drawing>
        <wp:anchor distT="0" distB="0" distL="114300" distR="114300" simplePos="0" relativeHeight="251693056" behindDoc="1" locked="0" layoutInCell="1" allowOverlap="1" wp14:anchorId="77DB431A" wp14:editId="31AA3BAD">
          <wp:simplePos x="0" y="0"/>
          <wp:positionH relativeFrom="page">
            <wp:posOffset>27793</wp:posOffset>
          </wp:positionH>
          <wp:positionV relativeFrom="page">
            <wp:posOffset>4614594</wp:posOffset>
          </wp:positionV>
          <wp:extent cx="7543800" cy="51352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43800" cy="5135245"/>
                  </a:xfrm>
                  <a:prstGeom prst="rect">
                    <a:avLst/>
                  </a:prstGeom>
                  <a:noFill/>
                </pic:spPr>
              </pic:pic>
            </a:graphicData>
          </a:graphic>
          <wp14:sizeRelH relativeFrom="margin">
            <wp14:pctWidth>0</wp14:pctWidth>
          </wp14:sizeRelH>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66FAE" w14:textId="77777777" w:rsidR="00B325DD" w:rsidRDefault="00B325DD">
    <w:pPr>
      <w:pStyle w:val="Header"/>
    </w:pPr>
  </w:p>
  <w:p w14:paraId="07075050" w14:textId="77777777" w:rsidR="00B325DD" w:rsidRDefault="00B325DD">
    <w:pPr>
      <w:pStyle w:val="Header"/>
    </w:pPr>
    <w:r w:rsidRPr="007C3BC4">
      <w:rPr>
        <w:noProof/>
        <w:lang w:eastAsia="en-GB"/>
      </w:rPr>
      <mc:AlternateContent>
        <mc:Choice Requires="wps">
          <w:drawing>
            <wp:anchor distT="0" distB="0" distL="114300" distR="114300" simplePos="0" relativeHeight="251681792" behindDoc="0" locked="0" layoutInCell="1" allowOverlap="1" wp14:anchorId="6AC01FCE" wp14:editId="6791185F">
              <wp:simplePos x="0" y="0"/>
              <wp:positionH relativeFrom="margin">
                <wp:posOffset>-635</wp:posOffset>
              </wp:positionH>
              <wp:positionV relativeFrom="paragraph">
                <wp:posOffset>38100</wp:posOffset>
              </wp:positionV>
              <wp:extent cx="2943860" cy="464820"/>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464820"/>
                      </a:xfrm>
                      <a:prstGeom prst="rect">
                        <a:avLst/>
                      </a:prstGeom>
                    </wps:spPr>
                    <wps:txbx>
                      <w:txbxContent>
                        <w:p w14:paraId="7BC597AA" w14:textId="77777777" w:rsidR="00B325DD" w:rsidRPr="00314BE4" w:rsidRDefault="00B325DD" w:rsidP="00694B41">
                          <w:pPr>
                            <w:spacing w:after="0"/>
                            <w:ind w:right="2099"/>
                            <w:rPr>
                              <w:rFonts w:cs="Trebuchet MS"/>
                              <w:bCs/>
                              <w:color w:val="ED1A3B"/>
                              <w:sz w:val="48"/>
                              <w:szCs w:val="48"/>
                            </w:rPr>
                          </w:pPr>
                          <w:r>
                            <w:rPr>
                              <w:rFonts w:cs="Trebuchet MS"/>
                              <w:bCs/>
                              <w:color w:val="ED1A3B"/>
                              <w:sz w:val="48"/>
                              <w:szCs w:val="48"/>
                            </w:rPr>
                            <w:t>APPENDIX I</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27007F" id="_x0000_t202" coordsize="21600,21600" o:spt="202" path="m,l,21600r21600,l21600,xe">
              <v:stroke joinstyle="miter"/>
              <v:path gradientshapeok="t" o:connecttype="rect"/>
            </v:shapetype>
            <v:shape id="_x0000_s1070" type="#_x0000_t202" style="position:absolute;margin-left:-.05pt;margin-top:3pt;width:231.8pt;height:36.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" filled="f" stroked="f">
              <v:path arrowok="t"/>
              <v:textbox inset="0,,0">
                <w:txbxContent>
                  <w:p w:rsidR="00B325DD" w:rsidRPr="00314BE4" w:rsidRDefault="00B325DD" w:rsidP="00694B41">
                    <w:pPr>
                      <w:spacing w:after="0"/>
                      <w:ind w:right="2099"/>
                      <w:rPr>
                        <w:rFonts w:cs="Trebuchet MS"/>
                        <w:bCs/>
                        <w:color w:val="ED1A3B"/>
                        <w:sz w:val="48"/>
                        <w:szCs w:val="48"/>
                      </w:rPr>
                    </w:pPr>
                    <w:r>
                      <w:rPr>
                        <w:rFonts w:cs="Trebuchet MS"/>
                        <w:bCs/>
                        <w:color w:val="ED1A3B"/>
                        <w:sz w:val="48"/>
                        <w:szCs w:val="48"/>
                      </w:rPr>
                      <w:t>APPENDIX I</w:t>
                    </w:r>
                  </w:p>
                </w:txbxContent>
              </v:textbox>
              <w10:wrap anchorx="margin"/>
            </v:shape>
          </w:pict>
        </mc:Fallback>
      </mc:AlternateContent>
    </w:r>
  </w:p>
  <w:p w14:paraId="3EA0C855" w14:textId="77777777" w:rsidR="00B325DD" w:rsidRDefault="00B325DD">
    <w:pPr>
      <w:pStyle w:val="Header"/>
    </w:pPr>
  </w:p>
  <w:p w14:paraId="3932325B" w14:textId="77777777" w:rsidR="00B325DD" w:rsidRDefault="00B325DD">
    <w:pPr>
      <w:pStyle w:val="Header"/>
    </w:pPr>
  </w:p>
  <w:p w14:paraId="55C29FDA" w14:textId="77777777" w:rsidR="00B325DD" w:rsidRDefault="00B325D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CEBA" w14:textId="77777777" w:rsidR="00B325DD" w:rsidRDefault="00B325DD">
    <w:pPr>
      <w:pStyle w:val="Header"/>
    </w:pPr>
    <w:r w:rsidRPr="007C3BC4">
      <w:rPr>
        <w:noProof/>
        <w:lang w:eastAsia="en-GB"/>
      </w:rPr>
      <mc:AlternateContent>
        <mc:Choice Requires="wpg">
          <w:drawing>
            <wp:anchor distT="0" distB="0" distL="114300" distR="114300" simplePos="0" relativeHeight="251665408" behindDoc="0" locked="0" layoutInCell="1" allowOverlap="1" wp14:anchorId="4460DBFD" wp14:editId="52E44CD4">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8"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1DCCB" id="Group 21" o:spid="_x0000_s1026" style="position:absolute;margin-left:75.35pt;margin-top:-10.95pt;width:12.75pt;height:143.8pt;z-index:251665408"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">
              <v:shape id="Freeform 12" o:spid="_x0000_s1027" style="position:absolute;left:9572;width:1619;height:8969;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oXsQA&#10;AADbAAAADwAAAGRycy9kb3ducmV2LnhtbESPT2/CMAzF75P4DpGRdhspO0xQCKhC2oR22mATV6sx&#10;/UPjVEko3befD0jcbL3n935eb0fXqYFCbDwbmM8yUMSltw1XBn6O7y8LUDEhW+w8k4E/irDdTJ7W&#10;mFt/428aDqlSEsIxRwN1Sn2udSxrchhnvicW7eyDwyRrqLQNeJNw1+nXLHvTDhuWhhp72tVUXg5X&#10;Z6C9hFPxO98X14/yczl89e2w0K0xz9OxWIFKNKaH+X69t4IvsP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qF7EAAAA2wAAAA8AAAAAAAAAAAAAAAAAmAIAAGRycy9k&#10;b3ducmV2LnhtbFBLBQYAAAAABAAEAPUAAACJAw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wksMA&#10;AADbAAAADwAAAGRycy9kb3ducmV2LnhtbESPW2sCMRSE3wv+h3AE32pWC0VXoyyCRXxqveDrYXPc&#10;i5uTJYnr+u9NodDHYWa+YZbr3jSiI+crywom4wQEcW51xYWC03H7PgPhA7LGxjIpeJKH9WrwtsRU&#10;2wf/UHcIhYgQ9ikqKENoUyl9XpJBP7YtcfSu1hkMUbpCaoePCDeNnCbJpzRYcVwosaVNSfntcDcK&#10;6pu7ZOfJLrt/5ft5993W3UzWSo2GfbYAEagP/+G/9k4rmH7A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wksMAAADbAAAADwAAAAAAAAAAAAAAAACYAgAAZHJzL2Rv&#10;d25yZXYueG1sUEsFBgAAAAAEAAQA9QAAAIgDA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NfcMA&#10;AADbAAAADwAAAGRycy9kb3ducmV2LnhtbESPW2sCMRSE3wv+h3AE32pWoUVXoyyCRXxqveDrYXPc&#10;i5uTJYnr+u9NodDHYWa+YZbr3jSiI+crywom4wQEcW51xYWC03H7PgPhA7LGxjIpeJKH9WrwtsRU&#10;2wf/UHcIhYgQ9ikqKENoUyl9XpJBP7YtcfSu1hkMUbpCaoePCDeNnCbJpzRYcVwosaVNSfntcDcK&#10;6pu7ZOfJLrt/5ft5993W3UzWSo2GfbYAEagP/+G/9k4rmH7A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Nfc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p w14:paraId="7F4FA62F" w14:textId="77777777" w:rsidR="00B325DD" w:rsidRDefault="00B325DD">
    <w:pPr>
      <w:pStyle w:val="Header"/>
    </w:pPr>
  </w:p>
  <w:p w14:paraId="2DA75994" w14:textId="77777777" w:rsidR="00B325DD" w:rsidRDefault="00B325DD">
    <w:pPr>
      <w:pStyle w:val="Header"/>
    </w:pPr>
  </w:p>
  <w:p w14:paraId="08244A07" w14:textId="77777777" w:rsidR="00B325DD" w:rsidRDefault="00B325DD">
    <w:pPr>
      <w:pStyle w:val="Header"/>
    </w:pPr>
    <w:r w:rsidRPr="007C3BC4">
      <w:rPr>
        <w:noProof/>
        <w:lang w:eastAsia="en-GB"/>
      </w:rPr>
      <mc:AlternateContent>
        <mc:Choice Requires="wps">
          <w:drawing>
            <wp:anchor distT="0" distB="0" distL="114300" distR="114300" simplePos="0" relativeHeight="251659264" behindDoc="0" locked="0" layoutInCell="1" allowOverlap="1" wp14:anchorId="1B644BA4" wp14:editId="71B69842">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1328D" id="Rectangle 120" o:spid="_x0000_s1026" style="position:absolute;margin-left:-1.65pt;margin-top:10.85pt;width:500.7pt;height:685.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06079" w14:textId="77777777" w:rsidR="00B325DD" w:rsidRDefault="00B325DD">
    <w:pPr>
      <w:pStyle w:val="Header"/>
    </w:pPr>
  </w:p>
  <w:p w14:paraId="45A1ACAB" w14:textId="77777777" w:rsidR="00B325DD" w:rsidRDefault="00B325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1E03" w14:textId="77777777" w:rsidR="00B325DD" w:rsidRDefault="00B325DD">
    <w:pPr>
      <w:pStyle w:val="Header"/>
    </w:pPr>
  </w:p>
  <w:p w14:paraId="27874883" w14:textId="77777777" w:rsidR="00B325DD" w:rsidRDefault="00B325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8DF8" w14:textId="77777777" w:rsidR="00B325DD" w:rsidRDefault="00B325DD">
    <w:pPr>
      <w:pStyle w:val="Header"/>
    </w:pPr>
  </w:p>
  <w:p w14:paraId="576156C8" w14:textId="77777777" w:rsidR="00B325DD" w:rsidRDefault="00B325DD">
    <w:pPr>
      <w:pStyle w:val="Header"/>
    </w:pPr>
  </w:p>
  <w:p w14:paraId="4C4B21E1" w14:textId="77777777" w:rsidR="00B325DD" w:rsidRDefault="00B325D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7BEA6" w14:textId="77777777" w:rsidR="00B325DD" w:rsidRDefault="00B325DD">
    <w:pPr>
      <w:pStyle w:val="Header"/>
    </w:pPr>
    <w:r w:rsidRPr="003432B2">
      <w:rPr>
        <w:noProof/>
        <w:lang w:eastAsia="en-GB"/>
      </w:rPr>
      <mc:AlternateContent>
        <mc:Choice Requires="wps">
          <w:drawing>
            <wp:anchor distT="0" distB="0" distL="114300" distR="114300" simplePos="0" relativeHeight="251697152" behindDoc="1" locked="0" layoutInCell="1" allowOverlap="1" wp14:anchorId="5FC0211C" wp14:editId="68C31991">
              <wp:simplePos x="0" y="0"/>
              <wp:positionH relativeFrom="column">
                <wp:posOffset>-914400</wp:posOffset>
              </wp:positionH>
              <wp:positionV relativeFrom="paragraph">
                <wp:posOffset>-468630</wp:posOffset>
              </wp:positionV>
              <wp:extent cx="7559992" cy="10692003"/>
              <wp:effectExtent l="0" t="0" r="3175" b="0"/>
              <wp:wrapNone/>
              <wp:docPr id="49"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7B39B" id="object 2" o:spid="_x0000_s1026" style="position:absolute;margin-left:-1in;margin-top:-36.9pt;width:595.25pt;height:841.9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" stroked="f">
              <v:fill r:id="rId2" o:title="" recolor="t" rotate="t" type="frame"/>
              <v:textbox inset="0,0,0,0"/>
            </v:rect>
          </w:pict>
        </mc:Fallback>
      </mc:AlternateContent>
    </w:r>
  </w:p>
  <w:p w14:paraId="7759CCBB" w14:textId="77777777" w:rsidR="00B325DD" w:rsidRDefault="00B325DD">
    <w:pPr>
      <w:pStyle w:val="Header"/>
    </w:pPr>
  </w:p>
  <w:p w14:paraId="4B100776" w14:textId="77777777" w:rsidR="00B325DD" w:rsidRDefault="00B325DD" w:rsidP="00F74B76">
    <w:pPr>
      <w:tabs>
        <w:tab w:val="left" w:pos="3833"/>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34379" w14:textId="77777777" w:rsidR="00B325DD" w:rsidRDefault="00B325DD">
    <w:pPr>
      <w:pStyle w:val="Header"/>
    </w:pPr>
    <w:r w:rsidRPr="003432B2">
      <w:rPr>
        <w:noProof/>
        <w:lang w:eastAsia="en-GB"/>
      </w:rPr>
      <mc:AlternateContent>
        <mc:Choice Requires="wps">
          <w:drawing>
            <wp:anchor distT="0" distB="0" distL="114300" distR="114300" simplePos="0" relativeHeight="251704320" behindDoc="1" locked="0" layoutInCell="1" allowOverlap="1" wp14:anchorId="1FB8CD2F" wp14:editId="0FA44112">
              <wp:simplePos x="0" y="0"/>
              <wp:positionH relativeFrom="column">
                <wp:posOffset>-914400</wp:posOffset>
              </wp:positionH>
              <wp:positionV relativeFrom="paragraph">
                <wp:posOffset>-468630</wp:posOffset>
              </wp:positionV>
              <wp:extent cx="7559992" cy="10692003"/>
              <wp:effectExtent l="0" t="0" r="3175" b="0"/>
              <wp:wrapNone/>
              <wp:docPr id="5"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D43FB" id="object 2" o:spid="_x0000_s1026" style="position:absolute;margin-left:-1in;margin-top:-36.9pt;width:595.25pt;height:841.9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" stroked="f">
              <v:fill r:id="rId2" o:title="" recolor="t" rotate="t" type="frame"/>
              <v:textbox inset="0,0,0,0"/>
            </v:rect>
          </w:pict>
        </mc:Fallback>
      </mc:AlternateContent>
    </w:r>
  </w:p>
  <w:p w14:paraId="45E05F02" w14:textId="77777777" w:rsidR="00B325DD" w:rsidRDefault="00B325DD">
    <w:pPr>
      <w:pStyle w:val="Header"/>
    </w:pPr>
  </w:p>
  <w:p w14:paraId="4BA9B8B3" w14:textId="77777777" w:rsidR="00B325DD" w:rsidRDefault="00B325DD" w:rsidP="00F74B76">
    <w:pPr>
      <w:tabs>
        <w:tab w:val="left" w:pos="3833"/>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F069C" w14:textId="77777777" w:rsidR="00B325DD" w:rsidRDefault="00B325DD">
    <w:pPr>
      <w:pStyle w:val="Header"/>
    </w:pPr>
  </w:p>
  <w:p w14:paraId="260D47C5" w14:textId="77777777" w:rsidR="00B325DD" w:rsidRDefault="00B325DD">
    <w:pPr>
      <w:pStyle w:val="Header"/>
    </w:pPr>
  </w:p>
  <w:p w14:paraId="668713C6" w14:textId="77777777" w:rsidR="00B325DD" w:rsidRDefault="00B325D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C129" w14:textId="77777777" w:rsidR="00B325DD" w:rsidRDefault="00B325DD">
    <w:pPr>
      <w:pStyle w:val="Header"/>
    </w:pPr>
  </w:p>
  <w:p w14:paraId="0D6518E4" w14:textId="77777777" w:rsidR="00B325DD" w:rsidRDefault="00B325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80D5E" w14:textId="77777777" w:rsidR="00B325DD" w:rsidRDefault="00B325DD">
    <w:pPr>
      <w:pStyle w:val="Header"/>
    </w:pPr>
  </w:p>
  <w:p w14:paraId="0665B1D5" w14:textId="77777777" w:rsidR="00B325DD" w:rsidRDefault="00B325DD">
    <w:pPr>
      <w:pStyle w:val="Header"/>
    </w:pPr>
    <w:r>
      <w:rPr>
        <w:noProof/>
        <w:lang w:eastAsia="en-GB"/>
      </w:rPr>
      <w:drawing>
        <wp:anchor distT="0" distB="0" distL="114300" distR="114300" simplePos="0" relativeHeight="251695104" behindDoc="1" locked="0" layoutInCell="1" allowOverlap="1" wp14:anchorId="2B60FD79" wp14:editId="42E8CBB2">
          <wp:simplePos x="0" y="0"/>
          <wp:positionH relativeFrom="column">
            <wp:posOffset>3415005</wp:posOffset>
          </wp:positionH>
          <wp:positionV relativeFrom="paragraph">
            <wp:posOffset>298204</wp:posOffset>
          </wp:positionV>
          <wp:extent cx="2463282" cy="82689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341" cy="8299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2104D8"/>
    <w:multiLevelType w:val="hybridMultilevel"/>
    <w:tmpl w:val="0BD0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BF74D6"/>
    <w:multiLevelType w:val="hybridMultilevel"/>
    <w:tmpl w:val="FFB2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7E609D"/>
    <w:multiLevelType w:val="hybridMultilevel"/>
    <w:tmpl w:val="5B3A2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FEE6280"/>
    <w:multiLevelType w:val="hybridMultilevel"/>
    <w:tmpl w:val="063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0278D2"/>
    <w:multiLevelType w:val="hybridMultilevel"/>
    <w:tmpl w:val="BB9A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A105A0"/>
    <w:multiLevelType w:val="hybridMultilevel"/>
    <w:tmpl w:val="12768D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D4327B"/>
    <w:multiLevelType w:val="hybridMultilevel"/>
    <w:tmpl w:val="B4E43D0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nsid w:val="1CB61B0B"/>
    <w:multiLevelType w:val="hybridMultilevel"/>
    <w:tmpl w:val="FFFFFFFF"/>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D4B74E9"/>
    <w:multiLevelType w:val="hybridMultilevel"/>
    <w:tmpl w:val="B2448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FBC2A29"/>
    <w:multiLevelType w:val="hybridMultilevel"/>
    <w:tmpl w:val="95A6A57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nsid w:val="23983442"/>
    <w:multiLevelType w:val="hybridMultilevel"/>
    <w:tmpl w:val="51DE2164"/>
    <w:lvl w:ilvl="0" w:tplc="9BA23276">
      <w:start w:val="22"/>
      <w:numFmt w:val="bullet"/>
      <w:lvlText w:val="-"/>
      <w:lvlJc w:val="left"/>
      <w:pPr>
        <w:ind w:left="720" w:hanging="360"/>
      </w:pPr>
      <w:rPr>
        <w:rFonts w:ascii="Trebuchet MS" w:eastAsia="Times New Roman" w:hAnsi="Trebuchet MS"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7E376C3"/>
    <w:multiLevelType w:val="hybridMultilevel"/>
    <w:tmpl w:val="ED94E958"/>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13">
    <w:nsid w:val="2A040DDB"/>
    <w:multiLevelType w:val="hybridMultilevel"/>
    <w:tmpl w:val="6A28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B6713D"/>
    <w:multiLevelType w:val="hybridMultilevel"/>
    <w:tmpl w:val="9E3AA010"/>
    <w:lvl w:ilvl="0" w:tplc="761A4936">
      <w:start w:val="1"/>
      <w:numFmt w:val="bullet"/>
      <w:pStyle w:val="Bullet1"/>
      <w:lvlText w:val=""/>
      <w:lvlJc w:val="left"/>
      <w:pPr>
        <w:ind w:left="284" w:hanging="284"/>
      </w:pPr>
      <w:rPr>
        <w:rFonts w:ascii="Symbol" w:hAnsi="Symbol" w:hint="default"/>
        <w:color w:val="auto"/>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F0749AC"/>
    <w:multiLevelType w:val="hybridMultilevel"/>
    <w:tmpl w:val="02DC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77054B"/>
    <w:multiLevelType w:val="hybridMultilevel"/>
    <w:tmpl w:val="7CD0C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9773A71"/>
    <w:multiLevelType w:val="hybridMultilevel"/>
    <w:tmpl w:val="481A8138"/>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3D772ECE"/>
    <w:multiLevelType w:val="hybridMultilevel"/>
    <w:tmpl w:val="7332C1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D7B493D"/>
    <w:multiLevelType w:val="hybridMultilevel"/>
    <w:tmpl w:val="00528626"/>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20">
    <w:nsid w:val="3DD01995"/>
    <w:multiLevelType w:val="hybridMultilevel"/>
    <w:tmpl w:val="3800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6B3244"/>
    <w:multiLevelType w:val="hybridMultilevel"/>
    <w:tmpl w:val="F38A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082B46"/>
    <w:multiLevelType w:val="hybridMultilevel"/>
    <w:tmpl w:val="B394AB7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nsid w:val="4A7E08A9"/>
    <w:multiLevelType w:val="hybridMultilevel"/>
    <w:tmpl w:val="D730D90E"/>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24">
    <w:nsid w:val="53DD1D75"/>
    <w:multiLevelType w:val="hybridMultilevel"/>
    <w:tmpl w:val="7D7692BA"/>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25">
    <w:nsid w:val="596C4A18"/>
    <w:multiLevelType w:val="hybridMultilevel"/>
    <w:tmpl w:val="9346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2F5BA0"/>
    <w:multiLevelType w:val="hybridMultilevel"/>
    <w:tmpl w:val="8424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A507AF"/>
    <w:multiLevelType w:val="hybridMultilevel"/>
    <w:tmpl w:val="CF7EB930"/>
    <w:lvl w:ilvl="0" w:tplc="9BA23276">
      <w:start w:val="22"/>
      <w:numFmt w:val="bullet"/>
      <w:lvlText w:val="-"/>
      <w:lvlJc w:val="left"/>
      <w:pPr>
        <w:ind w:left="720" w:hanging="360"/>
      </w:pPr>
      <w:rPr>
        <w:rFonts w:ascii="Trebuchet MS" w:eastAsia="Times New Roman"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A23A71"/>
    <w:multiLevelType w:val="hybridMultilevel"/>
    <w:tmpl w:val="2E8E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2E52C0"/>
    <w:multiLevelType w:val="hybridMultilevel"/>
    <w:tmpl w:val="B400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A22C0B"/>
    <w:multiLevelType w:val="hybridMultilevel"/>
    <w:tmpl w:val="DE46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9A3E3C"/>
    <w:multiLevelType w:val="hybridMultilevel"/>
    <w:tmpl w:val="819E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455FA9"/>
    <w:multiLevelType w:val="hybridMultilevel"/>
    <w:tmpl w:val="6382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470531"/>
    <w:multiLevelType w:val="hybridMultilevel"/>
    <w:tmpl w:val="E6DC480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CA4D62"/>
    <w:multiLevelType w:val="hybridMultilevel"/>
    <w:tmpl w:val="5962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F611C5"/>
    <w:multiLevelType w:val="hybridMultilevel"/>
    <w:tmpl w:val="E802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8C62EB"/>
    <w:multiLevelType w:val="hybridMultilevel"/>
    <w:tmpl w:val="562E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636AA6"/>
    <w:multiLevelType w:val="hybridMultilevel"/>
    <w:tmpl w:val="5CF8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637AAB"/>
    <w:multiLevelType w:val="hybridMultilevel"/>
    <w:tmpl w:val="86084B9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7C5C2F90"/>
    <w:multiLevelType w:val="hybridMultilevel"/>
    <w:tmpl w:val="AF56E582"/>
    <w:lvl w:ilvl="0" w:tplc="08090001">
      <w:start w:val="1"/>
      <w:numFmt w:val="bullet"/>
      <w:lvlText w:val=""/>
      <w:lvlJc w:val="left"/>
      <w:pPr>
        <w:ind w:left="720" w:hanging="360"/>
      </w:pPr>
      <w:rPr>
        <w:rFonts w:ascii="Symbol" w:hAnsi="Symbol" w:hint="default"/>
      </w:rPr>
    </w:lvl>
    <w:lvl w:ilvl="1" w:tplc="A992B2B2">
      <w:numFmt w:val="bullet"/>
      <w:lvlText w:val=""/>
      <w:lvlJc w:val="left"/>
      <w:pPr>
        <w:ind w:left="1440" w:hanging="360"/>
      </w:pPr>
      <w:rPr>
        <w:rFonts w:ascii="Symbol" w:eastAsiaTheme="minorHAnsi" w:hAnsi="Symbol" w:cs="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F3219D"/>
    <w:multiLevelType w:val="hybridMultilevel"/>
    <w:tmpl w:val="56242E1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26"/>
  </w:num>
  <w:num w:numId="2">
    <w:abstractNumId w:val="0"/>
  </w:num>
  <w:num w:numId="3">
    <w:abstractNumId w:val="34"/>
  </w:num>
  <w:num w:numId="4">
    <w:abstractNumId w:val="12"/>
  </w:num>
  <w:num w:numId="5">
    <w:abstractNumId w:val="25"/>
  </w:num>
  <w:num w:numId="6">
    <w:abstractNumId w:val="39"/>
  </w:num>
  <w:num w:numId="7">
    <w:abstractNumId w:val="21"/>
  </w:num>
  <w:num w:numId="8">
    <w:abstractNumId w:val="14"/>
  </w:num>
  <w:num w:numId="9">
    <w:abstractNumId w:val="5"/>
  </w:num>
  <w:num w:numId="10">
    <w:abstractNumId w:val="33"/>
  </w:num>
  <w:num w:numId="11">
    <w:abstractNumId w:val="29"/>
  </w:num>
  <w:num w:numId="12">
    <w:abstractNumId w:val="7"/>
  </w:num>
  <w:num w:numId="13">
    <w:abstractNumId w:val="22"/>
  </w:num>
  <w:num w:numId="14">
    <w:abstractNumId w:val="13"/>
  </w:num>
  <w:num w:numId="15">
    <w:abstractNumId w:val="20"/>
  </w:num>
  <w:num w:numId="16">
    <w:abstractNumId w:val="4"/>
  </w:num>
  <w:num w:numId="17">
    <w:abstractNumId w:val="28"/>
  </w:num>
  <w:num w:numId="18">
    <w:abstractNumId w:val="32"/>
  </w:num>
  <w:num w:numId="19">
    <w:abstractNumId w:val="8"/>
  </w:num>
  <w:num w:numId="20">
    <w:abstractNumId w:val="31"/>
  </w:num>
  <w:num w:numId="21">
    <w:abstractNumId w:val="24"/>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
  </w:num>
  <w:num w:numId="26">
    <w:abstractNumId w:val="35"/>
  </w:num>
  <w:num w:numId="27">
    <w:abstractNumId w:val="37"/>
  </w:num>
  <w:num w:numId="28">
    <w:abstractNumId w:val="30"/>
  </w:num>
  <w:num w:numId="29">
    <w:abstractNumId w:val="40"/>
  </w:num>
  <w:num w:numId="30">
    <w:abstractNumId w:val="9"/>
  </w:num>
  <w:num w:numId="31">
    <w:abstractNumId w:val="18"/>
  </w:num>
  <w:num w:numId="32">
    <w:abstractNumId w:val="10"/>
  </w:num>
  <w:num w:numId="33">
    <w:abstractNumId w:val="11"/>
  </w:num>
  <w:num w:numId="34">
    <w:abstractNumId w:val="36"/>
  </w:num>
  <w:num w:numId="35">
    <w:abstractNumId w:val="16"/>
  </w:num>
  <w:num w:numId="36">
    <w:abstractNumId w:val="15"/>
  </w:num>
  <w:num w:numId="37">
    <w:abstractNumId w:val="6"/>
  </w:num>
  <w:num w:numId="38">
    <w:abstractNumId w:val="27"/>
  </w:num>
  <w:num w:numId="39">
    <w:abstractNumId w:val="23"/>
  </w:num>
  <w:num w:numId="40">
    <w:abstractNumId w:val="19"/>
  </w:num>
  <w:num w:numId="4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0C17"/>
    <w:rsid w:val="000023B6"/>
    <w:rsid w:val="00012152"/>
    <w:rsid w:val="00012FE4"/>
    <w:rsid w:val="000134DA"/>
    <w:rsid w:val="0001382B"/>
    <w:rsid w:val="00014326"/>
    <w:rsid w:val="000164D9"/>
    <w:rsid w:val="00023EBC"/>
    <w:rsid w:val="000348B4"/>
    <w:rsid w:val="000358F0"/>
    <w:rsid w:val="000363D7"/>
    <w:rsid w:val="000479AB"/>
    <w:rsid w:val="000516C3"/>
    <w:rsid w:val="000642E2"/>
    <w:rsid w:val="00067A99"/>
    <w:rsid w:val="0007508D"/>
    <w:rsid w:val="00083FA3"/>
    <w:rsid w:val="000863D2"/>
    <w:rsid w:val="00086890"/>
    <w:rsid w:val="00087DA8"/>
    <w:rsid w:val="00095F1F"/>
    <w:rsid w:val="000A6D87"/>
    <w:rsid w:val="000B36F8"/>
    <w:rsid w:val="000B7290"/>
    <w:rsid w:val="000C2A5D"/>
    <w:rsid w:val="000C4C97"/>
    <w:rsid w:val="000C5B82"/>
    <w:rsid w:val="000D562E"/>
    <w:rsid w:val="000D5D2B"/>
    <w:rsid w:val="000D7707"/>
    <w:rsid w:val="000E4183"/>
    <w:rsid w:val="000E5D33"/>
    <w:rsid w:val="001012B9"/>
    <w:rsid w:val="00101D39"/>
    <w:rsid w:val="00106E57"/>
    <w:rsid w:val="001120A7"/>
    <w:rsid w:val="001149EC"/>
    <w:rsid w:val="001158F4"/>
    <w:rsid w:val="00122A8F"/>
    <w:rsid w:val="00123026"/>
    <w:rsid w:val="0012766C"/>
    <w:rsid w:val="00127F31"/>
    <w:rsid w:val="00130570"/>
    <w:rsid w:val="0013293B"/>
    <w:rsid w:val="00141BFA"/>
    <w:rsid w:val="0015120C"/>
    <w:rsid w:val="00153C00"/>
    <w:rsid w:val="00153CC5"/>
    <w:rsid w:val="00164823"/>
    <w:rsid w:val="00167478"/>
    <w:rsid w:val="001727AA"/>
    <w:rsid w:val="00173310"/>
    <w:rsid w:val="00173468"/>
    <w:rsid w:val="00175643"/>
    <w:rsid w:val="00177517"/>
    <w:rsid w:val="00186923"/>
    <w:rsid w:val="001A1366"/>
    <w:rsid w:val="001B06A8"/>
    <w:rsid w:val="001B3902"/>
    <w:rsid w:val="001B4780"/>
    <w:rsid w:val="001B5255"/>
    <w:rsid w:val="001B73F0"/>
    <w:rsid w:val="001C2FD7"/>
    <w:rsid w:val="001C6367"/>
    <w:rsid w:val="001D18EC"/>
    <w:rsid w:val="001D2E44"/>
    <w:rsid w:val="001D423D"/>
    <w:rsid w:val="001E39F6"/>
    <w:rsid w:val="001E7B1B"/>
    <w:rsid w:val="001F3EF7"/>
    <w:rsid w:val="0020398E"/>
    <w:rsid w:val="002105AE"/>
    <w:rsid w:val="00212B3E"/>
    <w:rsid w:val="0021593E"/>
    <w:rsid w:val="00215C47"/>
    <w:rsid w:val="00216258"/>
    <w:rsid w:val="0021684B"/>
    <w:rsid w:val="00235384"/>
    <w:rsid w:val="0023739A"/>
    <w:rsid w:val="00244B5D"/>
    <w:rsid w:val="0026370C"/>
    <w:rsid w:val="00266CF2"/>
    <w:rsid w:val="00276AAB"/>
    <w:rsid w:val="0028270B"/>
    <w:rsid w:val="00283BE9"/>
    <w:rsid w:val="0028614B"/>
    <w:rsid w:val="0029186C"/>
    <w:rsid w:val="00294DC9"/>
    <w:rsid w:val="00295DB5"/>
    <w:rsid w:val="002973BC"/>
    <w:rsid w:val="00297B93"/>
    <w:rsid w:val="002A0901"/>
    <w:rsid w:val="002A3ACD"/>
    <w:rsid w:val="002A63F9"/>
    <w:rsid w:val="002A7356"/>
    <w:rsid w:val="002A745E"/>
    <w:rsid w:val="002C049E"/>
    <w:rsid w:val="002C1413"/>
    <w:rsid w:val="002C3039"/>
    <w:rsid w:val="002C587D"/>
    <w:rsid w:val="002C6961"/>
    <w:rsid w:val="002D330A"/>
    <w:rsid w:val="002E10E5"/>
    <w:rsid w:val="002F5DA6"/>
    <w:rsid w:val="002F68CD"/>
    <w:rsid w:val="00303DB6"/>
    <w:rsid w:val="003100F1"/>
    <w:rsid w:val="0031243A"/>
    <w:rsid w:val="00314BE4"/>
    <w:rsid w:val="00315577"/>
    <w:rsid w:val="00316A7D"/>
    <w:rsid w:val="00320E86"/>
    <w:rsid w:val="00321402"/>
    <w:rsid w:val="00324999"/>
    <w:rsid w:val="0032569A"/>
    <w:rsid w:val="00327931"/>
    <w:rsid w:val="00333E24"/>
    <w:rsid w:val="0033644E"/>
    <w:rsid w:val="003432B2"/>
    <w:rsid w:val="00343315"/>
    <w:rsid w:val="00344A43"/>
    <w:rsid w:val="0034650F"/>
    <w:rsid w:val="00351127"/>
    <w:rsid w:val="00357448"/>
    <w:rsid w:val="00357F99"/>
    <w:rsid w:val="00376BC7"/>
    <w:rsid w:val="00384178"/>
    <w:rsid w:val="0038488E"/>
    <w:rsid w:val="00386A25"/>
    <w:rsid w:val="00390343"/>
    <w:rsid w:val="003A1466"/>
    <w:rsid w:val="003B2F05"/>
    <w:rsid w:val="003B5201"/>
    <w:rsid w:val="003B533C"/>
    <w:rsid w:val="003B7AED"/>
    <w:rsid w:val="003C6738"/>
    <w:rsid w:val="003D42B2"/>
    <w:rsid w:val="003D55F4"/>
    <w:rsid w:val="003D581F"/>
    <w:rsid w:val="003E077C"/>
    <w:rsid w:val="003E309A"/>
    <w:rsid w:val="003E4341"/>
    <w:rsid w:val="003F362E"/>
    <w:rsid w:val="003F4B44"/>
    <w:rsid w:val="003F54E0"/>
    <w:rsid w:val="003F66E9"/>
    <w:rsid w:val="003F6A6F"/>
    <w:rsid w:val="0040759F"/>
    <w:rsid w:val="004103BA"/>
    <w:rsid w:val="00415A0F"/>
    <w:rsid w:val="004220A4"/>
    <w:rsid w:val="00425DFA"/>
    <w:rsid w:val="00431DF0"/>
    <w:rsid w:val="00432726"/>
    <w:rsid w:val="0044255D"/>
    <w:rsid w:val="00443B6F"/>
    <w:rsid w:val="00445BFD"/>
    <w:rsid w:val="0045411C"/>
    <w:rsid w:val="00454A29"/>
    <w:rsid w:val="00457402"/>
    <w:rsid w:val="00460E21"/>
    <w:rsid w:val="004627D7"/>
    <w:rsid w:val="00462E81"/>
    <w:rsid w:val="00466AEF"/>
    <w:rsid w:val="00470008"/>
    <w:rsid w:val="004779C9"/>
    <w:rsid w:val="0048591B"/>
    <w:rsid w:val="00485BEB"/>
    <w:rsid w:val="004861F4"/>
    <w:rsid w:val="0048727F"/>
    <w:rsid w:val="004912B6"/>
    <w:rsid w:val="00491970"/>
    <w:rsid w:val="00492BF1"/>
    <w:rsid w:val="00494794"/>
    <w:rsid w:val="004A2ADA"/>
    <w:rsid w:val="004B3E1E"/>
    <w:rsid w:val="004B5441"/>
    <w:rsid w:val="004C091B"/>
    <w:rsid w:val="004C0CE8"/>
    <w:rsid w:val="004C0FEA"/>
    <w:rsid w:val="004C6947"/>
    <w:rsid w:val="004C6F1B"/>
    <w:rsid w:val="004D4F82"/>
    <w:rsid w:val="004D5D9D"/>
    <w:rsid w:val="004D5F40"/>
    <w:rsid w:val="004D69DD"/>
    <w:rsid w:val="004E0AA3"/>
    <w:rsid w:val="004F2D31"/>
    <w:rsid w:val="004F3CFA"/>
    <w:rsid w:val="004F4F0B"/>
    <w:rsid w:val="004F5648"/>
    <w:rsid w:val="004F58F7"/>
    <w:rsid w:val="00501CA9"/>
    <w:rsid w:val="00506E96"/>
    <w:rsid w:val="005079D6"/>
    <w:rsid w:val="00510D94"/>
    <w:rsid w:val="00511A09"/>
    <w:rsid w:val="005130F7"/>
    <w:rsid w:val="00514D78"/>
    <w:rsid w:val="0051528C"/>
    <w:rsid w:val="00515588"/>
    <w:rsid w:val="00520E40"/>
    <w:rsid w:val="00527745"/>
    <w:rsid w:val="00531A57"/>
    <w:rsid w:val="005366E8"/>
    <w:rsid w:val="0054005F"/>
    <w:rsid w:val="00544AD3"/>
    <w:rsid w:val="0054603F"/>
    <w:rsid w:val="005464C2"/>
    <w:rsid w:val="0055345A"/>
    <w:rsid w:val="0055423F"/>
    <w:rsid w:val="00554885"/>
    <w:rsid w:val="00556579"/>
    <w:rsid w:val="00556693"/>
    <w:rsid w:val="00557213"/>
    <w:rsid w:val="00557814"/>
    <w:rsid w:val="00562E79"/>
    <w:rsid w:val="00566614"/>
    <w:rsid w:val="0056670E"/>
    <w:rsid w:val="005710D7"/>
    <w:rsid w:val="00573D31"/>
    <w:rsid w:val="00573DF9"/>
    <w:rsid w:val="00580CC7"/>
    <w:rsid w:val="00586E4E"/>
    <w:rsid w:val="005947D2"/>
    <w:rsid w:val="00597D0F"/>
    <w:rsid w:val="005A23B9"/>
    <w:rsid w:val="005A5781"/>
    <w:rsid w:val="005B1525"/>
    <w:rsid w:val="005B1B4C"/>
    <w:rsid w:val="005B5E32"/>
    <w:rsid w:val="005D1BA9"/>
    <w:rsid w:val="005D426B"/>
    <w:rsid w:val="005D5610"/>
    <w:rsid w:val="005E1AD8"/>
    <w:rsid w:val="006003B3"/>
    <w:rsid w:val="00601DD9"/>
    <w:rsid w:val="0060347D"/>
    <w:rsid w:val="00605C00"/>
    <w:rsid w:val="006125F1"/>
    <w:rsid w:val="00612678"/>
    <w:rsid w:val="00614C36"/>
    <w:rsid w:val="006203D7"/>
    <w:rsid w:val="0062242E"/>
    <w:rsid w:val="006228FF"/>
    <w:rsid w:val="00623DF1"/>
    <w:rsid w:val="00625302"/>
    <w:rsid w:val="00626140"/>
    <w:rsid w:val="00626EBF"/>
    <w:rsid w:val="00630CEA"/>
    <w:rsid w:val="006332C0"/>
    <w:rsid w:val="00633ED6"/>
    <w:rsid w:val="00636BA8"/>
    <w:rsid w:val="00645AD8"/>
    <w:rsid w:val="006461D0"/>
    <w:rsid w:val="00646649"/>
    <w:rsid w:val="00646675"/>
    <w:rsid w:val="00653C59"/>
    <w:rsid w:val="0065436A"/>
    <w:rsid w:val="006675A5"/>
    <w:rsid w:val="006705AD"/>
    <w:rsid w:val="006771EC"/>
    <w:rsid w:val="00680982"/>
    <w:rsid w:val="00684129"/>
    <w:rsid w:val="00690DE0"/>
    <w:rsid w:val="0069155A"/>
    <w:rsid w:val="006918A9"/>
    <w:rsid w:val="00691FF1"/>
    <w:rsid w:val="00694B41"/>
    <w:rsid w:val="006A3AB2"/>
    <w:rsid w:val="006A5261"/>
    <w:rsid w:val="006A6AD1"/>
    <w:rsid w:val="006A7AB4"/>
    <w:rsid w:val="006B1464"/>
    <w:rsid w:val="006B264A"/>
    <w:rsid w:val="006B2D2B"/>
    <w:rsid w:val="006B39D0"/>
    <w:rsid w:val="006B581E"/>
    <w:rsid w:val="006C2283"/>
    <w:rsid w:val="006C4CCA"/>
    <w:rsid w:val="006D35DB"/>
    <w:rsid w:val="006D3CF1"/>
    <w:rsid w:val="006D5F08"/>
    <w:rsid w:val="006D6B08"/>
    <w:rsid w:val="006D78B4"/>
    <w:rsid w:val="006E122D"/>
    <w:rsid w:val="006E45B5"/>
    <w:rsid w:val="006E7C13"/>
    <w:rsid w:val="006F118E"/>
    <w:rsid w:val="006F1430"/>
    <w:rsid w:val="006F2031"/>
    <w:rsid w:val="006F67B1"/>
    <w:rsid w:val="007000B6"/>
    <w:rsid w:val="0070182D"/>
    <w:rsid w:val="00703C1F"/>
    <w:rsid w:val="00703F07"/>
    <w:rsid w:val="00713195"/>
    <w:rsid w:val="00717DCC"/>
    <w:rsid w:val="00741F43"/>
    <w:rsid w:val="00747597"/>
    <w:rsid w:val="00750612"/>
    <w:rsid w:val="00750976"/>
    <w:rsid w:val="00752591"/>
    <w:rsid w:val="00756D9C"/>
    <w:rsid w:val="0076122E"/>
    <w:rsid w:val="00761601"/>
    <w:rsid w:val="00762683"/>
    <w:rsid w:val="00765FAF"/>
    <w:rsid w:val="0076716B"/>
    <w:rsid w:val="00771888"/>
    <w:rsid w:val="007741EA"/>
    <w:rsid w:val="007818A9"/>
    <w:rsid w:val="0079101E"/>
    <w:rsid w:val="007958FA"/>
    <w:rsid w:val="007A688C"/>
    <w:rsid w:val="007B11B8"/>
    <w:rsid w:val="007B3A1E"/>
    <w:rsid w:val="007B4D96"/>
    <w:rsid w:val="007B613E"/>
    <w:rsid w:val="007C00B7"/>
    <w:rsid w:val="007C3BC4"/>
    <w:rsid w:val="007D443D"/>
    <w:rsid w:val="007E2B8F"/>
    <w:rsid w:val="007E4E51"/>
    <w:rsid w:val="007E5519"/>
    <w:rsid w:val="007F58D2"/>
    <w:rsid w:val="007F5D2E"/>
    <w:rsid w:val="007F6699"/>
    <w:rsid w:val="00805696"/>
    <w:rsid w:val="00805C76"/>
    <w:rsid w:val="00806C54"/>
    <w:rsid w:val="0081089F"/>
    <w:rsid w:val="00823D1F"/>
    <w:rsid w:val="0083008C"/>
    <w:rsid w:val="00833E36"/>
    <w:rsid w:val="0084087C"/>
    <w:rsid w:val="008411D2"/>
    <w:rsid w:val="00841D28"/>
    <w:rsid w:val="008421CC"/>
    <w:rsid w:val="00842AD4"/>
    <w:rsid w:val="008430EB"/>
    <w:rsid w:val="008465D5"/>
    <w:rsid w:val="00851AD1"/>
    <w:rsid w:val="00852BEE"/>
    <w:rsid w:val="00861899"/>
    <w:rsid w:val="00863C81"/>
    <w:rsid w:val="00865348"/>
    <w:rsid w:val="008724DC"/>
    <w:rsid w:val="0087266F"/>
    <w:rsid w:val="0087282D"/>
    <w:rsid w:val="00876E43"/>
    <w:rsid w:val="00877BE4"/>
    <w:rsid w:val="00880BF6"/>
    <w:rsid w:val="008827D3"/>
    <w:rsid w:val="0088291B"/>
    <w:rsid w:val="00884B0F"/>
    <w:rsid w:val="008A660F"/>
    <w:rsid w:val="008A6A11"/>
    <w:rsid w:val="008A6EA3"/>
    <w:rsid w:val="008A7F83"/>
    <w:rsid w:val="008B2DB5"/>
    <w:rsid w:val="008B3E16"/>
    <w:rsid w:val="008B5972"/>
    <w:rsid w:val="008C0B3D"/>
    <w:rsid w:val="008C0C58"/>
    <w:rsid w:val="008C383A"/>
    <w:rsid w:val="008C3BBF"/>
    <w:rsid w:val="008C729C"/>
    <w:rsid w:val="008D2CFD"/>
    <w:rsid w:val="008D50D7"/>
    <w:rsid w:val="008D6E5D"/>
    <w:rsid w:val="008D7AF0"/>
    <w:rsid w:val="008E3831"/>
    <w:rsid w:val="008E64AE"/>
    <w:rsid w:val="008E79F3"/>
    <w:rsid w:val="008F005D"/>
    <w:rsid w:val="008F2810"/>
    <w:rsid w:val="008F64FB"/>
    <w:rsid w:val="00902A99"/>
    <w:rsid w:val="009037D6"/>
    <w:rsid w:val="00911ED7"/>
    <w:rsid w:val="00913B44"/>
    <w:rsid w:val="009208E6"/>
    <w:rsid w:val="00926D59"/>
    <w:rsid w:val="00935521"/>
    <w:rsid w:val="00935BD0"/>
    <w:rsid w:val="00945207"/>
    <w:rsid w:val="00955AAF"/>
    <w:rsid w:val="009677AD"/>
    <w:rsid w:val="00970BC4"/>
    <w:rsid w:val="00971DD7"/>
    <w:rsid w:val="00974ECB"/>
    <w:rsid w:val="00976BEC"/>
    <w:rsid w:val="00981B1D"/>
    <w:rsid w:val="00986A17"/>
    <w:rsid w:val="0098775F"/>
    <w:rsid w:val="0099643B"/>
    <w:rsid w:val="00997A34"/>
    <w:rsid w:val="009A1DD4"/>
    <w:rsid w:val="009A2270"/>
    <w:rsid w:val="009A33A0"/>
    <w:rsid w:val="009A3BF9"/>
    <w:rsid w:val="009B25CB"/>
    <w:rsid w:val="009B2F54"/>
    <w:rsid w:val="009B4B3D"/>
    <w:rsid w:val="009B4DA9"/>
    <w:rsid w:val="009B68D8"/>
    <w:rsid w:val="009B70CA"/>
    <w:rsid w:val="009C3BF1"/>
    <w:rsid w:val="009C5463"/>
    <w:rsid w:val="009D1611"/>
    <w:rsid w:val="009D6E92"/>
    <w:rsid w:val="009E3D0F"/>
    <w:rsid w:val="009E461E"/>
    <w:rsid w:val="009E7FA6"/>
    <w:rsid w:val="009F1C33"/>
    <w:rsid w:val="00A004CF"/>
    <w:rsid w:val="00A00FF2"/>
    <w:rsid w:val="00A01697"/>
    <w:rsid w:val="00A02FCB"/>
    <w:rsid w:val="00A060B8"/>
    <w:rsid w:val="00A07BFB"/>
    <w:rsid w:val="00A32EC2"/>
    <w:rsid w:val="00A3360F"/>
    <w:rsid w:val="00A418CC"/>
    <w:rsid w:val="00A43515"/>
    <w:rsid w:val="00A436FD"/>
    <w:rsid w:val="00A44778"/>
    <w:rsid w:val="00A44AB9"/>
    <w:rsid w:val="00A5121F"/>
    <w:rsid w:val="00A53961"/>
    <w:rsid w:val="00A53CA9"/>
    <w:rsid w:val="00A56BDF"/>
    <w:rsid w:val="00A56DF3"/>
    <w:rsid w:val="00A61FA0"/>
    <w:rsid w:val="00A747DF"/>
    <w:rsid w:val="00A76EE2"/>
    <w:rsid w:val="00A80D5D"/>
    <w:rsid w:val="00A811E4"/>
    <w:rsid w:val="00A92900"/>
    <w:rsid w:val="00A92A72"/>
    <w:rsid w:val="00A9374C"/>
    <w:rsid w:val="00AA18E3"/>
    <w:rsid w:val="00AA4E56"/>
    <w:rsid w:val="00AA5D34"/>
    <w:rsid w:val="00AB2420"/>
    <w:rsid w:val="00AC0BA7"/>
    <w:rsid w:val="00AC0E9F"/>
    <w:rsid w:val="00AC2FF5"/>
    <w:rsid w:val="00AC7820"/>
    <w:rsid w:val="00AD6B73"/>
    <w:rsid w:val="00AE09C9"/>
    <w:rsid w:val="00AE0BBC"/>
    <w:rsid w:val="00AE111D"/>
    <w:rsid w:val="00AE78CF"/>
    <w:rsid w:val="00AF4877"/>
    <w:rsid w:val="00AF5FA0"/>
    <w:rsid w:val="00B10BE7"/>
    <w:rsid w:val="00B14492"/>
    <w:rsid w:val="00B15CBE"/>
    <w:rsid w:val="00B16245"/>
    <w:rsid w:val="00B16BDF"/>
    <w:rsid w:val="00B2031C"/>
    <w:rsid w:val="00B20C19"/>
    <w:rsid w:val="00B23247"/>
    <w:rsid w:val="00B23441"/>
    <w:rsid w:val="00B26C85"/>
    <w:rsid w:val="00B30A19"/>
    <w:rsid w:val="00B31134"/>
    <w:rsid w:val="00B31979"/>
    <w:rsid w:val="00B32477"/>
    <w:rsid w:val="00B325DD"/>
    <w:rsid w:val="00B37568"/>
    <w:rsid w:val="00B43372"/>
    <w:rsid w:val="00B537CF"/>
    <w:rsid w:val="00B602A3"/>
    <w:rsid w:val="00B62793"/>
    <w:rsid w:val="00B64F69"/>
    <w:rsid w:val="00B65794"/>
    <w:rsid w:val="00B657A3"/>
    <w:rsid w:val="00B65A6A"/>
    <w:rsid w:val="00B70C89"/>
    <w:rsid w:val="00B70CDC"/>
    <w:rsid w:val="00B7137C"/>
    <w:rsid w:val="00B72817"/>
    <w:rsid w:val="00B756CE"/>
    <w:rsid w:val="00B77A24"/>
    <w:rsid w:val="00B8061C"/>
    <w:rsid w:val="00B82044"/>
    <w:rsid w:val="00B86410"/>
    <w:rsid w:val="00B920F0"/>
    <w:rsid w:val="00B94756"/>
    <w:rsid w:val="00B94C00"/>
    <w:rsid w:val="00B97EF2"/>
    <w:rsid w:val="00BA1EB5"/>
    <w:rsid w:val="00BB521E"/>
    <w:rsid w:val="00BB58EA"/>
    <w:rsid w:val="00BD5057"/>
    <w:rsid w:val="00BF67D0"/>
    <w:rsid w:val="00C02723"/>
    <w:rsid w:val="00C0402F"/>
    <w:rsid w:val="00C06A4E"/>
    <w:rsid w:val="00C071AF"/>
    <w:rsid w:val="00C07E12"/>
    <w:rsid w:val="00C103EF"/>
    <w:rsid w:val="00C139C4"/>
    <w:rsid w:val="00C13E5F"/>
    <w:rsid w:val="00C15F00"/>
    <w:rsid w:val="00C20748"/>
    <w:rsid w:val="00C208AB"/>
    <w:rsid w:val="00C273F0"/>
    <w:rsid w:val="00C314AA"/>
    <w:rsid w:val="00C3201C"/>
    <w:rsid w:val="00C32958"/>
    <w:rsid w:val="00C365F4"/>
    <w:rsid w:val="00C37AC1"/>
    <w:rsid w:val="00C37D73"/>
    <w:rsid w:val="00C42318"/>
    <w:rsid w:val="00C45900"/>
    <w:rsid w:val="00C509B2"/>
    <w:rsid w:val="00C55EA8"/>
    <w:rsid w:val="00C5654A"/>
    <w:rsid w:val="00C67629"/>
    <w:rsid w:val="00C70CD7"/>
    <w:rsid w:val="00C74F03"/>
    <w:rsid w:val="00C836E0"/>
    <w:rsid w:val="00C970FD"/>
    <w:rsid w:val="00C97FA0"/>
    <w:rsid w:val="00CB05D8"/>
    <w:rsid w:val="00CB225F"/>
    <w:rsid w:val="00CB2F16"/>
    <w:rsid w:val="00CB7226"/>
    <w:rsid w:val="00CC5F83"/>
    <w:rsid w:val="00CD46DF"/>
    <w:rsid w:val="00CD6E06"/>
    <w:rsid w:val="00CE0300"/>
    <w:rsid w:val="00CE2D6B"/>
    <w:rsid w:val="00CE4B51"/>
    <w:rsid w:val="00D04574"/>
    <w:rsid w:val="00D12466"/>
    <w:rsid w:val="00D21EF1"/>
    <w:rsid w:val="00D25D63"/>
    <w:rsid w:val="00D30B1C"/>
    <w:rsid w:val="00D34B40"/>
    <w:rsid w:val="00D404A0"/>
    <w:rsid w:val="00D41D38"/>
    <w:rsid w:val="00D43296"/>
    <w:rsid w:val="00D4365E"/>
    <w:rsid w:val="00D44322"/>
    <w:rsid w:val="00D51596"/>
    <w:rsid w:val="00D55F10"/>
    <w:rsid w:val="00D7087F"/>
    <w:rsid w:val="00D801DF"/>
    <w:rsid w:val="00D82081"/>
    <w:rsid w:val="00D85124"/>
    <w:rsid w:val="00D962AD"/>
    <w:rsid w:val="00D96F94"/>
    <w:rsid w:val="00DA7517"/>
    <w:rsid w:val="00DB2061"/>
    <w:rsid w:val="00DB231D"/>
    <w:rsid w:val="00DB50A6"/>
    <w:rsid w:val="00DB7337"/>
    <w:rsid w:val="00DC20A2"/>
    <w:rsid w:val="00DC5E74"/>
    <w:rsid w:val="00DC620D"/>
    <w:rsid w:val="00DC6231"/>
    <w:rsid w:val="00DC675C"/>
    <w:rsid w:val="00DD5D7C"/>
    <w:rsid w:val="00DE2099"/>
    <w:rsid w:val="00E05DC2"/>
    <w:rsid w:val="00E073CB"/>
    <w:rsid w:val="00E1222B"/>
    <w:rsid w:val="00E1658C"/>
    <w:rsid w:val="00E173ED"/>
    <w:rsid w:val="00E17758"/>
    <w:rsid w:val="00E2514B"/>
    <w:rsid w:val="00E33B87"/>
    <w:rsid w:val="00E34DA7"/>
    <w:rsid w:val="00E37DD5"/>
    <w:rsid w:val="00E469B7"/>
    <w:rsid w:val="00E53CF6"/>
    <w:rsid w:val="00E5747B"/>
    <w:rsid w:val="00E5784B"/>
    <w:rsid w:val="00E64C74"/>
    <w:rsid w:val="00E652C0"/>
    <w:rsid w:val="00E6623E"/>
    <w:rsid w:val="00E73E4C"/>
    <w:rsid w:val="00E74434"/>
    <w:rsid w:val="00E74DAE"/>
    <w:rsid w:val="00E751DE"/>
    <w:rsid w:val="00E80D42"/>
    <w:rsid w:val="00E810EF"/>
    <w:rsid w:val="00E9131E"/>
    <w:rsid w:val="00E9603D"/>
    <w:rsid w:val="00E96E16"/>
    <w:rsid w:val="00E9703A"/>
    <w:rsid w:val="00EA255C"/>
    <w:rsid w:val="00EA33C3"/>
    <w:rsid w:val="00EA5749"/>
    <w:rsid w:val="00EB2E0C"/>
    <w:rsid w:val="00EB420C"/>
    <w:rsid w:val="00EB4554"/>
    <w:rsid w:val="00EB7549"/>
    <w:rsid w:val="00ED0D36"/>
    <w:rsid w:val="00ED18C0"/>
    <w:rsid w:val="00ED29E5"/>
    <w:rsid w:val="00ED7FC7"/>
    <w:rsid w:val="00EE1E41"/>
    <w:rsid w:val="00EF0889"/>
    <w:rsid w:val="00EF27EE"/>
    <w:rsid w:val="00F039AA"/>
    <w:rsid w:val="00F04554"/>
    <w:rsid w:val="00F07637"/>
    <w:rsid w:val="00F12237"/>
    <w:rsid w:val="00F13EC9"/>
    <w:rsid w:val="00F2546A"/>
    <w:rsid w:val="00F305B5"/>
    <w:rsid w:val="00F32AE8"/>
    <w:rsid w:val="00F3569C"/>
    <w:rsid w:val="00F35C9B"/>
    <w:rsid w:val="00F5266D"/>
    <w:rsid w:val="00F52B9D"/>
    <w:rsid w:val="00F56D6E"/>
    <w:rsid w:val="00F718B0"/>
    <w:rsid w:val="00F71C13"/>
    <w:rsid w:val="00F720E3"/>
    <w:rsid w:val="00F72F23"/>
    <w:rsid w:val="00F74B76"/>
    <w:rsid w:val="00F74E76"/>
    <w:rsid w:val="00F7525B"/>
    <w:rsid w:val="00F8156A"/>
    <w:rsid w:val="00F84B71"/>
    <w:rsid w:val="00F9497B"/>
    <w:rsid w:val="00FA7A1A"/>
    <w:rsid w:val="00FB6CA6"/>
    <w:rsid w:val="00FB7577"/>
    <w:rsid w:val="00FC1C93"/>
    <w:rsid w:val="00FC575B"/>
    <w:rsid w:val="00FC76B7"/>
    <w:rsid w:val="00FD60CC"/>
    <w:rsid w:val="00FE0440"/>
    <w:rsid w:val="00FE7BB3"/>
    <w:rsid w:val="00FF027D"/>
    <w:rsid w:val="00FF074D"/>
    <w:rsid w:val="00FF1B99"/>
    <w:rsid w:val="00FF1E88"/>
    <w:rsid w:val="00FF6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924663"/>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D28"/>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uiPriority w:val="59"/>
    <w:rsid w:val="00FA7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Accent4">
    <w:name w:val="List Table 3 Accent 4"/>
    <w:basedOn w:val="TableNormal"/>
    <w:uiPriority w:val="48"/>
    <w:rsid w:val="00FA7A1A"/>
    <w:pPr>
      <w:spacing w:after="0" w:line="240" w:lineRule="auto"/>
    </w:pPr>
    <w:tblPr>
      <w:tblStyleRowBandSize w:val="1"/>
      <w:tblStyleColBandSize w:val="1"/>
      <w:tblInd w:w="0" w:type="dxa"/>
      <w:tblBorders>
        <w:top w:val="single" w:sz="4" w:space="0" w:color="EE9024" w:themeColor="accent4"/>
        <w:left w:val="single" w:sz="4" w:space="0" w:color="EE9024" w:themeColor="accent4"/>
        <w:bottom w:val="single" w:sz="4" w:space="0" w:color="EE9024" w:themeColor="accent4"/>
        <w:right w:val="single" w:sz="4" w:space="0" w:color="EE9024" w:themeColor="accent4"/>
      </w:tblBorders>
      <w:tblCellMar>
        <w:top w:w="0" w:type="dxa"/>
        <w:left w:w="108" w:type="dxa"/>
        <w:bottom w:w="0" w:type="dxa"/>
        <w:right w:w="108" w:type="dxa"/>
      </w:tblCellMar>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Ind w:w="0" w:type="dxa"/>
      <w:tblBorders>
        <w:top w:val="single" w:sz="4" w:space="0" w:color="62CAE3" w:themeColor="accent3"/>
        <w:left w:val="single" w:sz="4" w:space="0" w:color="62CAE3" w:themeColor="accent3"/>
        <w:bottom w:val="single" w:sz="4" w:space="0" w:color="62CAE3" w:themeColor="accent3"/>
        <w:right w:val="single" w:sz="4" w:space="0" w:color="62CAE3" w:themeColor="accent3"/>
      </w:tblBorders>
      <w:tblCellMar>
        <w:top w:w="0" w:type="dxa"/>
        <w:left w:w="108" w:type="dxa"/>
        <w:bottom w:w="0" w:type="dxa"/>
        <w:right w:w="108" w:type="dxa"/>
      </w:tblCellMar>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C37D73"/>
    <w:pPr>
      <w:keepNext/>
      <w:keepLines/>
    </w:pPr>
    <w:rPr>
      <w:caps/>
      <w:color w:val="FFFFFF" w:themeColor="background1"/>
    </w:rPr>
  </w:style>
  <w:style w:type="paragraph" w:customStyle="1" w:styleId="TabletextL">
    <w:name w:val="Table text (L)"/>
    <w:basedOn w:val="Normal"/>
    <w:uiPriority w:val="99"/>
    <w:qFormat/>
    <w:rsid w:val="00C37D73"/>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NormalXX">
    <w:name w:val="NormalXX"/>
    <w:rsid w:val="00C37D73"/>
    <w:pPr>
      <w:widowControl w:val="0"/>
      <w:autoSpaceDE w:val="0"/>
      <w:autoSpaceDN w:val="0"/>
      <w:adjustRightInd w:val="0"/>
      <w:spacing w:after="0" w:line="240" w:lineRule="auto"/>
    </w:pPr>
    <w:rPr>
      <w:rFonts w:ascii="Tahoma" w:eastAsia="Times New Roman" w:hAnsi="Tahoma" w:cs="Tahoma"/>
      <w:sz w:val="18"/>
      <w:szCs w:val="18"/>
      <w:lang w:eastAsia="en-GB"/>
    </w:rPr>
  </w:style>
  <w:style w:type="character" w:styleId="CommentReference">
    <w:name w:val="annotation reference"/>
    <w:basedOn w:val="DefaultParagraphFont"/>
    <w:uiPriority w:val="99"/>
    <w:semiHidden/>
    <w:unhideWhenUsed/>
    <w:rsid w:val="003D581F"/>
    <w:rPr>
      <w:sz w:val="16"/>
      <w:szCs w:val="16"/>
    </w:rPr>
  </w:style>
  <w:style w:type="paragraph" w:styleId="CommentText">
    <w:name w:val="annotation text"/>
    <w:basedOn w:val="Normal"/>
    <w:link w:val="CommentTextChar"/>
    <w:uiPriority w:val="99"/>
    <w:unhideWhenUsed/>
    <w:rsid w:val="003D581F"/>
    <w:pPr>
      <w:spacing w:line="240" w:lineRule="auto"/>
    </w:pPr>
    <w:rPr>
      <w:szCs w:val="20"/>
    </w:rPr>
  </w:style>
  <w:style w:type="character" w:customStyle="1" w:styleId="CommentTextChar">
    <w:name w:val="Comment Text Char"/>
    <w:basedOn w:val="DefaultParagraphFont"/>
    <w:link w:val="CommentText"/>
    <w:uiPriority w:val="99"/>
    <w:rsid w:val="003D581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581F"/>
    <w:rPr>
      <w:b/>
      <w:bCs/>
    </w:rPr>
  </w:style>
  <w:style w:type="character" w:customStyle="1" w:styleId="CommentSubjectChar">
    <w:name w:val="Comment Subject Char"/>
    <w:basedOn w:val="CommentTextChar"/>
    <w:link w:val="CommentSubject"/>
    <w:uiPriority w:val="99"/>
    <w:semiHidden/>
    <w:rsid w:val="003D581F"/>
    <w:rPr>
      <w:rFonts w:ascii="Trebuchet MS" w:hAnsi="Trebuchet MS"/>
      <w:b/>
      <w:bCs/>
      <w:sz w:val="20"/>
      <w:szCs w:val="20"/>
    </w:rPr>
  </w:style>
  <w:style w:type="paragraph" w:styleId="BalloonText">
    <w:name w:val="Balloon Text"/>
    <w:basedOn w:val="Normal"/>
    <w:link w:val="BalloonTextChar"/>
    <w:uiPriority w:val="99"/>
    <w:semiHidden/>
    <w:unhideWhenUsed/>
    <w:rsid w:val="003D5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1F"/>
    <w:rPr>
      <w:rFonts w:ascii="Segoe UI" w:hAnsi="Segoe UI" w:cs="Segoe UI"/>
      <w:sz w:val="18"/>
      <w:szCs w:val="18"/>
    </w:rPr>
  </w:style>
  <w:style w:type="paragraph" w:customStyle="1" w:styleId="Disclaimer">
    <w:name w:val="Disclaimer"/>
    <w:basedOn w:val="Normal"/>
    <w:uiPriority w:val="99"/>
    <w:qFormat/>
    <w:rsid w:val="001D2E4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1D2E44"/>
    <w:rPr>
      <w:color w:val="FFFFFF" w:themeColor="background1"/>
    </w:rPr>
  </w:style>
  <w:style w:type="paragraph" w:customStyle="1" w:styleId="CoverTitle">
    <w:name w:val="Cover Title"/>
    <w:basedOn w:val="Normal"/>
    <w:uiPriority w:val="99"/>
    <w:semiHidden/>
    <w:qFormat/>
    <w:rsid w:val="005E1AD8"/>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5E1AD8"/>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5E1AD8"/>
    <w:pPr>
      <w:spacing w:after="0" w:line="240" w:lineRule="auto"/>
      <w:ind w:left="851"/>
    </w:pPr>
    <w:rPr>
      <w:color w:val="786860" w:themeColor="text2"/>
      <w:sz w:val="24"/>
      <w:szCs w:val="24"/>
    </w:rPr>
  </w:style>
  <w:style w:type="paragraph" w:customStyle="1" w:styleId="SymbolGREEN">
    <w:name w:val="Symbol_GREEN"/>
    <w:basedOn w:val="Normal"/>
    <w:uiPriority w:val="99"/>
    <w:qFormat/>
    <w:rsid w:val="006D5F08"/>
    <w:pPr>
      <w:spacing w:after="60" w:line="240" w:lineRule="auto"/>
    </w:pPr>
    <w:rPr>
      <w:rFonts w:eastAsia="+mn-ea" w:hAnsi="Wingdings 2" w:cs="+mn-cs"/>
      <w:color w:val="076F0C"/>
      <w:kern w:val="16"/>
      <w:sz w:val="36"/>
      <w:szCs w:val="36"/>
      <w:lang w:eastAsia="en-GB"/>
    </w:rPr>
  </w:style>
  <w:style w:type="paragraph" w:customStyle="1" w:styleId="SymbolAMBER">
    <w:name w:val="Symbol_AMBER"/>
    <w:basedOn w:val="Normal"/>
    <w:uiPriority w:val="99"/>
    <w:qFormat/>
    <w:rsid w:val="006D5F08"/>
    <w:pPr>
      <w:spacing w:after="60" w:line="240" w:lineRule="auto"/>
    </w:pPr>
    <w:rPr>
      <w:rFonts w:eastAsia="+mn-ea" w:hAnsi="Wingdings 2" w:cs="+mn-cs"/>
      <w:color w:val="F57B17"/>
      <w:kern w:val="16"/>
      <w:sz w:val="36"/>
      <w:szCs w:val="36"/>
      <w:lang w:eastAsia="en-GB"/>
    </w:rPr>
  </w:style>
  <w:style w:type="paragraph" w:customStyle="1" w:styleId="SympbolRED">
    <w:name w:val="Sympbol_RED"/>
    <w:basedOn w:val="Normal"/>
    <w:uiPriority w:val="99"/>
    <w:qFormat/>
    <w:rsid w:val="006D5F08"/>
    <w:pPr>
      <w:spacing w:after="120" w:line="240" w:lineRule="auto"/>
    </w:pPr>
    <w:rPr>
      <w:rFonts w:eastAsia="+mn-ea" w:hAnsi="Wingdings 3" w:cs="+mn-cs"/>
      <w:color w:val="FF0000"/>
      <w:kern w:val="16"/>
      <w:sz w:val="36"/>
      <w:szCs w:val="36"/>
      <w:lang w:eastAsia="en-GB"/>
    </w:rPr>
  </w:style>
  <w:style w:type="character" w:customStyle="1" w:styleId="TextBold">
    <w:name w:val="Text_Bold"/>
    <w:uiPriority w:val="1"/>
    <w:qFormat/>
    <w:rsid w:val="006D5F08"/>
    <w:rPr>
      <w:b/>
    </w:rPr>
  </w:style>
  <w:style w:type="paragraph" w:customStyle="1" w:styleId="NormalXXXX">
    <w:name w:val="NormalXXXX"/>
    <w:basedOn w:val="Normal"/>
    <w:uiPriority w:val="99"/>
    <w:rsid w:val="00C970FD"/>
    <w:pPr>
      <w:widowControl w:val="0"/>
      <w:autoSpaceDE w:val="0"/>
      <w:autoSpaceDN w:val="0"/>
      <w:adjustRightInd w:val="0"/>
      <w:spacing w:after="0" w:line="240" w:lineRule="auto"/>
    </w:pPr>
    <w:rPr>
      <w:rFonts w:eastAsia="Times New Roman" w:cs="Trebuchet MS"/>
      <w:szCs w:val="20"/>
      <w:lang w:eastAsia="en-GB"/>
    </w:rPr>
  </w:style>
  <w:style w:type="paragraph" w:styleId="FootnoteText">
    <w:name w:val="footnote text"/>
    <w:basedOn w:val="Normal"/>
    <w:link w:val="FootnoteTextChar"/>
    <w:uiPriority w:val="99"/>
    <w:semiHidden/>
    <w:unhideWhenUsed/>
    <w:rsid w:val="00AA18E3"/>
    <w:pPr>
      <w:spacing w:after="0" w:line="240" w:lineRule="auto"/>
    </w:pPr>
    <w:rPr>
      <w:szCs w:val="20"/>
    </w:rPr>
  </w:style>
  <w:style w:type="character" w:customStyle="1" w:styleId="FootnoteTextChar">
    <w:name w:val="Footnote Text Char"/>
    <w:basedOn w:val="DefaultParagraphFont"/>
    <w:link w:val="FootnoteText"/>
    <w:uiPriority w:val="99"/>
    <w:semiHidden/>
    <w:rsid w:val="00AA18E3"/>
    <w:rPr>
      <w:rFonts w:ascii="Trebuchet MS" w:hAnsi="Trebuchet MS"/>
      <w:sz w:val="20"/>
      <w:szCs w:val="20"/>
    </w:rPr>
  </w:style>
  <w:style w:type="character" w:styleId="FootnoteReference">
    <w:name w:val="footnote reference"/>
    <w:basedOn w:val="DefaultParagraphFont"/>
    <w:uiPriority w:val="99"/>
    <w:semiHidden/>
    <w:unhideWhenUsed/>
    <w:rsid w:val="00AA18E3"/>
    <w:rPr>
      <w:vertAlign w:val="superscript"/>
    </w:rPr>
  </w:style>
  <w:style w:type="paragraph" w:customStyle="1" w:styleId="Bullet1">
    <w:name w:val="Bullet 1"/>
    <w:basedOn w:val="Normal"/>
    <w:qFormat/>
    <w:rsid w:val="008C383A"/>
    <w:pPr>
      <w:numPr>
        <w:numId w:val="8"/>
      </w:numPr>
      <w:spacing w:after="120" w:line="240" w:lineRule="auto"/>
    </w:pPr>
    <w:rPr>
      <w:rFonts w:asciiTheme="minorHAnsi" w:eastAsia="Times New Roman" w:hAnsiTheme="minorHAnsi" w:cs="Times New Roman"/>
      <w:color w:val="685040"/>
      <w:kern w:val="16"/>
      <w:szCs w:val="24"/>
      <w:lang w:eastAsia="en-GB"/>
    </w:rPr>
  </w:style>
  <w:style w:type="paragraph" w:customStyle="1" w:styleId="Default">
    <w:name w:val="Default"/>
    <w:rsid w:val="000479AB"/>
    <w:pPr>
      <w:autoSpaceDE w:val="0"/>
      <w:autoSpaceDN w:val="0"/>
      <w:adjustRightInd w:val="0"/>
      <w:spacing w:after="0" w:line="240" w:lineRule="auto"/>
    </w:pPr>
    <w:rPr>
      <w:rFonts w:ascii="Trebuchet MS" w:hAnsi="Trebuchet MS" w:cs="Trebuchet MS"/>
      <w:color w:val="000000"/>
      <w:sz w:val="24"/>
      <w:szCs w:val="24"/>
    </w:rPr>
  </w:style>
  <w:style w:type="paragraph" w:customStyle="1" w:styleId="NoSpacingXX">
    <w:name w:val="No SpacingXX"/>
    <w:basedOn w:val="NormalXX"/>
    <w:uiPriority w:val="99"/>
    <w:rsid w:val="00D404A0"/>
    <w:rPr>
      <w:rFonts w:ascii="Trebuchet MS" w:hAnsi="Trebuchet MS" w:cs="Trebuchet MS"/>
      <w:sz w:val="20"/>
      <w:szCs w:val="20"/>
    </w:rPr>
  </w:style>
  <w:style w:type="paragraph" w:styleId="Revision">
    <w:name w:val="Revision"/>
    <w:hidden/>
    <w:uiPriority w:val="99"/>
    <w:semiHidden/>
    <w:rsid w:val="002D330A"/>
    <w:pPr>
      <w:spacing w:after="0" w:line="240" w:lineRule="auto"/>
    </w:pPr>
    <w:rPr>
      <w:rFonts w:ascii="Trebuchet MS" w:hAnsi="Trebuchet MS"/>
      <w:sz w:val="20"/>
    </w:rPr>
  </w:style>
  <w:style w:type="character" w:customStyle="1" w:styleId="NoSpacingChar">
    <w:name w:val="No Spacing Char"/>
    <w:basedOn w:val="DefaultParagraphFont"/>
    <w:link w:val="NoSpacing"/>
    <w:uiPriority w:val="1"/>
    <w:rsid w:val="002D330A"/>
    <w:rPr>
      <w:rFonts w:ascii="Trebuchet MS" w:hAnsi="Trebuchet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91953">
      <w:bodyDiv w:val="1"/>
      <w:marLeft w:val="0"/>
      <w:marRight w:val="0"/>
      <w:marTop w:val="0"/>
      <w:marBottom w:val="0"/>
      <w:divBdr>
        <w:top w:val="none" w:sz="0" w:space="0" w:color="auto"/>
        <w:left w:val="none" w:sz="0" w:space="0" w:color="auto"/>
        <w:bottom w:val="none" w:sz="0" w:space="0" w:color="auto"/>
        <w:right w:val="none" w:sz="0" w:space="0" w:color="auto"/>
      </w:divBdr>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175268749">
      <w:bodyDiv w:val="1"/>
      <w:marLeft w:val="0"/>
      <w:marRight w:val="0"/>
      <w:marTop w:val="0"/>
      <w:marBottom w:val="0"/>
      <w:divBdr>
        <w:top w:val="none" w:sz="0" w:space="0" w:color="auto"/>
        <w:left w:val="none" w:sz="0" w:space="0" w:color="auto"/>
        <w:bottom w:val="none" w:sz="0" w:space="0" w:color="auto"/>
        <w:right w:val="none" w:sz="0" w:space="0" w:color="auto"/>
      </w:divBdr>
    </w:div>
    <w:div w:id="183523966">
      <w:bodyDiv w:val="1"/>
      <w:marLeft w:val="0"/>
      <w:marRight w:val="0"/>
      <w:marTop w:val="0"/>
      <w:marBottom w:val="0"/>
      <w:divBdr>
        <w:top w:val="none" w:sz="0" w:space="0" w:color="auto"/>
        <w:left w:val="none" w:sz="0" w:space="0" w:color="auto"/>
        <w:bottom w:val="none" w:sz="0" w:space="0" w:color="auto"/>
        <w:right w:val="none" w:sz="0" w:space="0" w:color="auto"/>
      </w:divBdr>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364212160">
      <w:bodyDiv w:val="1"/>
      <w:marLeft w:val="0"/>
      <w:marRight w:val="0"/>
      <w:marTop w:val="0"/>
      <w:marBottom w:val="0"/>
      <w:divBdr>
        <w:top w:val="none" w:sz="0" w:space="0" w:color="auto"/>
        <w:left w:val="none" w:sz="0" w:space="0" w:color="auto"/>
        <w:bottom w:val="none" w:sz="0" w:space="0" w:color="auto"/>
        <w:right w:val="none" w:sz="0" w:space="0" w:color="auto"/>
      </w:divBdr>
    </w:div>
    <w:div w:id="374046281">
      <w:bodyDiv w:val="1"/>
      <w:marLeft w:val="0"/>
      <w:marRight w:val="0"/>
      <w:marTop w:val="0"/>
      <w:marBottom w:val="0"/>
      <w:divBdr>
        <w:top w:val="none" w:sz="0" w:space="0" w:color="auto"/>
        <w:left w:val="none" w:sz="0" w:space="0" w:color="auto"/>
        <w:bottom w:val="none" w:sz="0" w:space="0" w:color="auto"/>
        <w:right w:val="none" w:sz="0" w:space="0" w:color="auto"/>
      </w:divBdr>
    </w:div>
    <w:div w:id="420638322">
      <w:bodyDiv w:val="1"/>
      <w:marLeft w:val="0"/>
      <w:marRight w:val="0"/>
      <w:marTop w:val="0"/>
      <w:marBottom w:val="0"/>
      <w:divBdr>
        <w:top w:val="none" w:sz="0" w:space="0" w:color="auto"/>
        <w:left w:val="none" w:sz="0" w:space="0" w:color="auto"/>
        <w:bottom w:val="none" w:sz="0" w:space="0" w:color="auto"/>
        <w:right w:val="none" w:sz="0" w:space="0" w:color="auto"/>
      </w:divBdr>
    </w:div>
    <w:div w:id="708728743">
      <w:bodyDiv w:val="1"/>
      <w:marLeft w:val="0"/>
      <w:marRight w:val="0"/>
      <w:marTop w:val="0"/>
      <w:marBottom w:val="0"/>
      <w:divBdr>
        <w:top w:val="none" w:sz="0" w:space="0" w:color="auto"/>
        <w:left w:val="none" w:sz="0" w:space="0" w:color="auto"/>
        <w:bottom w:val="none" w:sz="0" w:space="0" w:color="auto"/>
        <w:right w:val="none" w:sz="0" w:space="0" w:color="auto"/>
      </w:divBdr>
    </w:div>
    <w:div w:id="891773727">
      <w:bodyDiv w:val="1"/>
      <w:marLeft w:val="0"/>
      <w:marRight w:val="0"/>
      <w:marTop w:val="0"/>
      <w:marBottom w:val="0"/>
      <w:divBdr>
        <w:top w:val="none" w:sz="0" w:space="0" w:color="auto"/>
        <w:left w:val="none" w:sz="0" w:space="0" w:color="auto"/>
        <w:bottom w:val="none" w:sz="0" w:space="0" w:color="auto"/>
        <w:right w:val="none" w:sz="0" w:space="0" w:color="auto"/>
      </w:divBdr>
    </w:div>
    <w:div w:id="937979396">
      <w:bodyDiv w:val="1"/>
      <w:marLeft w:val="0"/>
      <w:marRight w:val="0"/>
      <w:marTop w:val="0"/>
      <w:marBottom w:val="0"/>
      <w:divBdr>
        <w:top w:val="none" w:sz="0" w:space="0" w:color="auto"/>
        <w:left w:val="none" w:sz="0" w:space="0" w:color="auto"/>
        <w:bottom w:val="none" w:sz="0" w:space="0" w:color="auto"/>
        <w:right w:val="none" w:sz="0" w:space="0" w:color="auto"/>
      </w:divBdr>
    </w:div>
    <w:div w:id="941953394">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 w:id="9722229">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832942023">
      <w:bodyDiv w:val="1"/>
      <w:marLeft w:val="0"/>
      <w:marRight w:val="0"/>
      <w:marTop w:val="0"/>
      <w:marBottom w:val="0"/>
      <w:divBdr>
        <w:top w:val="none" w:sz="0" w:space="0" w:color="auto"/>
        <w:left w:val="none" w:sz="0" w:space="0" w:color="auto"/>
        <w:bottom w:val="none" w:sz="0" w:space="0" w:color="auto"/>
        <w:right w:val="none" w:sz="0" w:space="0" w:color="auto"/>
      </w:divBdr>
    </w:div>
    <w:div w:id="2001540602">
      <w:bodyDiv w:val="1"/>
      <w:marLeft w:val="0"/>
      <w:marRight w:val="0"/>
      <w:marTop w:val="0"/>
      <w:marBottom w:val="0"/>
      <w:divBdr>
        <w:top w:val="none" w:sz="0" w:space="0" w:color="auto"/>
        <w:left w:val="none" w:sz="0" w:space="0" w:color="auto"/>
        <w:bottom w:val="none" w:sz="0" w:space="0" w:color="auto"/>
        <w:right w:val="none" w:sz="0" w:space="0" w:color="auto"/>
      </w:divBdr>
    </w:div>
    <w:div w:id="2078820939">
      <w:bodyDiv w:val="1"/>
      <w:marLeft w:val="0"/>
      <w:marRight w:val="0"/>
      <w:marTop w:val="0"/>
      <w:marBottom w:val="0"/>
      <w:divBdr>
        <w:top w:val="none" w:sz="0" w:space="0" w:color="auto"/>
        <w:left w:val="none" w:sz="0" w:space="0" w:color="auto"/>
        <w:bottom w:val="none" w:sz="0" w:space="0" w:color="auto"/>
        <w:right w:val="none" w:sz="0" w:space="0" w:color="auto"/>
      </w:divBdr>
    </w:div>
    <w:div w:id="2104911921">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eader" Target="header6.xml"/><Relationship Id="rId21" Type="http://schemas.openxmlformats.org/officeDocument/2006/relationships/chart" Target="charts/chart6.xml"/><Relationship Id="rId34" Type="http://schemas.openxmlformats.org/officeDocument/2006/relationships/diagramData" Target="diagrams/data2.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yperlink" Target="mailto:lucy.lloyd@bdo.co.uk"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footer" Target="footer4.xml"/><Relationship Id="rId38" Type="http://schemas.microsoft.com/office/2007/relationships/diagramDrawing" Target="diagrams/drawing2.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diagramQuickStyle" Target="diagrams/quickStyle1.xm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header" Target="header5.xml"/><Relationship Id="rId37" Type="http://schemas.openxmlformats.org/officeDocument/2006/relationships/diagramColors" Target="diagrams/colors2.xml"/><Relationship Id="rId40" Type="http://schemas.openxmlformats.org/officeDocument/2006/relationships/footer" Target="footer5.xml"/><Relationship Id="rId45" Type="http://schemas.openxmlformats.org/officeDocument/2006/relationships/header" Target="header9.xml"/><Relationship Id="rId53"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chart" Target="charts/chart4.xml"/><Relationship Id="rId31" Type="http://schemas.microsoft.com/office/2007/relationships/diagramDrawing" Target="diagrams/drawing1.xml"/><Relationship Id="rId44" Type="http://schemas.openxmlformats.org/officeDocument/2006/relationships/footer" Target="footer7.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bdo.co.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C0B-49A6-92EA-945C15800ECD}"/>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C0B-49A6-92EA-945C15800ECD}"/>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C0B-49A6-92EA-945C15800ECD}"/>
              </c:ext>
            </c:extLst>
          </c:dPt>
          <c:dLbls>
            <c:dLbl>
              <c:idx val="0"/>
              <c:layout/>
              <c:tx>
                <c:rich>
                  <a:bodyPr/>
                  <a:lstStyle/>
                  <a:p>
                    <a:fld id="{1FB7E1D5-E2DA-45F8-9B8F-2B17B81E8F30}"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C0B-49A6-92EA-945C15800ECD}"/>
                </c:ext>
                <c:ext xmlns:c15="http://schemas.microsoft.com/office/drawing/2012/chart" uri="{CE6537A1-D6FC-4f65-9D91-7224C49458BB}">
                  <c15:layout/>
                  <c15:dlblFieldTable/>
                  <c15:showDataLabelsRange val="0"/>
                </c:ext>
              </c:extLst>
            </c:dLbl>
            <c:dLbl>
              <c:idx val="1"/>
              <c:layout/>
              <c:tx>
                <c:rich>
                  <a:bodyPr/>
                  <a:lstStyle/>
                  <a:p>
                    <a:fld id="{8486AF5E-86B2-4456-B9DF-F5BDE0EDEC7A}"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C0B-49A6-92EA-945C15800ECD}"/>
                </c:ext>
                <c:ext xmlns:c15="http://schemas.microsoft.com/office/drawing/2012/chart" uri="{CE6537A1-D6FC-4f65-9D91-7224C49458BB}">
                  <c15:layout/>
                  <c15:dlblFieldTable/>
                  <c15:showDataLabelsRange val="0"/>
                </c:ext>
              </c:extLst>
            </c:dLbl>
            <c:dLbl>
              <c:idx val="2"/>
              <c:layout/>
              <c:tx>
                <c:rich>
                  <a:bodyPr/>
                  <a:lstStyle/>
                  <a:p>
                    <a:fld id="{1A80FA6A-9BC5-47E4-B857-FC21553C516F}"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C0B-49A6-92EA-945C15800EC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5</c:v>
                </c:pt>
                <c:pt idx="1">
                  <c:v>26</c:v>
                </c:pt>
                <c:pt idx="2">
                  <c:v>9</c:v>
                </c:pt>
              </c:numCache>
            </c:numRef>
          </c:val>
          <c:extLst xmlns:c16r2="http://schemas.microsoft.com/office/drawing/2015/06/chart">
            <c:ext xmlns:c16="http://schemas.microsoft.com/office/drawing/2014/chart" uri="{C3380CC4-5D6E-409C-BE32-E72D297353CC}">
              <c16:uniqueId val="{00000006-5C0B-49A6-92EA-945C15800ECD}"/>
            </c:ext>
          </c:extLst>
        </c:ser>
        <c:dLbls>
          <c:showLegendKey val="0"/>
          <c:showVal val="0"/>
          <c:showCatName val="0"/>
          <c:showSerName val="0"/>
          <c:showPercent val="1"/>
          <c:showBubbleSize val="0"/>
          <c:showLeaderLines val="1"/>
        </c:dLbls>
        <c:firstSliceAng val="0"/>
        <c:holeSize val="54"/>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F46-4615-B88F-97E5B4CF730C}"/>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F46-4615-B88F-97E5B4CF730C}"/>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F46-4615-B88F-97E5B4CF730C}"/>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46-4615-B88F-97E5B4CF730C}"/>
                </c:ext>
                <c:ext xmlns:c15="http://schemas.microsoft.com/office/drawing/2012/chart" uri="{CE6537A1-D6FC-4f65-9D91-7224C49458BB}">
                  <c15:layout/>
                </c:ext>
              </c:extLst>
            </c:dLbl>
            <c:dLbl>
              <c:idx val="1"/>
              <c:layout/>
              <c:tx>
                <c:rich>
                  <a:bodyPr/>
                  <a:lstStyle/>
                  <a:p>
                    <a:fld id="{ABB8C620-60CC-4D6F-9D78-131C6C8F481D}"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F46-4615-B88F-97E5B4CF730C}"/>
                </c:ex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19B514B5-7F3D-46EA-B8DF-E08140B8EF83}" type="VALUE">
                      <a:rPr lang="en-US"/>
                      <a:pPr>
                        <a:defRPr sz="900" b="1" i="0" u="none" strike="noStrike" kern="1200" baseline="0">
                          <a:solidFill>
                            <a:schemeClr val="lt1"/>
                          </a:solidFill>
                          <a:latin typeface="+mn-lt"/>
                          <a:ea typeface="+mn-ea"/>
                          <a:cs typeface="+mn-cs"/>
                        </a:defRPr>
                      </a:pPr>
                      <a:t>[VALUE]</a:t>
                    </a:fld>
                    <a:endParaRPr lang="en-GB"/>
                  </a:p>
                </c:rich>
              </c:tx>
              <c:spPr>
                <a:noFill/>
                <a:ln>
                  <a:noFill/>
                </a:ln>
                <a:effectLst/>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F46-4615-B88F-97E5B4CF730C}"/>
                </c:ext>
                <c:ext xmlns:c15="http://schemas.microsoft.com/office/drawing/2012/chart" uri="{CE6537A1-D6FC-4f65-9D91-7224C49458BB}">
                  <c15:spPr xmlns:c15="http://schemas.microsoft.com/office/drawing/2012/chart">
                    <a:prstGeom prst="rect">
                      <a:avLst/>
                    </a:prstGeom>
                  </c15:spPr>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Sheet1!$A$2:$A$4</c:f>
              <c:strCache>
                <c:ptCount val="3"/>
                <c:pt idx="0">
                  <c:v>High</c:v>
                </c:pt>
                <c:pt idx="1">
                  <c:v>Medium</c:v>
                </c:pt>
                <c:pt idx="2">
                  <c:v>Low</c:v>
                </c:pt>
              </c:strCache>
            </c:strRef>
          </c:cat>
          <c:val>
            <c:numRef>
              <c:f>Sheet1!$B$2:$B$4</c:f>
              <c:numCache>
                <c:formatCode>General</c:formatCode>
                <c:ptCount val="3"/>
                <c:pt idx="0">
                  <c:v>1</c:v>
                </c:pt>
                <c:pt idx="1">
                  <c:v>23</c:v>
                </c:pt>
                <c:pt idx="2">
                  <c:v>12</c:v>
                </c:pt>
              </c:numCache>
            </c:numRef>
          </c:val>
          <c:extLst xmlns:c16r2="http://schemas.microsoft.com/office/drawing/2015/06/chart">
            <c:ext xmlns:c16="http://schemas.microsoft.com/office/drawing/2014/chart" uri="{C3380CC4-5D6E-409C-BE32-E72D297353CC}">
              <c16:uniqueId val="{00000006-3F46-4615-B88F-97E5B4CF730C}"/>
            </c:ext>
            <c:ext xmlns:c15="http://schemas.microsoft.com/office/drawing/2012/chart" uri="{02D57815-91ED-43cb-92C2-25804820EDAC}">
              <c15:datalabelsRange>
                <c15:f>Sheet1!$B$3</c15:f>
                <c15:dlblRangeCache>
                  <c:ptCount val="1"/>
                  <c:pt idx="0">
                    <c:v>23</c:v>
                  </c:pt>
                </c15:dlblRangeCache>
              </c15:datalabelsRang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549691874260249"/>
          <c:y val="4.9400141143260412E-2"/>
          <c:w val="0.75689620808873748"/>
          <c:h val="0.10973771783058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8D4-41D8-B430-9A033708E873}"/>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8D4-41D8-B430-9A033708E873}"/>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8D4-41D8-B430-9A033708E873}"/>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D4-41D8-B430-9A033708E873}"/>
                </c:ext>
                <c:ext xmlns:c15="http://schemas.microsoft.com/office/drawing/2012/chart" uri="{CE6537A1-D6FC-4f65-9D91-7224C49458BB}">
                  <c15:layout/>
                </c:ext>
              </c:extLst>
            </c:dLbl>
            <c:dLbl>
              <c:idx val="1"/>
              <c:layout/>
              <c:tx>
                <c:rich>
                  <a:bodyPr/>
                  <a:lstStyle/>
                  <a:p>
                    <a:fld id="{ABB8C620-60CC-4D6F-9D78-131C6C8F481D}"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8D4-41D8-B430-9A033708E873}"/>
                </c:ex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19B514B5-7F3D-46EA-B8DF-E08140B8EF83}" type="VALUE">
                      <a:rPr lang="en-US"/>
                      <a:pPr>
                        <a:defRPr sz="900" b="1" i="0" u="none" strike="noStrike" kern="1200" baseline="0">
                          <a:solidFill>
                            <a:schemeClr val="lt1"/>
                          </a:solidFill>
                          <a:latin typeface="+mn-lt"/>
                          <a:ea typeface="+mn-ea"/>
                          <a:cs typeface="+mn-cs"/>
                        </a:defRPr>
                      </a:pPr>
                      <a:t>[VALUE]</a:t>
                    </a:fld>
                    <a:endParaRPr lang="en-GB"/>
                  </a:p>
                </c:rich>
              </c:tx>
              <c:spPr>
                <a:noFill/>
                <a:ln>
                  <a:noFill/>
                </a:ln>
                <a:effectLst/>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8D4-41D8-B430-9A033708E873}"/>
                </c:ext>
                <c:ext xmlns:c15="http://schemas.microsoft.com/office/drawing/2012/chart" uri="{CE6537A1-D6FC-4f65-9D91-7224C49458BB}">
                  <c15:spPr xmlns:c15="http://schemas.microsoft.com/office/drawing/2012/chart">
                    <a:prstGeom prst="rect">
                      <a:avLst/>
                    </a:prstGeom>
                  </c15:spPr>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Sheet1!$A$2:$A$4</c:f>
              <c:strCache>
                <c:ptCount val="3"/>
                <c:pt idx="0">
                  <c:v>High</c:v>
                </c:pt>
                <c:pt idx="1">
                  <c:v>Medium</c:v>
                </c:pt>
                <c:pt idx="2">
                  <c:v>Low</c:v>
                </c:pt>
              </c:strCache>
            </c:strRef>
          </c:cat>
          <c:val>
            <c:numRef>
              <c:f>Sheet1!$B$2:$B$4</c:f>
              <c:numCache>
                <c:formatCode>General</c:formatCode>
                <c:ptCount val="3"/>
                <c:pt idx="0">
                  <c:v>0</c:v>
                </c:pt>
                <c:pt idx="1">
                  <c:v>13</c:v>
                </c:pt>
                <c:pt idx="2">
                  <c:v>14</c:v>
                </c:pt>
              </c:numCache>
            </c:numRef>
          </c:val>
          <c:extLst xmlns:c16r2="http://schemas.microsoft.com/office/drawing/2015/06/chart">
            <c:ext xmlns:c16="http://schemas.microsoft.com/office/drawing/2014/chart" uri="{C3380CC4-5D6E-409C-BE32-E72D297353CC}">
              <c16:uniqueId val="{00000006-E8D4-41D8-B430-9A033708E873}"/>
            </c:ext>
            <c:ext xmlns:c15="http://schemas.microsoft.com/office/drawing/2012/chart" uri="{02D57815-91ED-43cb-92C2-25804820EDAC}">
              <c15:datalabelsRange>
                <c15:f>Sheet1!$B$3</c15:f>
                <c15:dlblRangeCache>
                  <c:ptCount val="1"/>
                  <c:pt idx="0">
                    <c:v>13</c:v>
                  </c:pt>
                </c15:dlblRangeCache>
              </c15:datalabelsRang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549691874260249"/>
          <c:y val="4.9400141143260412E-2"/>
          <c:w val="0.75689620808873748"/>
          <c:h val="0.10973771783058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8630147572247475"/>
          <c:w val="0.44428474609687874"/>
          <c:h val="0.49754285446180424"/>
        </c:manualLayout>
      </c:layout>
      <c:doughnutChart>
        <c:varyColors val="1"/>
        <c:ser>
          <c:idx val="0"/>
          <c:order val="0"/>
          <c:tx>
            <c:strRef>
              <c:f>Sheet1!$B$1</c:f>
              <c:strCache>
                <c:ptCount val="1"/>
                <c:pt idx="0">
                  <c:v>Control Design</c:v>
                </c:pt>
              </c:strCache>
            </c:strRef>
          </c:tx>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86E-4BD4-9D4D-3D027AA5ECC0}"/>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86E-4BD4-9D4D-3D027AA5ECC0}"/>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886E-4BD4-9D4D-3D027AA5ECC0}"/>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886E-4BD4-9D4D-3D027AA5ECC0}"/>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86E-4BD4-9D4D-3D027AA5ECC0}"/>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86E-4BD4-9D4D-3D027AA5ECC0}"/>
                </c:ext>
                <c:ext xmlns:c15="http://schemas.microsoft.com/office/drawing/2012/chart" uri="{CE6537A1-D6FC-4f65-9D91-7224C49458BB}">
                  <c15:layout/>
                  <c15:dlblFieldTable/>
                  <c15:showDataLabelsRange val="0"/>
                </c:ext>
              </c:extLst>
            </c:dLbl>
            <c:dLbl>
              <c:idx val="3"/>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86E-4BD4-9D4D-3D027AA5ECC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6</c:v>
                </c:pt>
                <c:pt idx="1">
                  <c:v>5</c:v>
                </c:pt>
                <c:pt idx="2">
                  <c:v>0</c:v>
                </c:pt>
                <c:pt idx="3">
                  <c:v>0</c:v>
                </c:pt>
              </c:numCache>
            </c:numRef>
          </c:val>
          <c:extLst xmlns:c16r2="http://schemas.microsoft.com/office/drawing/2015/06/chart">
            <c:ext xmlns:c16="http://schemas.microsoft.com/office/drawing/2014/chart" uri="{C3380CC4-5D6E-409C-BE32-E72D297353CC}">
              <c16:uniqueId val="{0000000A-886E-4BD4-9D4D-3D027AA5ECC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7153828716259585"/>
          <c:w val="0.48595144356955383"/>
          <c:h val="0.48544577089154178"/>
        </c:manualLayout>
      </c:layout>
      <c:doughnutChart>
        <c:varyColors val="1"/>
        <c:ser>
          <c:idx val="0"/>
          <c:order val="0"/>
          <c:tx>
            <c:strRef>
              <c:f>Sheet1!$B$1</c:f>
              <c:strCache>
                <c:ptCount val="1"/>
                <c:pt idx="0">
                  <c:v>Control Design</c:v>
                </c:pt>
              </c:strCache>
            </c:strRef>
          </c:tx>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C48-43C9-BB53-8AC25EB484A2}"/>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C48-43C9-BB53-8AC25EB484A2}"/>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AC48-43C9-BB53-8AC25EB484A2}"/>
              </c:ext>
            </c:extLst>
          </c:dPt>
          <c:dPt>
            <c:idx val="3"/>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AC48-43C9-BB53-8AC25EB484A2}"/>
              </c:ext>
            </c:extLst>
          </c:dPt>
          <c:dPt>
            <c:idx val="4"/>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AC48-43C9-BB53-8AC25EB484A2}"/>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C48-43C9-BB53-8AC25EB484A2}"/>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C48-43C9-BB53-8AC25EB484A2}"/>
                </c:ext>
                <c:ext xmlns:c15="http://schemas.microsoft.com/office/drawing/2012/chart" uri="{CE6537A1-D6FC-4f65-9D91-7224C49458BB}">
                  <c15:layout/>
                  <c15:dlblFieldTable/>
                  <c15:showDataLabelsRange val="0"/>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48-43C9-BB53-8AC25EB484A2}"/>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7-AC48-43C9-BB53-8AC25EB484A2}"/>
                </c:ext>
                <c:ext xmlns:c15="http://schemas.microsoft.com/office/drawing/2012/chart" uri="{CE6537A1-D6FC-4f65-9D91-7224C49458BB}"/>
              </c:extLst>
            </c:dLbl>
            <c:dLbl>
              <c:idx val="4"/>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AC48-43C9-BB53-8AC25EB484A2}"/>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2</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A-AC48-43C9-BB53-8AC25EB484A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7153828716259585"/>
          <c:w val="0.48595144356955383"/>
          <c:h val="0.48544577089154178"/>
        </c:manualLayout>
      </c:layout>
      <c:doughnutChart>
        <c:varyColors val="1"/>
        <c:ser>
          <c:idx val="0"/>
          <c:order val="0"/>
          <c:tx>
            <c:strRef>
              <c:f>Sheet1!$B$1</c:f>
              <c:strCache>
                <c:ptCount val="1"/>
                <c:pt idx="0">
                  <c:v>Control Design</c:v>
                </c:pt>
              </c:strCache>
            </c:strRef>
          </c:tx>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8C4-4B75-B51A-12AC1F06AB0B}"/>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8C4-4B75-B51A-12AC1F06AB0B}"/>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8C4-4B75-B51A-12AC1F06AB0B}"/>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38C4-4B75-B51A-12AC1F06AB0B}"/>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8C4-4B75-B51A-12AC1F06AB0B}"/>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8C4-4B75-B51A-12AC1F06AB0B}"/>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5-38C4-4B75-B51A-12AC1F06AB0B}"/>
                </c:ext>
                <c:ext xmlns:c15="http://schemas.microsoft.com/office/drawing/2012/chart" uri="{CE6537A1-D6FC-4f65-9D91-7224C49458BB}"/>
              </c:extLst>
            </c:dLbl>
            <c:dLbl>
              <c:idx val="3"/>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8C4-4B75-B51A-12AC1F06AB0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4</c:v>
                </c:pt>
                <c:pt idx="1">
                  <c:v>4</c:v>
                </c:pt>
                <c:pt idx="2">
                  <c:v>0</c:v>
                </c:pt>
                <c:pt idx="3">
                  <c:v>1</c:v>
                </c:pt>
              </c:numCache>
            </c:numRef>
          </c:val>
          <c:extLst xmlns:c16r2="http://schemas.microsoft.com/office/drawing/2015/06/chart">
            <c:ext xmlns:c16="http://schemas.microsoft.com/office/drawing/2014/chart" uri="{C3380CC4-5D6E-409C-BE32-E72D297353CC}">
              <c16:uniqueId val="{0000000A-38C4-4B75-B51A-12AC1F06AB0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91728359536453"/>
          <c:y val="0.37406835221546675"/>
          <c:w val="0.50376401813409688"/>
          <c:h val="0.56115485564304468"/>
        </c:manualLayout>
      </c:layout>
      <c:doughnutChart>
        <c:varyColors val="0"/>
        <c:ser>
          <c:idx val="0"/>
          <c:order val="0"/>
          <c:tx>
            <c:strRef>
              <c:f>Sheet1!$B$1</c:f>
              <c:strCache>
                <c:ptCount val="1"/>
                <c:pt idx="0">
                  <c:v>Operational Effectiveness</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CFC-46F6-A777-3A0E4B3C5959}"/>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CFC-46F6-A777-3A0E4B3C5959}"/>
              </c:ext>
            </c:extLst>
          </c:dPt>
          <c:dPt>
            <c:idx val="2"/>
            <c:bubble3D val="0"/>
            <c:extLst xmlns:c16r2="http://schemas.microsoft.com/office/drawing/2015/06/chart">
              <c:ext xmlns:c16="http://schemas.microsoft.com/office/drawing/2014/chart" uri="{C3380CC4-5D6E-409C-BE32-E72D297353CC}">
                <c16:uniqueId val="{00000005-1CFC-46F6-A777-3A0E4B3C5959}"/>
              </c:ext>
            </c:extLst>
          </c:dPt>
          <c:dPt>
            <c:idx val="3"/>
            <c:bubble3D val="0"/>
            <c:extLst xmlns:c16r2="http://schemas.microsoft.com/office/drawing/2015/06/chart">
              <c:ext xmlns:c16="http://schemas.microsoft.com/office/drawing/2014/chart" uri="{C3380CC4-5D6E-409C-BE32-E72D297353CC}">
                <c16:uniqueId val="{00000007-1CFC-46F6-A777-3A0E4B3C5959}"/>
              </c:ext>
            </c:extLst>
          </c:dPt>
          <c:dPt>
            <c:idx val="4"/>
            <c:bubble3D val="0"/>
            <c:spPr>
              <a:solidFill>
                <a:schemeClr val="tx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836B-4DAE-81BA-375036FC8694}"/>
              </c:ext>
            </c:extLst>
          </c:dPt>
          <c:dLbls>
            <c:dLbl>
              <c:idx val="0"/>
              <c:layout/>
              <c:tx>
                <c:rich>
                  <a:bodyPr/>
                  <a:lstStyle/>
                  <a:p>
                    <a:fld id="{12CB4380-B0CB-4AF4-8796-AC3AC6D9FF96}"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FC-46F6-A777-3A0E4B3C5959}"/>
                </c:ext>
                <c:ext xmlns:c15="http://schemas.microsoft.com/office/drawing/2012/chart" uri="{CE6537A1-D6FC-4f65-9D91-7224C49458BB}">
                  <c15:layout/>
                  <c15:dlblFieldTable/>
                  <c15:showDataLabelsRange val="0"/>
                </c:ext>
              </c:extLst>
            </c:dLbl>
            <c:dLbl>
              <c:idx val="1"/>
              <c:layout/>
              <c:tx>
                <c:rich>
                  <a:bodyPr/>
                  <a:lstStyle/>
                  <a:p>
                    <a:fld id="{562E3625-2E6C-42CC-BC6A-BFAAEE2D2B5F}"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FC-46F6-A777-3A0E4B3C5959}"/>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5-1CFC-46F6-A777-3A0E4B3C595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1CFC-46F6-A777-3A0E4B3C5959}"/>
                </c:ext>
                <c:ext xmlns:c15="http://schemas.microsoft.com/office/drawing/2012/chart" uri="{CE6537A1-D6FC-4f65-9D91-7224C49458BB}"/>
              </c:extLst>
            </c:dLbl>
            <c:dLbl>
              <c:idx val="4"/>
              <c:layout>
                <c:manualLayout>
                  <c:x val="-8.8383838383838439E-2"/>
                  <c:y val="1.4064697609001406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6B-4DAE-81BA-375036FC869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1</c:v>
                </c:pt>
                <c:pt idx="1">
                  <c:v>6</c:v>
                </c:pt>
                <c:pt idx="2">
                  <c:v>1</c:v>
                </c:pt>
                <c:pt idx="3">
                  <c:v>0</c:v>
                </c:pt>
                <c:pt idx="4">
                  <c:v>0</c:v>
                </c:pt>
              </c:numCache>
            </c:numRef>
          </c:val>
          <c:extLst xmlns:c16r2="http://schemas.microsoft.com/office/drawing/2015/06/chart">
            <c:ext xmlns:c16="http://schemas.microsoft.com/office/drawing/2014/chart" uri="{C3380CC4-5D6E-409C-BE32-E72D297353CC}">
              <c16:uniqueId val="{00000008-1CFC-46F6-A777-3A0E4B3C5959}"/>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3377161586859"/>
          <c:y val="0.37378108817478894"/>
          <c:w val="0.45015660123824236"/>
          <c:h val="0.50855529545293321"/>
        </c:manualLayout>
      </c:layout>
      <c:doughnutChart>
        <c:varyColors val="1"/>
        <c:ser>
          <c:idx val="0"/>
          <c:order val="0"/>
          <c:tx>
            <c:strRef>
              <c:f>Sheet1!$B$1</c:f>
              <c:strCache>
                <c:ptCount val="1"/>
                <c:pt idx="0">
                  <c:v>Operational Effectiveness</c:v>
                </c:pt>
              </c:strCache>
            </c:strRef>
          </c:tx>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C2B-4B05-A875-825E7990AD94}"/>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C2B-4B05-A875-825E7990AD94}"/>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C2B-4B05-A875-825E7990AD94}"/>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CC2B-4B05-A875-825E7990AD94}"/>
              </c:ext>
            </c:extLst>
          </c:dPt>
          <c:dLbls>
            <c:dLbl>
              <c:idx val="0"/>
              <c:layout/>
              <c:tx>
                <c:rich>
                  <a:bodyPr/>
                  <a:lstStyle/>
                  <a:p>
                    <a:fld id="{0891E564-FD52-4278-9F97-9A097356AA51}"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2B-4B05-A875-825E7990AD94}"/>
                </c:ext>
                <c:ext xmlns:c15="http://schemas.microsoft.com/office/drawing/2012/chart" uri="{CE6537A1-D6FC-4f65-9D91-7224C49458BB}">
                  <c15:layout/>
                  <c15:dlblFieldTable/>
                  <c15:showDataLabelsRange val="0"/>
                </c:ext>
              </c:extLst>
            </c:dLbl>
            <c:dLbl>
              <c:idx val="1"/>
              <c:layout/>
              <c:tx>
                <c:rich>
                  <a:bodyPr/>
                  <a:lstStyle/>
                  <a:p>
                    <a:fld id="{F1F1ECA7-C8A7-4D07-AC7F-17934E61B724}"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2B-4B05-A875-825E7990AD94}"/>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5-CC2B-4B05-A875-825E7990AD94}"/>
                </c:ext>
                <c:ext xmlns:c15="http://schemas.microsoft.com/office/drawing/2012/chart" uri="{CE6537A1-D6FC-4f65-9D91-7224C49458BB}"/>
              </c:extLst>
            </c:dLbl>
            <c:dLbl>
              <c:idx val="3"/>
              <c:layout/>
              <c:tx>
                <c:rich>
                  <a:bodyPr/>
                  <a:lstStyle/>
                  <a:p>
                    <a:fld id="{893280D1-01CF-4FD0-ACA0-33A609E2E93B}"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2B-4B05-A875-825E7990AD9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3</c:v>
                </c:pt>
                <c:pt idx="1">
                  <c:v>8</c:v>
                </c:pt>
                <c:pt idx="2">
                  <c:v>0</c:v>
                </c:pt>
                <c:pt idx="3">
                  <c:v>0</c:v>
                </c:pt>
              </c:numCache>
            </c:numRef>
          </c:val>
          <c:extLst xmlns:c16r2="http://schemas.microsoft.com/office/drawing/2015/06/chart">
            <c:ext xmlns:c16="http://schemas.microsoft.com/office/drawing/2014/chart" uri="{C3380CC4-5D6E-409C-BE32-E72D297353CC}">
              <c16:uniqueId val="{0000000A-CC2B-4B05-A875-825E7990AD9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663488164896819"/>
          <c:y val="3.6036036036036036E-2"/>
          <c:w val="0.69780057309350096"/>
          <c:h val="0.34260395828899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3377161586859"/>
          <c:y val="0.37378108817478894"/>
          <c:w val="0.45015660123824236"/>
          <c:h val="0.50855529545293321"/>
        </c:manualLayout>
      </c:layout>
      <c:doughnutChart>
        <c:varyColors val="1"/>
        <c:ser>
          <c:idx val="0"/>
          <c:order val="0"/>
          <c:tx>
            <c:strRef>
              <c:f>Sheet1!$B$1</c:f>
              <c:strCache>
                <c:ptCount val="1"/>
                <c:pt idx="0">
                  <c:v>Operational Effectiveness</c:v>
                </c:pt>
              </c:strCache>
            </c:strRef>
          </c:tx>
          <c:explosion val="2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662-435F-8698-F659B0EB2B19}"/>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662-435F-8698-F659B0EB2B19}"/>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662-435F-8698-F659B0EB2B19}"/>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662-435F-8698-F659B0EB2B19}"/>
              </c:ext>
            </c:extLst>
          </c:dPt>
          <c:dLbls>
            <c:dLbl>
              <c:idx val="0"/>
              <c:layout/>
              <c:tx>
                <c:rich>
                  <a:bodyPr/>
                  <a:lstStyle/>
                  <a:p>
                    <a:fld id="{0891E564-FD52-4278-9F97-9A097356AA51}"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662-435F-8698-F659B0EB2B19}"/>
                </c:ext>
                <c:ext xmlns:c15="http://schemas.microsoft.com/office/drawing/2012/chart" uri="{CE6537A1-D6FC-4f65-9D91-7224C49458BB}">
                  <c15:layout/>
                  <c15:dlblFieldTable/>
                  <c15:showDataLabelsRange val="0"/>
                </c:ext>
              </c:extLst>
            </c:dLbl>
            <c:dLbl>
              <c:idx val="1"/>
              <c:layout/>
              <c:tx>
                <c:rich>
                  <a:bodyPr/>
                  <a:lstStyle/>
                  <a:p>
                    <a:fld id="{F1F1ECA7-C8A7-4D07-AC7F-17934E61B724}"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662-435F-8698-F659B0EB2B19}"/>
                </c:ext>
                <c:ext xmlns:c15="http://schemas.microsoft.com/office/drawing/2012/chart" uri="{CE6537A1-D6FC-4f65-9D91-7224C49458BB}">
                  <c15:layout/>
                  <c15:dlblFieldTable/>
                  <c15:showDataLabelsRange val="0"/>
                </c:ext>
              </c:extLst>
            </c:dLbl>
            <c:dLbl>
              <c:idx val="2"/>
              <c:layout/>
              <c:tx>
                <c:rich>
                  <a:bodyPr/>
                  <a:lstStyle/>
                  <a:p>
                    <a:r>
                      <a:rPr lang="en-US"/>
                      <a:t>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662-435F-8698-F659B0EB2B19}"/>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7-1662-435F-8698-F659B0EB2B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1</c:v>
                </c:pt>
                <c:pt idx="1">
                  <c:v>7</c:v>
                </c:pt>
                <c:pt idx="2">
                  <c:v>2</c:v>
                </c:pt>
                <c:pt idx="3">
                  <c:v>0</c:v>
                </c:pt>
              </c:numCache>
            </c:numRef>
          </c:val>
          <c:extLst xmlns:c16r2="http://schemas.microsoft.com/office/drawing/2015/06/chart">
            <c:ext xmlns:c16="http://schemas.microsoft.com/office/drawing/2014/chart" uri="{C3380CC4-5D6E-409C-BE32-E72D297353CC}">
              <c16:uniqueId val="{0000000A-1662-435F-8698-F659B0EB2B1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200" dirty="0"/>
            <a:t>USE OF SPECIALISTS</a:t>
          </a:r>
        </a:p>
        <a:p>
          <a:pPr algn="l"/>
          <a:r>
            <a:rPr lang="en-US" sz="1000" dirty="0"/>
            <a:t>We utilised a specialist to undertake the Data Analytics Reviews</a:t>
          </a:r>
        </a:p>
      </dgm:t>
    </dgm:pt>
    <dgm:pt modelId="{5D49EDCB-1935-4FB4-B21B-DE924396D2BA}" type="parTrans" cxnId="{941BD369-0C98-4552-8FFD-009BD42B71A5}">
      <dgm:prSet/>
      <dgm:spPr/>
      <dgm:t>
        <a:bodyPr/>
        <a:lstStyle/>
        <a:p>
          <a:endParaRPr lang="en-US"/>
        </a:p>
      </dgm:t>
    </dgm:pt>
    <dgm:pt modelId="{955C293E-671B-465A-ABDB-D5F846978C3F}" type="sibTrans" cxnId="{941BD369-0C98-4552-8FFD-009BD42B71A5}">
      <dgm:prSet/>
      <dgm:spPr/>
      <dgm:t>
        <a:bodyPr/>
        <a:lstStyle/>
        <a:p>
          <a:endParaRPr lang="en-US"/>
        </a:p>
      </dgm:t>
    </dgm:pt>
    <dgm:pt modelId="{EF137A8A-DE34-4D82-ADD5-4CC768281C71}">
      <dgm:prSet phldrT="[Text]" custT="1"/>
      <dgm:spPr>
        <a:solidFill>
          <a:schemeClr val="accent2"/>
        </a:solidFill>
      </dgm:spPr>
      <dgm:t>
        <a:bodyPr/>
        <a:lstStyle/>
        <a:p>
          <a:pPr algn="l"/>
          <a:r>
            <a:rPr lang="en-US" sz="1200" dirty="0"/>
            <a:t>RESPONSIVENESS </a:t>
          </a:r>
        </a:p>
        <a:p>
          <a:pPr algn="l"/>
          <a:r>
            <a:rPr lang="en-US" sz="900" dirty="0"/>
            <a:t>We agreed to undertake carry forward audit reviews such as Cyber Security, Community Startegy and Enforcement restructure. In addition, we worked with the Council's Fraud team to undertake the Private Rented Sector audit reveiw. We continue to have regular monthly updates with the Head of Finance to discuss the progress of the audit plan.</a:t>
          </a:r>
        </a:p>
      </dgm:t>
    </dgm:pt>
    <dgm:pt modelId="{F2829386-8DEB-4AA4-BB37-834FC6689616}" type="parTrans" cxnId="{14921BB1-1E2E-4F88-A5A1-AC1FEEAAF936}">
      <dgm:prSet/>
      <dgm:spPr/>
      <dgm:t>
        <a:bodyPr/>
        <a:lstStyle/>
        <a:p>
          <a:endParaRPr lang="en-US"/>
        </a:p>
      </dgm:t>
    </dgm:pt>
    <dgm:pt modelId="{8852172B-D3E2-4AE1-8B5C-BC4E2E8CC8B7}" type="sibTrans" cxnId="{14921BB1-1E2E-4F88-A5A1-AC1FEEAAF936}">
      <dgm:prSet/>
      <dgm:spPr/>
      <dgm:t>
        <a:bodyPr/>
        <a:lstStyle/>
        <a:p>
          <a:endParaRPr lang="en-US"/>
        </a:p>
      </dgm:t>
    </dgm:pt>
    <dgm:pt modelId="{A326DC8B-42D6-4047-9BDE-1B2BBCA1A6ED}">
      <dgm:prSet phldrT="[Text]" custT="1"/>
      <dgm:spPr>
        <a:solidFill>
          <a:schemeClr val="accent6"/>
        </a:solidFill>
      </dgm:spPr>
      <dgm:t>
        <a:bodyPr/>
        <a:lstStyle/>
        <a:p>
          <a:pPr algn="l"/>
          <a:r>
            <a:rPr lang="en-US" sz="1200" dirty="0"/>
            <a:t>BENCHMARKING AND BEST PRACTICE</a:t>
          </a:r>
        </a:p>
        <a:p>
          <a:pPr algn="l"/>
          <a:r>
            <a:rPr lang="en-US" sz="1050" dirty="0"/>
            <a:t>Sector updates were provided during the year and presented in reports. We provided best practice in the Environment Report </a:t>
          </a:r>
        </a:p>
      </dgm:t>
    </dgm:pt>
    <dgm:pt modelId="{100A1FB1-00D3-4188-8058-1B9C24326916}" type="parTrans" cxnId="{1A1C18AD-8555-457E-AE5C-F2307662DC3D}">
      <dgm:prSet/>
      <dgm:spPr/>
      <dgm:t>
        <a:bodyPr/>
        <a:lstStyle/>
        <a:p>
          <a:endParaRPr lang="en-US"/>
        </a:p>
      </dgm:t>
    </dgm:pt>
    <dgm:pt modelId="{0D29E7E0-7FD3-412D-A342-0265E519B9EC}" type="sibTrans" cxnId="{1A1C18AD-8555-457E-AE5C-F2307662DC3D}">
      <dgm:prSet/>
      <dgm:spPr/>
      <dgm:t>
        <a:bodyPr/>
        <a:lstStyle/>
        <a:p>
          <a:endParaRPr lang="en-US"/>
        </a:p>
      </dgm:t>
    </dgm:pt>
    <dgm:pt modelId="{13E7FE31-FD9A-489E-8694-75E770F767D9}">
      <dgm:prSet phldrT="[Text]" custT="1"/>
      <dgm:spPr>
        <a:solidFill>
          <a:srgbClr val="002060"/>
        </a:solidFill>
      </dgm:spPr>
      <dgm:t>
        <a:bodyPr/>
        <a:lstStyle/>
        <a:p>
          <a:pPr algn="l"/>
          <a:r>
            <a:rPr lang="en-US" sz="1200" dirty="0"/>
            <a:t>INNOVATION</a:t>
          </a:r>
        </a:p>
        <a:p>
          <a:pPr algn="l"/>
          <a:r>
            <a:rPr lang="en-US" sz="1050" dirty="0"/>
            <a:t>All recommendations that were not addressed and had several revised due dates were reported as overdue and presented quarterly to the Council's Head of Finance. </a:t>
          </a:r>
        </a:p>
      </dgm:t>
    </dgm:pt>
    <dgm:pt modelId="{669F28C7-DBC6-4435-90DF-AE2A2C6693C8}" type="parTrans" cxnId="{1DEF5DCB-6EE4-47AA-8AA2-8446A04F5A68}">
      <dgm:prSet/>
      <dgm:spPr/>
      <dgm:t>
        <a:bodyPr/>
        <a:lstStyle/>
        <a:p>
          <a:endParaRPr lang="en-US"/>
        </a:p>
      </dgm:t>
    </dgm:pt>
    <dgm:pt modelId="{CCABC920-4C3C-4D94-9633-413EBD75B4D6}" type="sibTrans" cxnId="{1DEF5DCB-6EE4-47AA-8AA2-8446A04F5A68}">
      <dgm:prSet/>
      <dgm:spPr/>
      <dgm:t>
        <a:bodyPr/>
        <a:lstStyle/>
        <a:p>
          <a:endParaRPr lang="en-US"/>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4" custScaleX="125579">
        <dgm:presLayoutVars>
          <dgm:bulletEnabled val="1"/>
        </dgm:presLayoutVars>
      </dgm:prSet>
      <dgm:spPr/>
      <dgm:t>
        <a:bodyPr/>
        <a:lstStyle/>
        <a:p>
          <a:endParaRPr lang="en-GB"/>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4" custScaleX="121897" custLinFactNeighborX="-221" custLinFactNeighborY="-9953">
        <dgm:presLayoutVars>
          <dgm:bulletEnabled val="1"/>
        </dgm:presLayoutVars>
      </dgm:prSet>
      <dgm:spPr/>
      <dgm:t>
        <a:bodyPr/>
        <a:lstStyle/>
        <a:p>
          <a:endParaRPr lang="en-GB"/>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4" custScaleX="124335" custLinFactNeighborY="-20475">
        <dgm:presLayoutVars>
          <dgm:bulletEnabled val="1"/>
        </dgm:presLayoutVars>
      </dgm:prSet>
      <dgm:spPr/>
      <dgm:t>
        <a:bodyPr/>
        <a:lstStyle/>
        <a:p>
          <a:endParaRPr lang="en-GB"/>
        </a:p>
      </dgm:t>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dgm:spPr>
    </dgm:pt>
    <dgm:pt modelId="{D0FF12F1-7713-4768-8A4F-07EF26A0E3E8}" type="pres">
      <dgm:prSet presAssocID="{13E7FE31-FD9A-489E-8694-75E770F767D9}" presName="txShp" presStyleLbl="node1" presStyleIdx="3" presStyleCnt="4" custScaleX="124335" custLinFactNeighborY="-28665">
        <dgm:presLayoutVars>
          <dgm:bulletEnabled val="1"/>
        </dgm:presLayoutVars>
      </dgm:prSet>
      <dgm:spPr/>
      <dgm:t>
        <a:bodyPr/>
        <a:lstStyle/>
        <a:p>
          <a:endParaRPr lang="en-GB"/>
        </a:p>
      </dgm:t>
    </dgm:pt>
  </dgm:ptLst>
  <dgm:cxnLst>
    <dgm:cxn modelId="{E68C6B24-D312-4ACB-A283-DD4910EF5856}" type="presOf" srcId="{EF137A8A-DE34-4D82-ADD5-4CC768281C71}" destId="{CA06ABD8-CE2F-439E-BC45-387AC8423EA8}" srcOrd="0" destOrd="0" presId="urn:microsoft.com/office/officeart/2005/8/layout/vList3"/>
    <dgm:cxn modelId="{1DEF5DCB-6EE4-47AA-8AA2-8446A04F5A68}" srcId="{60975E2F-487C-46CE-A3D7-2030EEFFEC1F}" destId="{13E7FE31-FD9A-489E-8694-75E770F767D9}" srcOrd="3" destOrd="0" parTransId="{669F28C7-DBC6-4435-90DF-AE2A2C6693C8}" sibTransId="{CCABC920-4C3C-4D94-9633-413EBD75B4D6}"/>
    <dgm:cxn modelId="{DBAE2B4D-E4C4-4C62-ABF7-F3EF16AC8AEA}" type="presOf" srcId="{A326DC8B-42D6-4047-9BDE-1B2BBCA1A6ED}" destId="{DBE4773D-2161-472D-B54A-E2B67EEC2339}" srcOrd="0" destOrd="0" presId="urn:microsoft.com/office/officeart/2005/8/layout/vList3"/>
    <dgm:cxn modelId="{5707C2FA-ECC2-42A9-B45B-4B75D1B1A131}" type="presOf" srcId="{5EAF6899-FE80-4711-BDE8-DD43B28B826E}" destId="{3F530BB3-34BD-4A25-B847-0A7526DFBDEE}" srcOrd="0" destOrd="0" presId="urn:microsoft.com/office/officeart/2005/8/layout/vList3"/>
    <dgm:cxn modelId="{B2F2FDF8-DF5B-439B-B647-FF066654E02D}" type="presOf" srcId="{13E7FE31-FD9A-489E-8694-75E770F767D9}" destId="{D0FF12F1-7713-4768-8A4F-07EF26A0E3E8}" srcOrd="0" destOrd="0" presId="urn:microsoft.com/office/officeart/2005/8/layout/vList3"/>
    <dgm:cxn modelId="{3E6C43AE-6F6B-40AD-AC9B-365C10861EC4}" type="presOf" srcId="{60975E2F-487C-46CE-A3D7-2030EEFFEC1F}" destId="{5477C4A7-F840-4E0E-9443-1D16E9663B30}"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F3BB62AF-588F-402C-8B24-70769EA831F8}" type="presParOf" srcId="{5477C4A7-F840-4E0E-9443-1D16E9663B30}" destId="{9421DDC9-4D04-4FBF-AC2B-90423DBEEE9E}" srcOrd="0" destOrd="0" presId="urn:microsoft.com/office/officeart/2005/8/layout/vList3"/>
    <dgm:cxn modelId="{96F00CE7-F618-4443-ACA6-7FAD29A0604D}" type="presParOf" srcId="{9421DDC9-4D04-4FBF-AC2B-90423DBEEE9E}" destId="{BF696262-9160-443F-8650-874B29DE497E}" srcOrd="0" destOrd="0" presId="urn:microsoft.com/office/officeart/2005/8/layout/vList3"/>
    <dgm:cxn modelId="{9FF4C542-BE38-45A1-B3FD-E68A5F3DAB6B}" type="presParOf" srcId="{9421DDC9-4D04-4FBF-AC2B-90423DBEEE9E}" destId="{3F530BB3-34BD-4A25-B847-0A7526DFBDEE}" srcOrd="1" destOrd="0" presId="urn:microsoft.com/office/officeart/2005/8/layout/vList3"/>
    <dgm:cxn modelId="{D28CEECB-0E53-4F7E-9106-BB2772CFAE3A}" type="presParOf" srcId="{5477C4A7-F840-4E0E-9443-1D16E9663B30}" destId="{52B9F40C-FCAD-4D5E-A774-8BA254D47918}" srcOrd="1" destOrd="0" presId="urn:microsoft.com/office/officeart/2005/8/layout/vList3"/>
    <dgm:cxn modelId="{4F644372-3A82-4480-990B-5018761669C8}" type="presParOf" srcId="{5477C4A7-F840-4E0E-9443-1D16E9663B30}" destId="{83962644-18CE-437F-AE81-FED81E435918}" srcOrd="2" destOrd="0" presId="urn:microsoft.com/office/officeart/2005/8/layout/vList3"/>
    <dgm:cxn modelId="{0ED10E54-0E29-4B1B-B5D2-E717EA8AC92F}" type="presParOf" srcId="{83962644-18CE-437F-AE81-FED81E435918}" destId="{CF44C06A-D677-4A01-8C1F-250E3BB67652}" srcOrd="0" destOrd="0" presId="urn:microsoft.com/office/officeart/2005/8/layout/vList3"/>
    <dgm:cxn modelId="{4815DB1E-9BBE-4572-9271-3E83853516EE}" type="presParOf" srcId="{83962644-18CE-437F-AE81-FED81E435918}" destId="{CA06ABD8-CE2F-439E-BC45-387AC8423EA8}" srcOrd="1" destOrd="0" presId="urn:microsoft.com/office/officeart/2005/8/layout/vList3"/>
    <dgm:cxn modelId="{85B9FBC7-264D-4BA6-8D39-5703B442C7D2}" type="presParOf" srcId="{5477C4A7-F840-4E0E-9443-1D16E9663B30}" destId="{7F19D4C4-157D-4AE6-85FB-D9AC2FD2EA2C}" srcOrd="3" destOrd="0" presId="urn:microsoft.com/office/officeart/2005/8/layout/vList3"/>
    <dgm:cxn modelId="{377A150C-65A4-49E7-9DE1-1B2E1DE85CF2}" type="presParOf" srcId="{5477C4A7-F840-4E0E-9443-1D16E9663B30}" destId="{4F91E1BD-AB73-447B-975E-50B5CD508466}" srcOrd="4" destOrd="0" presId="urn:microsoft.com/office/officeart/2005/8/layout/vList3"/>
    <dgm:cxn modelId="{6B4BAB61-5842-4410-8A34-5414468F1ADD}" type="presParOf" srcId="{4F91E1BD-AB73-447B-975E-50B5CD508466}" destId="{4AEE1D26-1AE9-4D40-AE3B-384BA302EE27}" srcOrd="0" destOrd="0" presId="urn:microsoft.com/office/officeart/2005/8/layout/vList3"/>
    <dgm:cxn modelId="{29E23C23-85F3-45D1-967F-CD894CAE1CAA}" type="presParOf" srcId="{4F91E1BD-AB73-447B-975E-50B5CD508466}" destId="{DBE4773D-2161-472D-B54A-E2B67EEC2339}" srcOrd="1" destOrd="0" presId="urn:microsoft.com/office/officeart/2005/8/layout/vList3"/>
    <dgm:cxn modelId="{3AFA5956-122F-4288-AA0F-E672DBE665CB}" type="presParOf" srcId="{5477C4A7-F840-4E0E-9443-1D16E9663B30}" destId="{EFA64205-12BD-4BF8-8444-12F05D5BFCF3}" srcOrd="5" destOrd="0" presId="urn:microsoft.com/office/officeart/2005/8/layout/vList3"/>
    <dgm:cxn modelId="{A18E27C8-973B-4B61-9335-FAD38C95F393}" type="presParOf" srcId="{5477C4A7-F840-4E0E-9443-1D16E9663B30}" destId="{0657A314-F717-44CE-9B78-A7AE3A296071}" srcOrd="6" destOrd="0" presId="urn:microsoft.com/office/officeart/2005/8/layout/vList3"/>
    <dgm:cxn modelId="{8C4B0828-3B07-4A82-BB4F-057F838A71F1}" type="presParOf" srcId="{0657A314-F717-44CE-9B78-A7AE3A296071}" destId="{F6E4D2A9-8596-4951-9AAC-95B1C1D34098}" srcOrd="0" destOrd="0" presId="urn:microsoft.com/office/officeart/2005/8/layout/vList3"/>
    <dgm:cxn modelId="{14B0D1F2-9FDE-44AC-B20A-5E939C4E7F6D}" type="presParOf" srcId="{0657A314-F717-44CE-9B78-A7AE3A296071}" destId="{D0FF12F1-7713-4768-8A4F-07EF26A0E3E8}"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a:t>PEOPLE</a:t>
          </a:r>
        </a:p>
        <a:p>
          <a:pPr algn="l"/>
          <a:r>
            <a:rPr lang="en-US" sz="1050" dirty="0"/>
            <a:t>The Council present a good attitude towards internal audit and welcome audit reviews.</a:t>
          </a:r>
        </a:p>
      </dgm:t>
    </dgm:pt>
    <dgm:pt modelId="{5D49EDCB-1935-4FB4-B21B-DE924396D2BA}" type="parTrans" cxnId="{941BD369-0C98-4552-8FFD-009BD42B71A5}">
      <dgm:prSet/>
      <dgm:spPr/>
      <dgm:t>
        <a:bodyPr/>
        <a:lstStyle/>
        <a:p>
          <a:endParaRPr lang="en-US"/>
        </a:p>
      </dgm:t>
    </dgm:pt>
    <dgm:pt modelId="{955C293E-671B-465A-ABDB-D5F846978C3F}" type="sibTrans" cxnId="{941BD369-0C98-4552-8FFD-009BD42B71A5}">
      <dgm:prSet/>
      <dgm:spPr/>
      <dgm:t>
        <a:bodyPr/>
        <a:lstStyle/>
        <a:p>
          <a:endParaRPr lang="en-US"/>
        </a:p>
      </dgm:t>
    </dgm:pt>
    <dgm:pt modelId="{EF137A8A-DE34-4D82-ADD5-4CC768281C71}">
      <dgm:prSet phldrT="[Text]" custT="1"/>
      <dgm:spPr>
        <a:solidFill>
          <a:schemeClr val="accent2"/>
        </a:solidFill>
      </dgm:spPr>
      <dgm:t>
        <a:bodyPr/>
        <a:lstStyle/>
        <a:p>
          <a:pPr algn="l"/>
          <a:r>
            <a:rPr lang="en-US" sz="1100" dirty="0"/>
            <a:t>SYSTEMS &amp; PROCESSES</a:t>
          </a:r>
        </a:p>
        <a:p>
          <a:pPr algn="l"/>
          <a:r>
            <a:rPr lang="en-US" sz="900" dirty="0"/>
            <a:t>Overall the systems and processes enable the Council to complete the daily activities and extract relevant information. However, effective work around processes are required to ensure the relevant financial data can be exracted from systems such as QL Areon.</a:t>
          </a:r>
        </a:p>
      </dgm:t>
    </dgm:pt>
    <dgm:pt modelId="{F2829386-8DEB-4AA4-BB37-834FC6689616}" type="parTrans" cxnId="{14921BB1-1E2E-4F88-A5A1-AC1FEEAAF936}">
      <dgm:prSet/>
      <dgm:spPr/>
      <dgm:t>
        <a:bodyPr/>
        <a:lstStyle/>
        <a:p>
          <a:endParaRPr lang="en-US"/>
        </a:p>
      </dgm:t>
    </dgm:pt>
    <dgm:pt modelId="{8852172B-D3E2-4AE1-8B5C-BC4E2E8CC8B7}" type="sibTrans" cxnId="{14921BB1-1E2E-4F88-A5A1-AC1FEEAAF936}">
      <dgm:prSet/>
      <dgm:spPr/>
      <dgm:t>
        <a:bodyPr/>
        <a:lstStyle/>
        <a:p>
          <a:endParaRPr lang="en-US"/>
        </a:p>
      </dgm:t>
    </dgm:pt>
    <dgm:pt modelId="{A326DC8B-42D6-4047-9BDE-1B2BBCA1A6ED}">
      <dgm:prSet phldrT="[Text]" custT="1"/>
      <dgm:spPr>
        <a:solidFill>
          <a:schemeClr val="accent6"/>
        </a:solidFill>
      </dgm:spPr>
      <dgm:t>
        <a:bodyPr/>
        <a:lstStyle/>
        <a:p>
          <a:pPr algn="l"/>
          <a:r>
            <a:rPr lang="en-US" sz="1100" dirty="0"/>
            <a:t>POLICIES &amp; PROCEDURES</a:t>
          </a:r>
        </a:p>
        <a:p>
          <a:pPr algn="l"/>
          <a:r>
            <a:rPr lang="en-US" sz="1050" dirty="0"/>
            <a:t>The policies and procedures for a majority of the audit reviews were applied consistently; However, further work is required on policies for Private Rented Sector. </a:t>
          </a:r>
        </a:p>
      </dgm:t>
    </dgm:pt>
    <dgm:pt modelId="{100A1FB1-00D3-4188-8058-1B9C24326916}" type="parTrans" cxnId="{1A1C18AD-8555-457E-AE5C-F2307662DC3D}">
      <dgm:prSet/>
      <dgm:spPr/>
      <dgm:t>
        <a:bodyPr/>
        <a:lstStyle/>
        <a:p>
          <a:endParaRPr lang="en-US"/>
        </a:p>
      </dgm:t>
    </dgm:pt>
    <dgm:pt modelId="{0D29E7E0-7FD3-412D-A342-0265E519B9EC}" type="sibTrans" cxnId="{1A1C18AD-8555-457E-AE5C-F2307662DC3D}">
      <dgm:prSet/>
      <dgm:spPr/>
      <dgm:t>
        <a:bodyPr/>
        <a:lstStyle/>
        <a:p>
          <a:endParaRPr lang="en-US"/>
        </a:p>
      </dgm:t>
    </dgm:pt>
    <dgm:pt modelId="{13E7FE31-FD9A-489E-8694-75E770F767D9}">
      <dgm:prSet phldrT="[Text]" custT="1"/>
      <dgm:spPr>
        <a:solidFill>
          <a:srgbClr val="002060"/>
        </a:solidFill>
      </dgm:spPr>
      <dgm:t>
        <a:bodyPr/>
        <a:lstStyle/>
        <a:p>
          <a:pPr algn="l"/>
          <a:r>
            <a:rPr lang="en-US" sz="1100" dirty="0"/>
            <a:t>GOVERNANCE &amp; FOLLOW UP</a:t>
          </a:r>
        </a:p>
        <a:p>
          <a:pPr algn="l"/>
          <a:r>
            <a:rPr lang="en-US" sz="1050" dirty="0"/>
            <a:t>All recommendations that were not addressed and had several revised due dates were presented to the Audit Commitee on a quarterly basis. This provided transparency to executives and also increased accountablity. Heads of services were able to escalate or address responses when responsible officers did not respond or implement recommendations in a timely manner.</a:t>
          </a:r>
        </a:p>
      </dgm:t>
    </dgm:pt>
    <dgm:pt modelId="{669F28C7-DBC6-4435-90DF-AE2A2C6693C8}" type="parTrans" cxnId="{1DEF5DCB-6EE4-47AA-8AA2-8446A04F5A68}">
      <dgm:prSet/>
      <dgm:spPr/>
      <dgm:t>
        <a:bodyPr/>
        <a:lstStyle/>
        <a:p>
          <a:endParaRPr lang="en-US"/>
        </a:p>
      </dgm:t>
    </dgm:pt>
    <dgm:pt modelId="{CCABC920-4C3C-4D94-9633-413EBD75B4D6}" type="sibTrans" cxnId="{1DEF5DCB-6EE4-47AA-8AA2-8446A04F5A68}">
      <dgm:prSet/>
      <dgm:spPr/>
      <dgm:t>
        <a:bodyPr/>
        <a:lstStyle/>
        <a:p>
          <a:endParaRPr lang="en-US"/>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4" custScaleX="124335">
        <dgm:presLayoutVars>
          <dgm:bulletEnabled val="1"/>
        </dgm:presLayoutVars>
      </dgm:prSet>
      <dgm:spPr/>
      <dgm:t>
        <a:bodyPr/>
        <a:lstStyle/>
        <a:p>
          <a:endParaRPr lang="en-GB"/>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4" custScaleX="124335" custLinFactNeighborY="-10920">
        <dgm:presLayoutVars>
          <dgm:bulletEnabled val="1"/>
        </dgm:presLayoutVars>
      </dgm:prSet>
      <dgm:spPr/>
      <dgm:t>
        <a:bodyPr/>
        <a:lstStyle/>
        <a:p>
          <a:endParaRPr lang="en-GB"/>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4" custScaleX="124335" custLinFactNeighborY="-20475">
        <dgm:presLayoutVars>
          <dgm:bulletEnabled val="1"/>
        </dgm:presLayoutVars>
      </dgm:prSet>
      <dgm:spPr/>
      <dgm:t>
        <a:bodyPr/>
        <a:lstStyle/>
        <a:p>
          <a:endParaRPr lang="en-GB"/>
        </a:p>
      </dgm:t>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dgm:spPr>
    </dgm:pt>
    <dgm:pt modelId="{D0FF12F1-7713-4768-8A4F-07EF26A0E3E8}" type="pres">
      <dgm:prSet presAssocID="{13E7FE31-FD9A-489E-8694-75E770F767D9}" presName="txShp" presStyleLbl="node1" presStyleIdx="3" presStyleCnt="4" custScaleX="124335" custScaleY="112581" custLinFactNeighborY="-28665">
        <dgm:presLayoutVars>
          <dgm:bulletEnabled val="1"/>
        </dgm:presLayoutVars>
      </dgm:prSet>
      <dgm:spPr/>
      <dgm:t>
        <a:bodyPr/>
        <a:lstStyle/>
        <a:p>
          <a:endParaRPr lang="en-GB"/>
        </a:p>
      </dgm:t>
    </dgm:pt>
  </dgm:ptLst>
  <dgm:cxnLst>
    <dgm:cxn modelId="{1DEF5DCB-6EE4-47AA-8AA2-8446A04F5A68}" srcId="{60975E2F-487C-46CE-A3D7-2030EEFFEC1F}" destId="{13E7FE31-FD9A-489E-8694-75E770F767D9}" srcOrd="3" destOrd="0" parTransId="{669F28C7-DBC6-4435-90DF-AE2A2C6693C8}" sibTransId="{CCABC920-4C3C-4D94-9633-413EBD75B4D6}"/>
    <dgm:cxn modelId="{14921BB1-1E2E-4F88-A5A1-AC1FEEAAF936}" srcId="{60975E2F-487C-46CE-A3D7-2030EEFFEC1F}" destId="{EF137A8A-DE34-4D82-ADD5-4CC768281C71}" srcOrd="1" destOrd="0" parTransId="{F2829386-8DEB-4AA4-BB37-834FC6689616}" sibTransId="{8852172B-D3E2-4AE1-8B5C-BC4E2E8CC8B7}"/>
    <dgm:cxn modelId="{2805235F-073A-4A30-ABC3-A304E5A915EB}" type="presOf" srcId="{EF137A8A-DE34-4D82-ADD5-4CC768281C71}" destId="{CA06ABD8-CE2F-439E-BC45-387AC8423EA8}" srcOrd="0" destOrd="0" presId="urn:microsoft.com/office/officeart/2005/8/layout/vList3"/>
    <dgm:cxn modelId="{98E34A9F-87FC-4524-915B-132DB174BA8B}" type="presOf" srcId="{13E7FE31-FD9A-489E-8694-75E770F767D9}" destId="{D0FF12F1-7713-4768-8A4F-07EF26A0E3E8}" srcOrd="0" destOrd="0" presId="urn:microsoft.com/office/officeart/2005/8/layout/vList3"/>
    <dgm:cxn modelId="{CC464E6A-7616-4062-B792-680155045745}" type="presOf" srcId="{A326DC8B-42D6-4047-9BDE-1B2BBCA1A6ED}" destId="{DBE4773D-2161-472D-B54A-E2B67EEC2339}" srcOrd="0" destOrd="0" presId="urn:microsoft.com/office/officeart/2005/8/layout/vList3"/>
    <dgm:cxn modelId="{7FDAF93A-7235-40F2-A90B-4571E68F4AD1}" type="presOf" srcId="{60975E2F-487C-46CE-A3D7-2030EEFFEC1F}" destId="{5477C4A7-F840-4E0E-9443-1D16E9663B30}"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20B8B93D-B99D-413E-8335-DA33F5753410}" type="presOf" srcId="{5EAF6899-FE80-4711-BDE8-DD43B28B826E}" destId="{3F530BB3-34BD-4A25-B847-0A7526DFBDEE}" srcOrd="0" destOrd="0" presId="urn:microsoft.com/office/officeart/2005/8/layout/vList3"/>
    <dgm:cxn modelId="{1AD1278F-C211-48FD-A6F6-7814E59990A9}" type="presParOf" srcId="{5477C4A7-F840-4E0E-9443-1D16E9663B30}" destId="{9421DDC9-4D04-4FBF-AC2B-90423DBEEE9E}" srcOrd="0" destOrd="0" presId="urn:microsoft.com/office/officeart/2005/8/layout/vList3"/>
    <dgm:cxn modelId="{353E7B41-1A4A-42B2-B3FA-E13FC5583FEC}" type="presParOf" srcId="{9421DDC9-4D04-4FBF-AC2B-90423DBEEE9E}" destId="{BF696262-9160-443F-8650-874B29DE497E}" srcOrd="0" destOrd="0" presId="urn:microsoft.com/office/officeart/2005/8/layout/vList3"/>
    <dgm:cxn modelId="{4AD12CF9-A1D1-48E8-8E5C-FE77990AB771}" type="presParOf" srcId="{9421DDC9-4D04-4FBF-AC2B-90423DBEEE9E}" destId="{3F530BB3-34BD-4A25-B847-0A7526DFBDEE}" srcOrd="1" destOrd="0" presId="urn:microsoft.com/office/officeart/2005/8/layout/vList3"/>
    <dgm:cxn modelId="{9BAF757E-34C7-4589-9529-096B5BC17AED}" type="presParOf" srcId="{5477C4A7-F840-4E0E-9443-1D16E9663B30}" destId="{52B9F40C-FCAD-4D5E-A774-8BA254D47918}" srcOrd="1" destOrd="0" presId="urn:microsoft.com/office/officeart/2005/8/layout/vList3"/>
    <dgm:cxn modelId="{3E398F6C-EA05-46CC-8DEE-8FA575295BB8}" type="presParOf" srcId="{5477C4A7-F840-4E0E-9443-1D16E9663B30}" destId="{83962644-18CE-437F-AE81-FED81E435918}" srcOrd="2" destOrd="0" presId="urn:microsoft.com/office/officeart/2005/8/layout/vList3"/>
    <dgm:cxn modelId="{5C153845-960A-4BC4-8B66-2C79D272B093}" type="presParOf" srcId="{83962644-18CE-437F-AE81-FED81E435918}" destId="{CF44C06A-D677-4A01-8C1F-250E3BB67652}" srcOrd="0" destOrd="0" presId="urn:microsoft.com/office/officeart/2005/8/layout/vList3"/>
    <dgm:cxn modelId="{8D9AE7CD-5E06-43BE-A30D-A3D3B4624681}" type="presParOf" srcId="{83962644-18CE-437F-AE81-FED81E435918}" destId="{CA06ABD8-CE2F-439E-BC45-387AC8423EA8}" srcOrd="1" destOrd="0" presId="urn:microsoft.com/office/officeart/2005/8/layout/vList3"/>
    <dgm:cxn modelId="{BB03B06B-B968-4382-8ACA-3539E8E8A50E}" type="presParOf" srcId="{5477C4A7-F840-4E0E-9443-1D16E9663B30}" destId="{7F19D4C4-157D-4AE6-85FB-D9AC2FD2EA2C}" srcOrd="3" destOrd="0" presId="urn:microsoft.com/office/officeart/2005/8/layout/vList3"/>
    <dgm:cxn modelId="{069A6714-3CF7-40A8-B175-3D13E472AFD3}" type="presParOf" srcId="{5477C4A7-F840-4E0E-9443-1D16E9663B30}" destId="{4F91E1BD-AB73-447B-975E-50B5CD508466}" srcOrd="4" destOrd="0" presId="urn:microsoft.com/office/officeart/2005/8/layout/vList3"/>
    <dgm:cxn modelId="{AE0F4337-D719-4096-8EC2-52806D104AFC}" type="presParOf" srcId="{4F91E1BD-AB73-447B-975E-50B5CD508466}" destId="{4AEE1D26-1AE9-4D40-AE3B-384BA302EE27}" srcOrd="0" destOrd="0" presId="urn:microsoft.com/office/officeart/2005/8/layout/vList3"/>
    <dgm:cxn modelId="{3B65645C-95F2-4A41-A948-706ED0FAA456}" type="presParOf" srcId="{4F91E1BD-AB73-447B-975E-50B5CD508466}" destId="{DBE4773D-2161-472D-B54A-E2B67EEC2339}" srcOrd="1" destOrd="0" presId="urn:microsoft.com/office/officeart/2005/8/layout/vList3"/>
    <dgm:cxn modelId="{E92CCA71-8AB5-4906-837B-C4468FDB66FF}" type="presParOf" srcId="{5477C4A7-F840-4E0E-9443-1D16E9663B30}" destId="{EFA64205-12BD-4BF8-8444-12F05D5BFCF3}" srcOrd="5" destOrd="0" presId="urn:microsoft.com/office/officeart/2005/8/layout/vList3"/>
    <dgm:cxn modelId="{56A2912C-1242-4099-A508-065204D960BB}" type="presParOf" srcId="{5477C4A7-F840-4E0E-9443-1D16E9663B30}" destId="{0657A314-F717-44CE-9B78-A7AE3A296071}" srcOrd="6" destOrd="0" presId="urn:microsoft.com/office/officeart/2005/8/layout/vList3"/>
    <dgm:cxn modelId="{464E163B-7B94-4A23-8BAC-93F6FB3DAFBF}" type="presParOf" srcId="{0657A314-F717-44CE-9B78-A7AE3A296071}" destId="{F6E4D2A9-8596-4951-9AAC-95B1C1D34098}" srcOrd="0" destOrd="0" presId="urn:microsoft.com/office/officeart/2005/8/layout/vList3"/>
    <dgm:cxn modelId="{B0AEA85D-E654-41A6-991C-0A0E27969EA4}" type="presParOf" srcId="{0657A314-F717-44CE-9B78-A7AE3A296071}" destId="{D0FF12F1-7713-4768-8A4F-07EF26A0E3E8}" srcOrd="1" destOrd="0" presId="urn:microsoft.com/office/officeart/2005/8/layout/v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33399" y="2085"/>
          <a:ext cx="5402581" cy="985206"/>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449" tIns="45720" rIns="85344" bIns="45720" numCol="1" spcCol="1270" anchor="ctr" anchorCtr="0">
          <a:noAutofit/>
        </a:bodyPr>
        <a:lstStyle/>
        <a:p>
          <a:pPr lvl="0" algn="l" defTabSz="533400">
            <a:lnSpc>
              <a:spcPct val="90000"/>
            </a:lnSpc>
            <a:spcBef>
              <a:spcPct val="0"/>
            </a:spcBef>
            <a:spcAft>
              <a:spcPct val="35000"/>
            </a:spcAft>
          </a:pPr>
          <a:r>
            <a:rPr lang="en-US" sz="1200" kern="1200" dirty="0"/>
            <a:t>USE OF SPECIALISTS</a:t>
          </a:r>
        </a:p>
        <a:p>
          <a:pPr lvl="0" algn="l" defTabSz="533400">
            <a:lnSpc>
              <a:spcPct val="90000"/>
            </a:lnSpc>
            <a:spcBef>
              <a:spcPct val="0"/>
            </a:spcBef>
            <a:spcAft>
              <a:spcPct val="35000"/>
            </a:spcAft>
          </a:pPr>
          <a:r>
            <a:rPr lang="en-US" sz="1000" kern="1200" dirty="0"/>
            <a:t>We utilised a specialist to undertake the Data Analytics Reviews</a:t>
          </a:r>
        </a:p>
      </dsp:txBody>
      <dsp:txXfrm rot="10800000">
        <a:off x="779700" y="2085"/>
        <a:ext cx="5156280" cy="985206"/>
      </dsp:txXfrm>
    </dsp:sp>
    <dsp:sp modelId="{BF696262-9160-443F-8650-874B29DE497E}">
      <dsp:nvSpPr>
        <dsp:cNvPr id="0" name=""/>
        <dsp:cNvSpPr/>
      </dsp:nvSpPr>
      <dsp:spPr>
        <a:xfrm>
          <a:off x="43597" y="1159"/>
          <a:ext cx="985206" cy="98520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613885" y="1183325"/>
          <a:ext cx="5244176" cy="985206"/>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449" tIns="45720" rIns="85344" bIns="45720" numCol="1" spcCol="1270" anchor="ctr" anchorCtr="0">
          <a:noAutofit/>
        </a:bodyPr>
        <a:lstStyle/>
        <a:p>
          <a:pPr lvl="0" algn="l" defTabSz="533400">
            <a:lnSpc>
              <a:spcPct val="90000"/>
            </a:lnSpc>
            <a:spcBef>
              <a:spcPct val="0"/>
            </a:spcBef>
            <a:spcAft>
              <a:spcPct val="35000"/>
            </a:spcAft>
          </a:pPr>
          <a:r>
            <a:rPr lang="en-US" sz="1200" kern="1200" dirty="0"/>
            <a:t>RESPONSIVENESS </a:t>
          </a:r>
        </a:p>
        <a:p>
          <a:pPr lvl="0" algn="l" defTabSz="533400">
            <a:lnSpc>
              <a:spcPct val="90000"/>
            </a:lnSpc>
            <a:spcBef>
              <a:spcPct val="0"/>
            </a:spcBef>
            <a:spcAft>
              <a:spcPct val="35000"/>
            </a:spcAft>
          </a:pPr>
          <a:r>
            <a:rPr lang="en-US" sz="900" kern="1200" dirty="0"/>
            <a:t>We agreed to undertake carry forward audit reviews such as Cyber Security, Community Startegy and Enforcement restructure. In addition, we worked with the Council's Fraud team to undertake the Private Rented Sector audit reveiw. We continue to have regular monthly updates with the Head of Finance to discuss the progress of the audit plan.</a:t>
          </a:r>
        </a:p>
      </dsp:txBody>
      <dsp:txXfrm rot="10800000">
        <a:off x="860186" y="1183325"/>
        <a:ext cx="4997875" cy="985206"/>
      </dsp:txXfrm>
    </dsp:sp>
    <dsp:sp modelId="{CF44C06A-D677-4A01-8C1F-250E3BB67652}">
      <dsp:nvSpPr>
        <dsp:cNvPr id="0" name=""/>
        <dsp:cNvSpPr/>
      </dsp:nvSpPr>
      <dsp:spPr>
        <a:xfrm>
          <a:off x="54389" y="1172872"/>
          <a:ext cx="985206" cy="98520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358959"/>
          <a:ext cx="5349062" cy="985206"/>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449" tIns="45720" rIns="85344" bIns="45720" numCol="1" spcCol="1270" anchor="ctr" anchorCtr="0">
          <a:noAutofit/>
        </a:bodyPr>
        <a:lstStyle/>
        <a:p>
          <a:pPr lvl="0" algn="l" defTabSz="533400">
            <a:lnSpc>
              <a:spcPct val="90000"/>
            </a:lnSpc>
            <a:spcBef>
              <a:spcPct val="0"/>
            </a:spcBef>
            <a:spcAft>
              <a:spcPct val="35000"/>
            </a:spcAft>
          </a:pPr>
          <a:r>
            <a:rPr lang="en-US" sz="1200" kern="1200" dirty="0"/>
            <a:t>BENCHMARKING AND BEST PRACTICE</a:t>
          </a:r>
        </a:p>
        <a:p>
          <a:pPr lvl="0" algn="l" defTabSz="533400">
            <a:lnSpc>
              <a:spcPct val="90000"/>
            </a:lnSpc>
            <a:spcBef>
              <a:spcPct val="0"/>
            </a:spcBef>
            <a:spcAft>
              <a:spcPct val="35000"/>
            </a:spcAft>
          </a:pPr>
          <a:r>
            <a:rPr lang="en-US" sz="1050" kern="1200" dirty="0"/>
            <a:t>Sector updates were provided during the year and presented in reports. We provided best practice in the Environment Report </a:t>
          </a:r>
        </a:p>
      </dsp:txBody>
      <dsp:txXfrm rot="10800000">
        <a:off x="806459" y="2358959"/>
        <a:ext cx="5102761" cy="985206"/>
      </dsp:txXfrm>
    </dsp:sp>
    <dsp:sp modelId="{4AEE1D26-1AE9-4D40-AE3B-384BA302EE27}">
      <dsp:nvSpPr>
        <dsp:cNvPr id="0" name=""/>
        <dsp:cNvSpPr/>
      </dsp:nvSpPr>
      <dsp:spPr>
        <a:xfrm>
          <a:off x="43597" y="2358033"/>
          <a:ext cx="985206" cy="98520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557569"/>
          <a:ext cx="5349062" cy="985206"/>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449" tIns="45720" rIns="85344" bIns="45720" numCol="1" spcCol="1270" anchor="ctr" anchorCtr="0">
          <a:noAutofit/>
        </a:bodyPr>
        <a:lstStyle/>
        <a:p>
          <a:pPr lvl="0" algn="l" defTabSz="533400">
            <a:lnSpc>
              <a:spcPct val="90000"/>
            </a:lnSpc>
            <a:spcBef>
              <a:spcPct val="0"/>
            </a:spcBef>
            <a:spcAft>
              <a:spcPct val="35000"/>
            </a:spcAft>
          </a:pPr>
          <a:r>
            <a:rPr lang="en-US" sz="1200" kern="1200" dirty="0"/>
            <a:t>INNOVATION</a:t>
          </a:r>
        </a:p>
        <a:p>
          <a:pPr lvl="0" algn="l" defTabSz="533400">
            <a:lnSpc>
              <a:spcPct val="90000"/>
            </a:lnSpc>
            <a:spcBef>
              <a:spcPct val="0"/>
            </a:spcBef>
            <a:spcAft>
              <a:spcPct val="35000"/>
            </a:spcAft>
          </a:pPr>
          <a:r>
            <a:rPr lang="en-US" sz="1050" kern="1200" dirty="0"/>
            <a:t>All recommendations that were not addressed and had several revised due dates were reported as overdue and presented quarterly to the Council's Head of Finance. </a:t>
          </a:r>
        </a:p>
      </dsp:txBody>
      <dsp:txXfrm rot="10800000">
        <a:off x="806459" y="3557569"/>
        <a:ext cx="5102761" cy="985206"/>
      </dsp:txXfrm>
    </dsp:sp>
    <dsp:sp modelId="{F6E4D2A9-8596-4951-9AAC-95B1C1D34098}">
      <dsp:nvSpPr>
        <dsp:cNvPr id="0" name=""/>
        <dsp:cNvSpPr/>
      </dsp:nvSpPr>
      <dsp:spPr>
        <a:xfrm>
          <a:off x="43597" y="3556643"/>
          <a:ext cx="985206" cy="985206"/>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60158" y="1218"/>
          <a:ext cx="5349062" cy="960867"/>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716" tIns="41910" rIns="78232" bIns="41910" numCol="1" spcCol="1270" anchor="ctr" anchorCtr="0">
          <a:noAutofit/>
        </a:bodyPr>
        <a:lstStyle/>
        <a:p>
          <a:pPr lvl="0" algn="l" defTabSz="488950">
            <a:lnSpc>
              <a:spcPct val="90000"/>
            </a:lnSpc>
            <a:spcBef>
              <a:spcPct val="0"/>
            </a:spcBef>
            <a:spcAft>
              <a:spcPct val="35000"/>
            </a:spcAft>
          </a:pPr>
          <a:r>
            <a:rPr lang="en-US" sz="1100" kern="1200" dirty="0"/>
            <a:t>PEOPLE</a:t>
          </a:r>
        </a:p>
        <a:p>
          <a:pPr lvl="0" algn="l" defTabSz="488950">
            <a:lnSpc>
              <a:spcPct val="90000"/>
            </a:lnSpc>
            <a:spcBef>
              <a:spcPct val="0"/>
            </a:spcBef>
            <a:spcAft>
              <a:spcPct val="35000"/>
            </a:spcAft>
          </a:pPr>
          <a:r>
            <a:rPr lang="en-US" sz="1050" kern="1200" dirty="0"/>
            <a:t>The Council present a good attitude towards internal audit and welcome audit reviews.</a:t>
          </a:r>
        </a:p>
      </dsp:txBody>
      <dsp:txXfrm rot="10800000">
        <a:off x="800375" y="1218"/>
        <a:ext cx="5108845" cy="960867"/>
      </dsp:txXfrm>
    </dsp:sp>
    <dsp:sp modelId="{BF696262-9160-443F-8650-874B29DE497E}">
      <dsp:nvSpPr>
        <dsp:cNvPr id="0" name=""/>
        <dsp:cNvSpPr/>
      </dsp:nvSpPr>
      <dsp:spPr>
        <a:xfrm>
          <a:off x="69291" y="315"/>
          <a:ext cx="960867" cy="9608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560158" y="1143984"/>
          <a:ext cx="5349062" cy="960867"/>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716" tIns="41910" rIns="78232" bIns="41910" numCol="1" spcCol="1270" anchor="ctr" anchorCtr="0">
          <a:noAutofit/>
        </a:bodyPr>
        <a:lstStyle/>
        <a:p>
          <a:pPr lvl="0" algn="l" defTabSz="488950">
            <a:lnSpc>
              <a:spcPct val="90000"/>
            </a:lnSpc>
            <a:spcBef>
              <a:spcPct val="0"/>
            </a:spcBef>
            <a:spcAft>
              <a:spcPct val="35000"/>
            </a:spcAft>
          </a:pPr>
          <a:r>
            <a:rPr lang="en-US" sz="1100" kern="1200" dirty="0"/>
            <a:t>SYSTEMS &amp; PROCESSES</a:t>
          </a:r>
        </a:p>
        <a:p>
          <a:pPr lvl="0" algn="l" defTabSz="488950">
            <a:lnSpc>
              <a:spcPct val="90000"/>
            </a:lnSpc>
            <a:spcBef>
              <a:spcPct val="0"/>
            </a:spcBef>
            <a:spcAft>
              <a:spcPct val="35000"/>
            </a:spcAft>
          </a:pPr>
          <a:r>
            <a:rPr lang="en-US" sz="900" kern="1200" dirty="0"/>
            <a:t>Overall the systems and processes enable the Council to complete the daily activities and extract relevant information. However, effective work around processes are required to ensure the relevant financial data can be exracted from systems such as QL Areon.</a:t>
          </a:r>
        </a:p>
      </dsp:txBody>
      <dsp:txXfrm rot="10800000">
        <a:off x="800375" y="1143984"/>
        <a:ext cx="5108845" cy="960867"/>
      </dsp:txXfrm>
    </dsp:sp>
    <dsp:sp modelId="{CF44C06A-D677-4A01-8C1F-250E3BB67652}">
      <dsp:nvSpPr>
        <dsp:cNvPr id="0" name=""/>
        <dsp:cNvSpPr/>
      </dsp:nvSpPr>
      <dsp:spPr>
        <a:xfrm>
          <a:off x="69291" y="1143081"/>
          <a:ext cx="960867" cy="96086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299867"/>
          <a:ext cx="5349062" cy="960867"/>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716" tIns="41910" rIns="78232" bIns="41910" numCol="1" spcCol="1270" anchor="ctr" anchorCtr="0">
          <a:noAutofit/>
        </a:bodyPr>
        <a:lstStyle/>
        <a:p>
          <a:pPr lvl="0" algn="l" defTabSz="488950">
            <a:lnSpc>
              <a:spcPct val="90000"/>
            </a:lnSpc>
            <a:spcBef>
              <a:spcPct val="0"/>
            </a:spcBef>
            <a:spcAft>
              <a:spcPct val="35000"/>
            </a:spcAft>
          </a:pPr>
          <a:r>
            <a:rPr lang="en-US" sz="1100" kern="1200" dirty="0"/>
            <a:t>POLICIES &amp; PROCEDURES</a:t>
          </a:r>
        </a:p>
        <a:p>
          <a:pPr lvl="0" algn="l" defTabSz="488950">
            <a:lnSpc>
              <a:spcPct val="90000"/>
            </a:lnSpc>
            <a:spcBef>
              <a:spcPct val="0"/>
            </a:spcBef>
            <a:spcAft>
              <a:spcPct val="35000"/>
            </a:spcAft>
          </a:pPr>
          <a:r>
            <a:rPr lang="en-US" sz="1050" kern="1200" dirty="0"/>
            <a:t>The policies and procedures for a majority of the audit reviews were applied consistently; However, further work is required on policies for Private Rented Sector. </a:t>
          </a:r>
        </a:p>
      </dsp:txBody>
      <dsp:txXfrm rot="10800000">
        <a:off x="800375" y="2299867"/>
        <a:ext cx="5108845" cy="960867"/>
      </dsp:txXfrm>
    </dsp:sp>
    <dsp:sp modelId="{4AEE1D26-1AE9-4D40-AE3B-384BA302EE27}">
      <dsp:nvSpPr>
        <dsp:cNvPr id="0" name=""/>
        <dsp:cNvSpPr/>
      </dsp:nvSpPr>
      <dsp:spPr>
        <a:xfrm>
          <a:off x="69291" y="2298963"/>
          <a:ext cx="960867" cy="9608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468865"/>
          <a:ext cx="5349062" cy="1081753"/>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716" tIns="41910" rIns="78232" bIns="41910" numCol="1" spcCol="1270" anchor="ctr" anchorCtr="0">
          <a:noAutofit/>
        </a:bodyPr>
        <a:lstStyle/>
        <a:p>
          <a:pPr lvl="0" algn="l" defTabSz="488950">
            <a:lnSpc>
              <a:spcPct val="90000"/>
            </a:lnSpc>
            <a:spcBef>
              <a:spcPct val="0"/>
            </a:spcBef>
            <a:spcAft>
              <a:spcPct val="35000"/>
            </a:spcAft>
          </a:pPr>
          <a:r>
            <a:rPr lang="en-US" sz="1100" kern="1200" dirty="0"/>
            <a:t>GOVERNANCE &amp; FOLLOW UP</a:t>
          </a:r>
        </a:p>
        <a:p>
          <a:pPr lvl="0" algn="l" defTabSz="488950">
            <a:lnSpc>
              <a:spcPct val="90000"/>
            </a:lnSpc>
            <a:spcBef>
              <a:spcPct val="0"/>
            </a:spcBef>
            <a:spcAft>
              <a:spcPct val="35000"/>
            </a:spcAft>
          </a:pPr>
          <a:r>
            <a:rPr lang="en-US" sz="1050" kern="1200" dirty="0"/>
            <a:t>All recommendations that were not addressed and had several revised due dates were presented to the Audit Commitee on a quarterly basis. This provided transparency to executives and also increased accountablity. Heads of services were able to escalate or address responses when responsible officers did not respond or implement recommendations in a timely manner.</a:t>
          </a:r>
        </a:p>
      </dsp:txBody>
      <dsp:txXfrm rot="10800000">
        <a:off x="830596" y="3468865"/>
        <a:ext cx="5078624" cy="1081753"/>
      </dsp:txXfrm>
    </dsp:sp>
    <dsp:sp modelId="{F6E4D2A9-8596-4951-9AAC-95B1C1D34098}">
      <dsp:nvSpPr>
        <dsp:cNvPr id="0" name=""/>
        <dsp:cNvSpPr/>
      </dsp:nvSpPr>
      <dsp:spPr>
        <a:xfrm>
          <a:off x="69291" y="3528405"/>
          <a:ext cx="960867" cy="960867"/>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C2B3614A45E943A9A89342894F7693" ma:contentTypeVersion="9" ma:contentTypeDescription="Create a new document." ma:contentTypeScope="" ma:versionID="9df1d8167cfce91eb37c5c01734bdd42">
  <xsd:schema xmlns:xsd="http://www.w3.org/2001/XMLSchema" xmlns:xs="http://www.w3.org/2001/XMLSchema" xmlns:p="http://schemas.microsoft.com/office/2006/metadata/properties" xmlns:ns3="e367a6fc-4b67-4450-a81d-d7894d2714f7" targetNamespace="http://schemas.microsoft.com/office/2006/metadata/properties" ma:root="true" ma:fieldsID="d8355d20adea2c001f413252b6a85c76" ns3:_="">
    <xsd:import namespace="e367a6fc-4b67-4450-a81d-d7894d2714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7a6fc-4b67-4450-a81d-d7894d271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1E63B-7B40-42D5-99BF-7375A4CE2529}">
  <ds:schemaRefs>
    <ds:schemaRef ds:uri="http://schemas.microsoft.com/office/2006/documentManagement/types"/>
    <ds:schemaRef ds:uri="http://schemas.microsoft.com/office/infopath/2007/PartnerControls"/>
    <ds:schemaRef ds:uri="e367a6fc-4b67-4450-a81d-d7894d2714f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339BFFA-A2BC-4EAB-A107-5CFA61F2C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7a6fc-4b67-4450-a81d-d7894d271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85F9C-4D1F-409D-B8C1-C2DF000689E5}">
  <ds:schemaRefs>
    <ds:schemaRef ds:uri="http://schemas.microsoft.com/sharepoint/v3/contenttype/forms"/>
  </ds:schemaRefs>
</ds:datastoreItem>
</file>

<file path=customXml/itemProps4.xml><?xml version="1.0" encoding="utf-8"?>
<ds:datastoreItem xmlns:ds="http://schemas.openxmlformats.org/officeDocument/2006/customXml" ds:itemID="{39467F58-A842-4F94-AF59-8675DFDE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64B16EB</Template>
  <TotalTime>1</TotalTime>
  <Pages>23</Pages>
  <Words>5019</Words>
  <Characters>28611</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33563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TYRELL Lucy</cp:lastModifiedBy>
  <cp:revision>2</cp:revision>
  <cp:lastPrinted>2018-10-30T14:46:00Z</cp:lastPrinted>
  <dcterms:created xsi:type="dcterms:W3CDTF">2022-07-19T12:10:00Z</dcterms:created>
  <dcterms:modified xsi:type="dcterms:W3CDTF">2022-07-19T12:10:00Z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0x01010000C2B3614A45E943A9A89342894F7693</vt:lpwstr>
  </property>
</Properties>
</file>